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BF04" w14:textId="77777777" w:rsidR="009F5AC9" w:rsidRDefault="009F5AC9" w:rsidP="00C87318">
      <w:pPr>
        <w:pStyle w:val="Heading1"/>
        <w:tabs>
          <w:tab w:val="left" w:pos="7110"/>
          <w:tab w:val="left" w:pos="7560"/>
          <w:tab w:val="left" w:pos="10710"/>
          <w:tab w:val="left" w:pos="10800"/>
          <w:tab w:val="left" w:pos="11070"/>
        </w:tabs>
        <w:spacing w:before="120" w:after="0"/>
        <w:jc w:val="center"/>
        <w:rPr>
          <w:rFonts w:eastAsiaTheme="majorEastAsia" w:cstheme="majorBidi"/>
          <w:b w:val="0"/>
          <w:spacing w:val="-10"/>
          <w:sz w:val="32"/>
          <w:szCs w:val="32"/>
        </w:rPr>
      </w:pPr>
      <w:r>
        <w:rPr>
          <w:rFonts w:eastAsiaTheme="majorEastAsia" w:cstheme="majorBidi"/>
          <w:spacing w:val="-10"/>
          <w:sz w:val="32"/>
          <w:szCs w:val="32"/>
        </w:rPr>
        <w:t xml:space="preserve">Tracking </w:t>
      </w:r>
      <w:r w:rsidRPr="00B678F8">
        <w:rPr>
          <w:rFonts w:eastAsiaTheme="majorEastAsia" w:cstheme="majorBidi"/>
          <w:spacing w:val="-10"/>
          <w:sz w:val="32"/>
          <w:szCs w:val="32"/>
        </w:rPr>
        <w:t>Log</w:t>
      </w:r>
      <w:r>
        <w:rPr>
          <w:rFonts w:eastAsiaTheme="majorEastAsia" w:cstheme="majorBidi"/>
          <w:spacing w:val="-10"/>
          <w:sz w:val="32"/>
          <w:szCs w:val="32"/>
        </w:rPr>
        <w:t xml:space="preserve"> for Contract/Medical Formulas Returned, Disposed, or Donated</w:t>
      </w:r>
    </w:p>
    <w:p w14:paraId="3533C13D" w14:textId="3E877C77" w:rsidR="009F5AC9" w:rsidRPr="00690B4B" w:rsidRDefault="00C87318" w:rsidP="009F5AC9">
      <w:pPr>
        <w:pStyle w:val="NormalSmall"/>
        <w:spacing w:before="0" w:after="0"/>
        <w:jc w:val="center"/>
      </w:pPr>
      <w:r>
        <w:t xml:space="preserve"> </w:t>
      </w:r>
      <w:r w:rsidR="009F5AC9">
        <w:t>Medical formula may not be donated or re-issued.</w:t>
      </w:r>
    </w:p>
    <w:tbl>
      <w:tblPr>
        <w:tblpPr w:leftFromText="180" w:rightFromText="180" w:vertAnchor="text" w:horzAnchor="margin" w:tblpXSpec="center" w:tblpY="190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0"/>
        <w:gridCol w:w="1600"/>
        <w:gridCol w:w="3175"/>
        <w:gridCol w:w="990"/>
        <w:gridCol w:w="3180"/>
        <w:gridCol w:w="1170"/>
        <w:gridCol w:w="3105"/>
      </w:tblGrid>
      <w:tr w:rsidR="009F5AC9" w:rsidRPr="004C7BF8" w14:paraId="5A96668C" w14:textId="77777777" w:rsidTr="001C4D75">
        <w:trPr>
          <w:trHeight w:val="894"/>
          <w:tblHeader/>
        </w:trPr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14:paraId="7E6C571A" w14:textId="77777777" w:rsidR="009F5AC9" w:rsidRPr="001131EE" w:rsidRDefault="009F5AC9" w:rsidP="001C4D7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131EE">
              <w:rPr>
                <w:rFonts w:ascii="Calibri" w:hAnsi="Calibri" w:cs="Calibri"/>
                <w:b/>
                <w:sz w:val="18"/>
                <w:szCs w:val="18"/>
              </w:rPr>
              <w:t>Date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14:paraId="1D5689CB" w14:textId="77777777" w:rsidR="009F5AC9" w:rsidRPr="004C09EA" w:rsidRDefault="009F5AC9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C09EA">
              <w:rPr>
                <w:rFonts w:ascii="Calibri" w:hAnsi="Calibri" w:cs="Calibri"/>
                <w:b/>
                <w:sz w:val="20"/>
                <w:szCs w:val="20"/>
              </w:rPr>
              <w:t xml:space="preserve">State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WIC </w:t>
            </w:r>
            <w:r w:rsidRPr="004C09EA">
              <w:rPr>
                <w:rFonts w:ascii="Calibri" w:hAnsi="Calibri" w:cs="Calibri"/>
                <w:b/>
                <w:sz w:val="20"/>
                <w:szCs w:val="20"/>
              </w:rPr>
              <w:t>ID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4ED61178" w14:textId="140CDFF3" w:rsidR="009F5AC9" w:rsidRPr="004C09EA" w:rsidRDefault="009F5AC9" w:rsidP="00C8731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C09EA">
              <w:rPr>
                <w:rFonts w:ascii="Calibri" w:hAnsi="Calibri" w:cs="Calibri"/>
                <w:b/>
                <w:sz w:val="20"/>
                <w:szCs w:val="20"/>
              </w:rPr>
              <w:t>Formula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Name, Size, Form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5691373" w14:textId="77777777" w:rsidR="009F5AC9" w:rsidRPr="004C09EA" w:rsidRDefault="009F5AC9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Number</w:t>
            </w:r>
            <w:r w:rsidRPr="00D25E53">
              <w:rPr>
                <w:rFonts w:ascii="Calibri" w:hAnsi="Calibri" w:cs="Calibri"/>
                <w:b/>
                <w:sz w:val="20"/>
                <w:szCs w:val="20"/>
              </w:rPr>
              <w:t xml:space="preserve"> of cans</w:t>
            </w:r>
          </w:p>
        </w:tc>
        <w:tc>
          <w:tcPr>
            <w:tcW w:w="3180" w:type="dxa"/>
            <w:tcBorders>
              <w:bottom w:val="single" w:sz="4" w:space="0" w:color="auto"/>
            </w:tcBorders>
            <w:vAlign w:val="center"/>
          </w:tcPr>
          <w:p w14:paraId="2B1BC7A5" w14:textId="77777777" w:rsidR="009F5AC9" w:rsidRDefault="009F5AC9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  <w:p w14:paraId="63C6C680" w14:textId="77777777" w:rsidR="009F5AC9" w:rsidRPr="00672C41" w:rsidRDefault="009F5AC9" w:rsidP="001C4D75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(Returned &amp; Reason, Dis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posed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, or Donated and Name of Organization)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BBA1A3A" w14:textId="77777777" w:rsidR="009F5AC9" w:rsidRPr="007B1724" w:rsidRDefault="009F5AC9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Formula Balance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vAlign w:val="center"/>
          </w:tcPr>
          <w:p w14:paraId="0D8D1B55" w14:textId="77777777" w:rsidR="009F5AC9" w:rsidRDefault="009F5AC9" w:rsidP="001C4D75">
            <w:pPr>
              <w:tabs>
                <w:tab w:val="left" w:pos="820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Signatures &amp; Initials</w:t>
            </w:r>
          </w:p>
          <w:p w14:paraId="795E53CF" w14:textId="77777777" w:rsidR="009F5AC9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1 Signature 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&amp; Initials 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if Received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br/>
              <w:t xml:space="preserve">2 Signatures 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&amp; Initials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 if Dis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posed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 or Donated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</w:t>
            </w:r>
          </w:p>
          <w:p w14:paraId="32C2146D" w14:textId="77777777" w:rsidR="009F5AC9" w:rsidRPr="00165456" w:rsidRDefault="009F5AC9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(2 WIC staff signatures 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&amp; Initials 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or 1 WIC staff signature &amp;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Initials and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br/>
              <w:t xml:space="preserve">1 signature 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&amp; Initials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(or receipt)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br/>
              <w:t>from donation recipient</w:t>
            </w:r>
          </w:p>
        </w:tc>
      </w:tr>
      <w:tr w:rsidR="009F5AC9" w:rsidRPr="00202D78" w14:paraId="2B985882" w14:textId="77777777" w:rsidTr="001C4D75">
        <w:trPr>
          <w:trHeight w:val="335"/>
        </w:trPr>
        <w:tc>
          <w:tcPr>
            <w:tcW w:w="1810" w:type="dxa"/>
            <w:tcBorders>
              <w:top w:val="single" w:sz="4" w:space="0" w:color="auto"/>
            </w:tcBorders>
            <w:vAlign w:val="center"/>
          </w:tcPr>
          <w:p w14:paraId="56E8F79A" w14:textId="77777777" w:rsidR="009F5AC9" w:rsidRPr="001131EE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8</w:t>
            </w: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/19/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26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</w:tcPr>
          <w:p w14:paraId="426FBA9E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0123xxxx</w:t>
            </w:r>
          </w:p>
        </w:tc>
        <w:tc>
          <w:tcPr>
            <w:tcW w:w="3175" w:type="dxa"/>
            <w:tcBorders>
              <w:top w:val="single" w:sz="4" w:space="0" w:color="auto"/>
            </w:tcBorders>
            <w:vAlign w:val="center"/>
          </w:tcPr>
          <w:p w14:paraId="535719E9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Enfamil Infant 12.5 oz powder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F89E9AB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</w:tcBorders>
            <w:vAlign w:val="center"/>
          </w:tcPr>
          <w:p w14:paraId="78D61FC8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Returned –changed to </w:t>
            </w:r>
            <w:proofErr w:type="spellStart"/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Alimentum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98E339E" w14:textId="77777777" w:rsidR="009F5AC9" w:rsidRPr="004C7BF8" w:rsidRDefault="009F5AC9" w:rsidP="001C4D75">
            <w:pPr>
              <w:spacing w:before="120" w:after="120"/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5</w:t>
            </w:r>
          </w:p>
        </w:tc>
        <w:tc>
          <w:tcPr>
            <w:tcW w:w="3105" w:type="dxa"/>
            <w:tcBorders>
              <w:top w:val="single" w:sz="4" w:space="0" w:color="auto"/>
            </w:tcBorders>
          </w:tcPr>
          <w:p w14:paraId="6F5F06E4" w14:textId="77777777" w:rsidR="009F5AC9" w:rsidRPr="00D9101E" w:rsidRDefault="009F5AC9" w:rsidP="001C4D75">
            <w:pPr>
              <w:jc w:val="center"/>
              <w:rPr>
                <w:rFonts w:asciiTheme="minorHAnsi" w:hAnsiTheme="minorHAnsi" w:cstheme="minorHAnsi"/>
                <w:iCs/>
                <w:color w:val="1F3864"/>
                <w:sz w:val="18"/>
                <w:szCs w:val="18"/>
              </w:rPr>
            </w:pPr>
            <w:r w:rsidRPr="00273C5A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Jane</w:t>
            </w:r>
            <w:r w:rsidRPr="00273C5A">
              <w:rPr>
                <w:rFonts w:ascii="Lucida Handwriting" w:hAnsi="Lucida Handwriting" w:cs="Dreaming Outloud Script Pro"/>
                <w:i/>
                <w:color w:val="1F3864"/>
                <w:sz w:val="18"/>
                <w:szCs w:val="18"/>
              </w:rPr>
              <w:t xml:space="preserve"> </w:t>
            </w:r>
            <w:r w:rsidRPr="00D9101E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Doe</w:t>
            </w:r>
            <w:r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iCs/>
                <w:color w:val="1F3864"/>
                <w:sz w:val="18"/>
                <w:szCs w:val="18"/>
              </w:rPr>
              <w:t xml:space="preserve"> JD</w:t>
            </w:r>
          </w:p>
        </w:tc>
      </w:tr>
      <w:tr w:rsidR="009F5AC9" w:rsidRPr="00202D78" w14:paraId="4B4161F7" w14:textId="77777777" w:rsidTr="001C4D75">
        <w:trPr>
          <w:trHeight w:val="835"/>
        </w:trPr>
        <w:tc>
          <w:tcPr>
            <w:tcW w:w="1810" w:type="dxa"/>
            <w:tcBorders>
              <w:top w:val="single" w:sz="4" w:space="0" w:color="auto"/>
            </w:tcBorders>
            <w:vAlign w:val="center"/>
          </w:tcPr>
          <w:p w14:paraId="0E883A7D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8</w:t>
            </w: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24</w:t>
            </w: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26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</w:tcPr>
          <w:p w14:paraId="1B3876EC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0123xxxx</w:t>
            </w:r>
          </w:p>
        </w:tc>
        <w:tc>
          <w:tcPr>
            <w:tcW w:w="3175" w:type="dxa"/>
            <w:tcBorders>
              <w:top w:val="single" w:sz="4" w:space="0" w:color="auto"/>
            </w:tcBorders>
            <w:vAlign w:val="center"/>
          </w:tcPr>
          <w:p w14:paraId="60370756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Neocate</w:t>
            </w:r>
            <w:proofErr w:type="spellEnd"/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Jr p</w:t>
            </w: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owder</w:t>
            </w:r>
          </w:p>
          <w:p w14:paraId="3A2152A6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12.4 oz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B6C6D11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</w:tcBorders>
            <w:vAlign w:val="center"/>
          </w:tcPr>
          <w:p w14:paraId="79A0F8F1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Returned – switched to a different formula</w:t>
            </w:r>
          </w:p>
        </w:tc>
        <w:tc>
          <w:tcPr>
            <w:tcW w:w="1170" w:type="dxa"/>
          </w:tcPr>
          <w:p w14:paraId="2F7B389A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5</w:t>
            </w:r>
          </w:p>
        </w:tc>
        <w:tc>
          <w:tcPr>
            <w:tcW w:w="3105" w:type="dxa"/>
          </w:tcPr>
          <w:p w14:paraId="253739F3" w14:textId="77777777" w:rsidR="009F5AC9" w:rsidRPr="00495CC2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color w:val="1F3864"/>
                <w:sz w:val="18"/>
                <w:szCs w:val="18"/>
              </w:rPr>
            </w:pPr>
            <w:r w:rsidRPr="00D9101E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Sally Smith</w:t>
            </w:r>
            <w:r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 xml:space="preserve">, </w:t>
            </w:r>
            <w:r w:rsidRPr="00322E6E">
              <w:rPr>
                <w:rFonts w:asciiTheme="minorHAnsi" w:hAnsiTheme="minorHAnsi" w:cstheme="minorHAnsi"/>
                <w:iCs/>
                <w:color w:val="1F3864"/>
                <w:sz w:val="18"/>
                <w:szCs w:val="18"/>
              </w:rPr>
              <w:t>SS</w:t>
            </w:r>
          </w:p>
          <w:p w14:paraId="52B6D620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F5AC9" w:rsidRPr="00202D78" w14:paraId="75873E34" w14:textId="77777777" w:rsidTr="001C4D75">
        <w:trPr>
          <w:trHeight w:val="835"/>
        </w:trPr>
        <w:tc>
          <w:tcPr>
            <w:tcW w:w="1810" w:type="dxa"/>
            <w:tcBorders>
              <w:top w:val="single" w:sz="4" w:space="0" w:color="auto"/>
            </w:tcBorders>
            <w:vAlign w:val="center"/>
          </w:tcPr>
          <w:p w14:paraId="2658207E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8</w:t>
            </w: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25</w:t>
            </w:r>
            <w:r w:rsidRPr="001131EE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26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</w:tcPr>
          <w:p w14:paraId="1DE33A7F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0123xxxx</w:t>
            </w:r>
          </w:p>
        </w:tc>
        <w:tc>
          <w:tcPr>
            <w:tcW w:w="3175" w:type="dxa"/>
            <w:tcBorders>
              <w:top w:val="single" w:sz="4" w:space="0" w:color="auto"/>
            </w:tcBorders>
            <w:vAlign w:val="center"/>
          </w:tcPr>
          <w:p w14:paraId="3147E0DF" w14:textId="77777777" w:rsidR="009F5AC9" w:rsidRPr="004C7BF8" w:rsidRDefault="009F5AC9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Neocate</w:t>
            </w:r>
            <w:proofErr w:type="spellEnd"/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Jr p</w:t>
            </w: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owder</w:t>
            </w:r>
          </w:p>
          <w:p w14:paraId="2D8A9079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12.4 oz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7D5340B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C7BF8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5</w:t>
            </w:r>
          </w:p>
        </w:tc>
        <w:tc>
          <w:tcPr>
            <w:tcW w:w="3180" w:type="dxa"/>
            <w:tcBorders>
              <w:top w:val="single" w:sz="4" w:space="0" w:color="auto"/>
            </w:tcBorders>
            <w:vAlign w:val="center"/>
          </w:tcPr>
          <w:p w14:paraId="093A6BC8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Disposed of – was returned </w:t>
            </w:r>
          </w:p>
        </w:tc>
        <w:tc>
          <w:tcPr>
            <w:tcW w:w="1170" w:type="dxa"/>
          </w:tcPr>
          <w:p w14:paraId="21458CB5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0</w:t>
            </w:r>
          </w:p>
        </w:tc>
        <w:tc>
          <w:tcPr>
            <w:tcW w:w="3105" w:type="dxa"/>
          </w:tcPr>
          <w:p w14:paraId="0433C650" w14:textId="77777777" w:rsidR="009F5AC9" w:rsidRPr="00495CC2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i/>
                <w:color w:val="1F3864"/>
                <w:sz w:val="18"/>
                <w:szCs w:val="18"/>
              </w:rPr>
            </w:pPr>
            <w:r w:rsidRPr="00D9101E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Sally Smith</w:t>
            </w:r>
            <w:r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 xml:space="preserve">, </w:t>
            </w:r>
            <w:r w:rsidRPr="00322E6E">
              <w:rPr>
                <w:rFonts w:asciiTheme="minorHAnsi" w:hAnsiTheme="minorHAnsi" w:cstheme="minorHAnsi"/>
                <w:iCs/>
                <w:color w:val="1F3864"/>
                <w:sz w:val="18"/>
                <w:szCs w:val="18"/>
              </w:rPr>
              <w:t>SS</w:t>
            </w:r>
          </w:p>
          <w:p w14:paraId="5B841785" w14:textId="0D0383F8" w:rsidR="009F5AC9" w:rsidRPr="00C87318" w:rsidRDefault="009F5AC9" w:rsidP="00C87318">
            <w:pPr>
              <w:spacing w:line="360" w:lineRule="auto"/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273C5A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Jane</w:t>
            </w:r>
            <w:r w:rsidRPr="00273C5A">
              <w:rPr>
                <w:rFonts w:ascii="Lucida Handwriting" w:hAnsi="Lucida Handwriting" w:cs="Dreaming Outloud Script Pro"/>
                <w:i/>
                <w:color w:val="1F3864"/>
                <w:sz w:val="18"/>
                <w:szCs w:val="18"/>
              </w:rPr>
              <w:t xml:space="preserve"> </w:t>
            </w:r>
            <w:r w:rsidRPr="00D9101E"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Doe</w:t>
            </w:r>
            <w:r>
              <w:rPr>
                <w:rFonts w:ascii="Dreaming Outloud Script Pro" w:hAnsi="Dreaming Outloud Script Pro" w:cs="Dreaming Outloud Script Pro"/>
                <w:i/>
                <w:color w:val="1F3864"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iCs/>
                <w:color w:val="1F3864"/>
                <w:sz w:val="18"/>
                <w:szCs w:val="18"/>
              </w:rPr>
              <w:t xml:space="preserve"> JD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 </w:t>
            </w:r>
          </w:p>
        </w:tc>
      </w:tr>
      <w:tr w:rsidR="009F5AC9" w:rsidRPr="00202D78" w14:paraId="44AE6DC0" w14:textId="77777777" w:rsidTr="001C4D75">
        <w:trPr>
          <w:trHeight w:val="835"/>
        </w:trPr>
        <w:tc>
          <w:tcPr>
            <w:tcW w:w="1810" w:type="dxa"/>
          </w:tcPr>
          <w:p w14:paraId="606A3884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660701E2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35E02474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2E33873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11F98A78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D41C648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4F6083D5" w14:textId="77777777" w:rsidR="009F5AC9" w:rsidRPr="009103C9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F5AC9" w:rsidRPr="00202D78" w14:paraId="224A619C" w14:textId="77777777" w:rsidTr="001C4D75">
        <w:trPr>
          <w:trHeight w:val="835"/>
        </w:trPr>
        <w:tc>
          <w:tcPr>
            <w:tcW w:w="1810" w:type="dxa"/>
          </w:tcPr>
          <w:p w14:paraId="72B543C0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2EF51742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0B8A1838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BCFDCA2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005006DA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9237E10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01A7ED61" w14:textId="77777777" w:rsidR="009F5AC9" w:rsidRPr="009103C9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F5AC9" w:rsidRPr="00202D78" w14:paraId="36839C97" w14:textId="77777777" w:rsidTr="001C4D75">
        <w:trPr>
          <w:trHeight w:val="835"/>
        </w:trPr>
        <w:tc>
          <w:tcPr>
            <w:tcW w:w="1810" w:type="dxa"/>
          </w:tcPr>
          <w:p w14:paraId="1A8F72A0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0C2D2A30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3BB8208C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1C55BAD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2B5AB3E5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1B42CEF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082CB760" w14:textId="77777777" w:rsidR="009F5AC9" w:rsidRPr="009103C9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F5AC9" w:rsidRPr="00202D78" w14:paraId="368C069C" w14:textId="77777777" w:rsidTr="001C4D75">
        <w:trPr>
          <w:trHeight w:val="835"/>
        </w:trPr>
        <w:tc>
          <w:tcPr>
            <w:tcW w:w="1810" w:type="dxa"/>
          </w:tcPr>
          <w:p w14:paraId="721B27F7" w14:textId="77777777" w:rsidR="009F5AC9" w:rsidRPr="001131EE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16D92A24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3260DA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BBA4065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73453B2E" w14:textId="77777777" w:rsidR="009F5AC9" w:rsidRPr="00FB2D3B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1FC4168" w14:textId="77777777" w:rsidR="009F5AC9" w:rsidRPr="009103C9" w:rsidRDefault="009F5AC9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056609A1" w14:textId="77777777" w:rsidR="009F5AC9" w:rsidRPr="009103C9" w:rsidRDefault="009F5AC9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44970C2A" w14:textId="77777777" w:rsidTr="001C4D75">
        <w:trPr>
          <w:trHeight w:val="835"/>
        </w:trPr>
        <w:tc>
          <w:tcPr>
            <w:tcW w:w="1810" w:type="dxa"/>
          </w:tcPr>
          <w:p w14:paraId="1D1AAC78" w14:textId="77777777" w:rsidR="00C87318" w:rsidRPr="001131EE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23574213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8E9B82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2AF0A471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6CE15133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AF4FCAD" w14:textId="77777777" w:rsidR="00C87318" w:rsidRPr="009103C9" w:rsidRDefault="00C87318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438E4919" w14:textId="77777777" w:rsidR="00C87318" w:rsidRPr="009103C9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07DDAA27" w14:textId="77777777" w:rsidTr="001C4D75">
        <w:trPr>
          <w:trHeight w:val="835"/>
        </w:trPr>
        <w:tc>
          <w:tcPr>
            <w:tcW w:w="1810" w:type="dxa"/>
          </w:tcPr>
          <w:p w14:paraId="19F4C2C1" w14:textId="77777777" w:rsidR="00C87318" w:rsidRPr="001131EE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5DE034B6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D5318B5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7E7DBD9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80" w:type="dxa"/>
          </w:tcPr>
          <w:p w14:paraId="14EA1D07" w14:textId="77777777" w:rsidR="00C87318" w:rsidRPr="00FB2D3B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4685F7F" w14:textId="77777777" w:rsidR="00C87318" w:rsidRPr="009103C9" w:rsidRDefault="00C87318" w:rsidP="001C4D75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63246FB0" w14:textId="77777777" w:rsidR="00C87318" w:rsidRPr="009103C9" w:rsidRDefault="00C87318" w:rsidP="001C4D7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33F6CF7" w14:textId="77777777" w:rsidR="00C87318" w:rsidRDefault="00C87318" w:rsidP="00C87318">
      <w:pPr>
        <w:pStyle w:val="Heading1"/>
        <w:tabs>
          <w:tab w:val="left" w:pos="7110"/>
          <w:tab w:val="left" w:pos="7560"/>
          <w:tab w:val="left" w:pos="10710"/>
          <w:tab w:val="left" w:pos="10800"/>
          <w:tab w:val="left" w:pos="11070"/>
        </w:tabs>
        <w:spacing w:before="120" w:after="0"/>
        <w:jc w:val="center"/>
        <w:rPr>
          <w:rFonts w:eastAsiaTheme="majorEastAsia" w:cstheme="majorBidi"/>
          <w:b w:val="0"/>
          <w:spacing w:val="-10"/>
          <w:sz w:val="32"/>
          <w:szCs w:val="32"/>
        </w:rPr>
      </w:pPr>
      <w:r>
        <w:rPr>
          <w:rFonts w:eastAsiaTheme="majorEastAsia" w:cstheme="majorBidi"/>
          <w:spacing w:val="-10"/>
          <w:sz w:val="32"/>
          <w:szCs w:val="32"/>
        </w:rPr>
        <w:lastRenderedPageBreak/>
        <w:t xml:space="preserve">Tracking </w:t>
      </w:r>
      <w:r w:rsidRPr="00B678F8">
        <w:rPr>
          <w:rFonts w:eastAsiaTheme="majorEastAsia" w:cstheme="majorBidi"/>
          <w:spacing w:val="-10"/>
          <w:sz w:val="32"/>
          <w:szCs w:val="32"/>
        </w:rPr>
        <w:t>Log</w:t>
      </w:r>
      <w:r>
        <w:rPr>
          <w:rFonts w:eastAsiaTheme="majorEastAsia" w:cstheme="majorBidi"/>
          <w:spacing w:val="-10"/>
          <w:sz w:val="32"/>
          <w:szCs w:val="32"/>
        </w:rPr>
        <w:t xml:space="preserve"> for Contract/Medical Formulas Returned, Disposed, or Donated</w:t>
      </w:r>
    </w:p>
    <w:p w14:paraId="43441C6B" w14:textId="77777777" w:rsidR="00C87318" w:rsidRPr="00690B4B" w:rsidRDefault="00C87318" w:rsidP="00C87318">
      <w:pPr>
        <w:pStyle w:val="NormalSmall"/>
        <w:spacing w:before="0" w:after="0"/>
        <w:jc w:val="center"/>
      </w:pPr>
      <w:r>
        <w:t xml:space="preserve"> Medical formula may not be donated or re-issued.</w:t>
      </w:r>
    </w:p>
    <w:tbl>
      <w:tblPr>
        <w:tblpPr w:leftFromText="180" w:rightFromText="180" w:vertAnchor="text" w:horzAnchor="margin" w:tblpXSpec="center" w:tblpY="190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0"/>
        <w:gridCol w:w="1600"/>
        <w:gridCol w:w="3175"/>
        <w:gridCol w:w="990"/>
        <w:gridCol w:w="3310"/>
        <w:gridCol w:w="1040"/>
        <w:gridCol w:w="3105"/>
      </w:tblGrid>
      <w:tr w:rsidR="00C87318" w:rsidRPr="004C7BF8" w14:paraId="5AD46F0E" w14:textId="77777777" w:rsidTr="00C87318">
        <w:trPr>
          <w:trHeight w:val="894"/>
          <w:tblHeader/>
        </w:trPr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14:paraId="270302CC" w14:textId="77777777" w:rsidR="00C87318" w:rsidRPr="001131EE" w:rsidRDefault="00C87318" w:rsidP="001C4D75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1131EE">
              <w:rPr>
                <w:rFonts w:ascii="Calibri" w:hAnsi="Calibri" w:cs="Calibri"/>
                <w:b/>
                <w:sz w:val="18"/>
                <w:szCs w:val="18"/>
              </w:rPr>
              <w:t>Date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14:paraId="398F225A" w14:textId="77777777" w:rsidR="00C87318" w:rsidRPr="004C09EA" w:rsidRDefault="00C87318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C09EA">
              <w:rPr>
                <w:rFonts w:ascii="Calibri" w:hAnsi="Calibri" w:cs="Calibri"/>
                <w:b/>
                <w:sz w:val="20"/>
                <w:szCs w:val="20"/>
              </w:rPr>
              <w:t xml:space="preserve">State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WIC </w:t>
            </w:r>
            <w:r w:rsidRPr="004C09EA">
              <w:rPr>
                <w:rFonts w:ascii="Calibri" w:hAnsi="Calibri" w:cs="Calibri"/>
                <w:b/>
                <w:sz w:val="20"/>
                <w:szCs w:val="20"/>
              </w:rPr>
              <w:t>ID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vAlign w:val="center"/>
          </w:tcPr>
          <w:p w14:paraId="5898C79D" w14:textId="76A0DB60" w:rsidR="00C87318" w:rsidRPr="004C09EA" w:rsidRDefault="00C87318" w:rsidP="00C87318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C09EA">
              <w:rPr>
                <w:rFonts w:ascii="Calibri" w:hAnsi="Calibri" w:cs="Calibri"/>
                <w:b/>
                <w:sz w:val="20"/>
                <w:szCs w:val="20"/>
              </w:rPr>
              <w:t>Formula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Name, Size, Form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82EAD5F" w14:textId="77777777" w:rsidR="00C87318" w:rsidRPr="004C09EA" w:rsidRDefault="00C87318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Number</w:t>
            </w:r>
            <w:r w:rsidRPr="00D25E53">
              <w:rPr>
                <w:rFonts w:ascii="Calibri" w:hAnsi="Calibri" w:cs="Calibri"/>
                <w:b/>
                <w:sz w:val="20"/>
                <w:szCs w:val="20"/>
              </w:rPr>
              <w:t xml:space="preserve"> of cans</w:t>
            </w:r>
          </w:p>
        </w:tc>
        <w:tc>
          <w:tcPr>
            <w:tcW w:w="3310" w:type="dxa"/>
            <w:tcBorders>
              <w:bottom w:val="single" w:sz="4" w:space="0" w:color="auto"/>
            </w:tcBorders>
            <w:vAlign w:val="center"/>
          </w:tcPr>
          <w:p w14:paraId="31BDFF76" w14:textId="77777777" w:rsidR="00C87318" w:rsidRDefault="00C87318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Description</w:t>
            </w:r>
          </w:p>
          <w:p w14:paraId="60FE25B6" w14:textId="77777777" w:rsidR="00C87318" w:rsidRPr="00672C41" w:rsidRDefault="00C87318" w:rsidP="001C4D75">
            <w:pPr>
              <w:jc w:val="center"/>
              <w:rPr>
                <w:rFonts w:ascii="Calibri" w:hAnsi="Calibri" w:cs="Calibri"/>
                <w:b/>
                <w:i/>
                <w:iCs/>
                <w:sz w:val="20"/>
                <w:szCs w:val="20"/>
              </w:rPr>
            </w:pP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(Returned &amp; Reason, Dis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posed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, or Donated and Name of Organization)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10F99AC6" w14:textId="77777777" w:rsidR="00C87318" w:rsidRPr="007B1724" w:rsidRDefault="00C87318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Formula Balance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vAlign w:val="center"/>
          </w:tcPr>
          <w:p w14:paraId="52B367BC" w14:textId="77777777" w:rsidR="00C87318" w:rsidRDefault="00C87318" w:rsidP="001C4D75">
            <w:pPr>
              <w:tabs>
                <w:tab w:val="left" w:pos="820"/>
              </w:tabs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Signatures &amp; Initials</w:t>
            </w:r>
          </w:p>
          <w:p w14:paraId="479F6DEA" w14:textId="77777777" w:rsidR="00C87318" w:rsidRDefault="00C87318" w:rsidP="001C4D75">
            <w:pPr>
              <w:jc w:val="center"/>
              <w:rPr>
                <w:rFonts w:ascii="Calibri" w:hAnsi="Calibri" w:cs="Calibri"/>
                <w:i/>
                <w:color w:val="1F3864"/>
                <w:sz w:val="18"/>
                <w:szCs w:val="18"/>
              </w:rPr>
            </w:pP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1 Signature 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&amp; Initials 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if Received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br/>
              <w:t xml:space="preserve">2 Signatures 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&amp; Initials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 if Dis</w:t>
            </w:r>
            <w:r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>posed</w:t>
            </w:r>
            <w:r w:rsidRPr="00C5472F">
              <w:rPr>
                <w:rFonts w:ascii="Calibri" w:hAnsi="Calibri" w:cs="Calibri"/>
                <w:b/>
                <w:bCs/>
                <w:iCs/>
                <w:color w:val="1F3864"/>
                <w:sz w:val="18"/>
                <w:szCs w:val="18"/>
              </w:rPr>
              <w:t xml:space="preserve"> or Donated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</w:t>
            </w:r>
          </w:p>
          <w:p w14:paraId="4A4882F3" w14:textId="77777777" w:rsidR="00C87318" w:rsidRPr="00165456" w:rsidRDefault="00C87318" w:rsidP="001C4D75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(2 WIC staff signatures 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&amp; Initials 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or 1 WIC staff signature &amp;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Initials and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br/>
              <w:t xml:space="preserve">1 signature </w:t>
            </w:r>
            <w:r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>&amp; Initials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t xml:space="preserve"> (or receipt)</w:t>
            </w:r>
            <w:r w:rsidRPr="002033DF">
              <w:rPr>
                <w:rFonts w:ascii="Calibri" w:hAnsi="Calibri" w:cs="Calibri"/>
                <w:i/>
                <w:color w:val="1F3864"/>
                <w:sz w:val="18"/>
                <w:szCs w:val="18"/>
              </w:rPr>
              <w:br/>
              <w:t>from donation recipient</w:t>
            </w:r>
          </w:p>
        </w:tc>
      </w:tr>
      <w:tr w:rsidR="00C87318" w:rsidRPr="00202D78" w14:paraId="3194F801" w14:textId="77777777" w:rsidTr="00C87318">
        <w:trPr>
          <w:trHeight w:val="835"/>
        </w:trPr>
        <w:tc>
          <w:tcPr>
            <w:tcW w:w="1810" w:type="dxa"/>
            <w:tcBorders>
              <w:top w:val="single" w:sz="4" w:space="0" w:color="auto"/>
            </w:tcBorders>
          </w:tcPr>
          <w:p w14:paraId="22B55091" w14:textId="6F6DEA34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20E09468" w14:textId="11AE8696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single" w:sz="4" w:space="0" w:color="auto"/>
            </w:tcBorders>
          </w:tcPr>
          <w:p w14:paraId="62AA296E" w14:textId="76AACE05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5043E06" w14:textId="1161F96F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  <w:tcBorders>
              <w:top w:val="single" w:sz="4" w:space="0" w:color="auto"/>
            </w:tcBorders>
          </w:tcPr>
          <w:p w14:paraId="7ECC3694" w14:textId="555AA467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7B56DA20" w14:textId="4B56A090" w:rsidR="00C87318" w:rsidRPr="00C87318" w:rsidRDefault="00C87318" w:rsidP="00C87318">
            <w:pPr>
              <w:spacing w:before="120" w:after="1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  <w:tcBorders>
              <w:top w:val="single" w:sz="4" w:space="0" w:color="auto"/>
            </w:tcBorders>
          </w:tcPr>
          <w:p w14:paraId="4DFB0253" w14:textId="4F45FF0E" w:rsidR="00C87318" w:rsidRPr="00C87318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16446709" w14:textId="77777777" w:rsidTr="00C87318">
        <w:trPr>
          <w:trHeight w:val="835"/>
        </w:trPr>
        <w:tc>
          <w:tcPr>
            <w:tcW w:w="1810" w:type="dxa"/>
            <w:tcBorders>
              <w:top w:val="single" w:sz="4" w:space="0" w:color="auto"/>
            </w:tcBorders>
          </w:tcPr>
          <w:p w14:paraId="3AFB0DA3" w14:textId="1185A0D0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4C4706CC" w14:textId="6A1061D2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single" w:sz="4" w:space="0" w:color="auto"/>
            </w:tcBorders>
          </w:tcPr>
          <w:p w14:paraId="39D12807" w14:textId="72E58446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7F95E20" w14:textId="3737CDF8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  <w:tcBorders>
              <w:top w:val="single" w:sz="4" w:space="0" w:color="auto"/>
            </w:tcBorders>
          </w:tcPr>
          <w:p w14:paraId="249CB357" w14:textId="3CC6F1D2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2A98CF8C" w14:textId="66BEB231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2D4A4BA3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205F5C07" w14:textId="77777777" w:rsidTr="00C87318">
        <w:trPr>
          <w:trHeight w:val="835"/>
        </w:trPr>
        <w:tc>
          <w:tcPr>
            <w:tcW w:w="1810" w:type="dxa"/>
            <w:tcBorders>
              <w:top w:val="single" w:sz="4" w:space="0" w:color="auto"/>
            </w:tcBorders>
          </w:tcPr>
          <w:p w14:paraId="59318E4C" w14:textId="056EF6ED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5D2CE521" w14:textId="12D1607A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single" w:sz="4" w:space="0" w:color="auto"/>
            </w:tcBorders>
          </w:tcPr>
          <w:p w14:paraId="40D9175D" w14:textId="53DAFAB9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636224B3" w14:textId="1427BF1A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  <w:tcBorders>
              <w:top w:val="single" w:sz="4" w:space="0" w:color="auto"/>
            </w:tcBorders>
          </w:tcPr>
          <w:p w14:paraId="4726BFAB" w14:textId="49E5E8FB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3493D864" w14:textId="4E771823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3F43A009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5AA95258" w14:textId="77777777" w:rsidTr="00C87318">
        <w:trPr>
          <w:trHeight w:val="835"/>
        </w:trPr>
        <w:tc>
          <w:tcPr>
            <w:tcW w:w="1810" w:type="dxa"/>
          </w:tcPr>
          <w:p w14:paraId="055A3B75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71A7B2D8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9850347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0EDB898C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17386FAB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6B20A240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5DFD54C1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3360C73D" w14:textId="77777777" w:rsidTr="00C87318">
        <w:trPr>
          <w:trHeight w:val="835"/>
        </w:trPr>
        <w:tc>
          <w:tcPr>
            <w:tcW w:w="1810" w:type="dxa"/>
          </w:tcPr>
          <w:p w14:paraId="2CC8D8D4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30331535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32C16414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4029143B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02F9E16C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4749925F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6C8131CF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7CF37089" w14:textId="77777777" w:rsidTr="00C87318">
        <w:trPr>
          <w:trHeight w:val="835"/>
        </w:trPr>
        <w:tc>
          <w:tcPr>
            <w:tcW w:w="1810" w:type="dxa"/>
          </w:tcPr>
          <w:p w14:paraId="22C83E83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7712E8C6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B78F52F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5A62CC49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1B43FFE9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1ABD5CFF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6DA563D2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093D30EB" w14:textId="77777777" w:rsidTr="00C87318">
        <w:trPr>
          <w:trHeight w:val="835"/>
        </w:trPr>
        <w:tc>
          <w:tcPr>
            <w:tcW w:w="1810" w:type="dxa"/>
          </w:tcPr>
          <w:p w14:paraId="223144B6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5725C738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F5885A9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620C87D3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15C384EB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08CEE7FE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04A6ACBB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220C7DEB" w14:textId="77777777" w:rsidTr="00C87318">
        <w:trPr>
          <w:trHeight w:val="835"/>
        </w:trPr>
        <w:tc>
          <w:tcPr>
            <w:tcW w:w="1810" w:type="dxa"/>
          </w:tcPr>
          <w:p w14:paraId="0B8A5694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55282FE0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01C1827D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77B7AE47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5CA5D4D3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60E29D4F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70B9C6CC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87318" w:rsidRPr="00202D78" w14:paraId="274009C8" w14:textId="77777777" w:rsidTr="00C87318">
        <w:trPr>
          <w:trHeight w:val="835"/>
        </w:trPr>
        <w:tc>
          <w:tcPr>
            <w:tcW w:w="1810" w:type="dxa"/>
          </w:tcPr>
          <w:p w14:paraId="4EA254DA" w14:textId="77777777" w:rsidR="00C87318" w:rsidRPr="001131EE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00" w:type="dxa"/>
          </w:tcPr>
          <w:p w14:paraId="449E0331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CED3A07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</w:tcPr>
          <w:p w14:paraId="33D80678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10" w:type="dxa"/>
          </w:tcPr>
          <w:p w14:paraId="017D010A" w14:textId="77777777" w:rsidR="00C87318" w:rsidRPr="00FB2D3B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40" w:type="dxa"/>
          </w:tcPr>
          <w:p w14:paraId="339D8F23" w14:textId="77777777" w:rsidR="00C87318" w:rsidRPr="009103C9" w:rsidRDefault="00C87318" w:rsidP="00C87318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05" w:type="dxa"/>
          </w:tcPr>
          <w:p w14:paraId="3E88F587" w14:textId="77777777" w:rsidR="00C87318" w:rsidRPr="009103C9" w:rsidRDefault="00C87318" w:rsidP="00C8731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632C358" w14:textId="77777777" w:rsidR="004311C0" w:rsidRPr="00C87318" w:rsidRDefault="004311C0" w:rsidP="00DD3572">
      <w:pPr>
        <w:rPr>
          <w:rStyle w:val="Bold"/>
          <w:b w:val="0"/>
          <w:bCs w:val="0"/>
          <w:sz w:val="16"/>
          <w:szCs w:val="16"/>
        </w:rPr>
      </w:pPr>
    </w:p>
    <w:sectPr w:rsidR="004311C0" w:rsidRPr="00C87318" w:rsidSect="00C873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 w:code="1"/>
      <w:pgMar w:top="720" w:right="720" w:bottom="720" w:left="720" w:header="115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AF01" w14:textId="77777777" w:rsidR="0094762D" w:rsidRDefault="0094762D" w:rsidP="003432CA">
      <w:r>
        <w:separator/>
      </w:r>
    </w:p>
    <w:p w14:paraId="526B9992" w14:textId="77777777" w:rsidR="0094762D" w:rsidRDefault="0094762D"/>
    <w:p w14:paraId="04EF5893" w14:textId="77777777" w:rsidR="0094762D" w:rsidRDefault="0094762D"/>
  </w:endnote>
  <w:endnote w:type="continuationSeparator" w:id="0">
    <w:p w14:paraId="597A5CDA" w14:textId="77777777" w:rsidR="0094762D" w:rsidRDefault="0094762D" w:rsidP="003432CA">
      <w:r>
        <w:continuationSeparator/>
      </w:r>
    </w:p>
    <w:p w14:paraId="4648EA97" w14:textId="77777777" w:rsidR="0094762D" w:rsidRDefault="0094762D"/>
    <w:p w14:paraId="765C830F" w14:textId="77777777" w:rsidR="0094762D" w:rsidRDefault="009476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92FE0" w14:textId="77777777" w:rsidR="00DD3572" w:rsidRDefault="00DD35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C870" w14:textId="1F69CCF3" w:rsidR="004C5027" w:rsidRDefault="00000000" w:rsidP="00C87318">
    <w:pPr>
      <w:pStyle w:val="Footer"/>
      <w:tabs>
        <w:tab w:val="clear" w:pos="10080"/>
        <w:tab w:val="left" w:pos="9180"/>
        <w:tab w:val="left" w:pos="12870"/>
      </w:tabs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9F5AC9">
          <w:t>Tracking Log for Contract/Medical Formulas Returned, Disposed, or Donated</w:t>
        </w:r>
      </w:sdtContent>
    </w:sdt>
    <w:r w:rsidR="00D50D28" w:rsidRPr="00AF5107">
      <w:tab/>
    </w:r>
    <w:r w:rsidR="00C87318">
      <w:rPr>
        <w:noProof/>
      </w:rPr>
      <w:tab/>
    </w:r>
    <w:r w:rsidR="00DD3572">
      <w:rPr>
        <w:noProof/>
      </w:rPr>
      <w:t>10</w:t>
    </w:r>
    <w:r w:rsidR="00C87318">
      <w:rPr>
        <w:noProof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E54B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34272E03" w14:textId="77777777" w:rsidR="004C5027" w:rsidRDefault="004C5027"/>
  <w:p w14:paraId="5E1CF2AB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20169" w14:textId="77777777" w:rsidR="0094762D" w:rsidRDefault="0094762D" w:rsidP="003432CA">
      <w:r>
        <w:separator/>
      </w:r>
    </w:p>
    <w:p w14:paraId="5B0CFBF9" w14:textId="77777777" w:rsidR="0094762D" w:rsidRDefault="0094762D"/>
    <w:p w14:paraId="1C2B6FC7" w14:textId="77777777" w:rsidR="0094762D" w:rsidRDefault="0094762D"/>
  </w:footnote>
  <w:footnote w:type="continuationSeparator" w:id="0">
    <w:p w14:paraId="4B02DCBF" w14:textId="77777777" w:rsidR="0094762D" w:rsidRDefault="0094762D" w:rsidP="003432CA">
      <w:r>
        <w:continuationSeparator/>
      </w:r>
    </w:p>
    <w:p w14:paraId="47DB56EA" w14:textId="77777777" w:rsidR="0094762D" w:rsidRDefault="0094762D"/>
    <w:p w14:paraId="44A22C72" w14:textId="77777777" w:rsidR="0094762D" w:rsidRDefault="009476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D35B" w14:textId="77777777" w:rsidR="00DD3572" w:rsidRDefault="00DD35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68D3" w14:textId="2C1F7DD7" w:rsidR="009F5AC9" w:rsidRPr="009F5AC9" w:rsidRDefault="009F5AC9" w:rsidP="009F5AC9">
    <w:pPr>
      <w:pStyle w:val="Header"/>
      <w:tabs>
        <w:tab w:val="clear" w:pos="9360"/>
        <w:tab w:val="right" w:pos="14040"/>
      </w:tabs>
      <w:spacing w:before="120"/>
      <w:rPr>
        <w:color w:val="003865" w:themeColor="text1"/>
      </w:rPr>
    </w:pPr>
    <w:r>
      <w:rPr>
        <w:noProof/>
      </w:rPr>
      <w:drawing>
        <wp:inline distT="0" distB="0" distL="0" distR="0" wp14:anchorId="79CB9CB5" wp14:editId="1347C0DF">
          <wp:extent cx="2667000" cy="480060"/>
          <wp:effectExtent l="0" t="0" r="0" b="0"/>
          <wp:docPr id="315437136" name="Picture 315437136" descr="MDH and WI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DH and WIC - no white 350 widt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3094" cy="484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DD3572">
      <w:tab/>
    </w:r>
    <w:r w:rsidRPr="00C87318">
      <w:rPr>
        <w:rFonts w:asciiTheme="majorHAnsi" w:hAnsiTheme="majorHAnsi" w:cstheme="majorHAnsi"/>
        <w:color w:val="003865" w:themeColor="text1"/>
      </w:rPr>
      <w:t>EXHIBIT 7-I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B68E" w14:textId="77777777" w:rsidR="00DD3572" w:rsidRDefault="00DD35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9pt;height:24.7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159413">
    <w:abstractNumId w:val="3"/>
  </w:num>
  <w:num w:numId="2" w16cid:durableId="963076232">
    <w:abstractNumId w:val="7"/>
  </w:num>
  <w:num w:numId="3" w16cid:durableId="1383168702">
    <w:abstractNumId w:val="26"/>
  </w:num>
  <w:num w:numId="4" w16cid:durableId="180239472">
    <w:abstractNumId w:val="24"/>
  </w:num>
  <w:num w:numId="5" w16cid:durableId="1413158553">
    <w:abstractNumId w:val="19"/>
  </w:num>
  <w:num w:numId="6" w16cid:durableId="416022879">
    <w:abstractNumId w:val="4"/>
  </w:num>
  <w:num w:numId="7" w16cid:durableId="382950703">
    <w:abstractNumId w:val="14"/>
  </w:num>
  <w:num w:numId="8" w16cid:durableId="931813456">
    <w:abstractNumId w:val="8"/>
  </w:num>
  <w:num w:numId="9" w16cid:durableId="542910794">
    <w:abstractNumId w:val="12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27"/>
  </w:num>
  <w:num w:numId="13" w16cid:durableId="155731730">
    <w:abstractNumId w:val="28"/>
  </w:num>
  <w:num w:numId="14" w16cid:durableId="1707949101">
    <w:abstractNumId w:val="18"/>
  </w:num>
  <w:num w:numId="15" w16cid:durableId="1133017807">
    <w:abstractNumId w:val="2"/>
  </w:num>
  <w:num w:numId="16" w16cid:durableId="1849169938">
    <w:abstractNumId w:val="28"/>
  </w:num>
  <w:num w:numId="17" w16cid:durableId="1615672884">
    <w:abstractNumId w:val="18"/>
  </w:num>
  <w:num w:numId="18" w16cid:durableId="1336305877">
    <w:abstractNumId w:val="11"/>
  </w:num>
  <w:num w:numId="19" w16cid:durableId="2049984539">
    <w:abstractNumId w:val="6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9"/>
  </w:num>
  <w:num w:numId="23" w16cid:durableId="1848322560">
    <w:abstractNumId w:val="23"/>
  </w:num>
  <w:num w:numId="24" w16cid:durableId="696320309">
    <w:abstractNumId w:val="25"/>
  </w:num>
  <w:num w:numId="25" w16cid:durableId="2105568742">
    <w:abstractNumId w:val="15"/>
  </w:num>
  <w:num w:numId="26" w16cid:durableId="129136156">
    <w:abstractNumId w:val="10"/>
  </w:num>
  <w:num w:numId="27" w16cid:durableId="962341590">
    <w:abstractNumId w:val="21"/>
  </w:num>
  <w:num w:numId="28" w16cid:durableId="1966421920">
    <w:abstractNumId w:val="25"/>
  </w:num>
  <w:num w:numId="29" w16cid:durableId="1441606530">
    <w:abstractNumId w:val="25"/>
  </w:num>
  <w:num w:numId="30" w16cid:durableId="215703264">
    <w:abstractNumId w:val="22"/>
  </w:num>
  <w:num w:numId="31" w16cid:durableId="2088845820">
    <w:abstractNumId w:val="13"/>
  </w:num>
  <w:num w:numId="32" w16cid:durableId="1893536993">
    <w:abstractNumId w:val="17"/>
  </w:num>
  <w:num w:numId="33" w16cid:durableId="503592753">
    <w:abstractNumId w:val="20"/>
  </w:num>
  <w:num w:numId="34" w16cid:durableId="1089890184">
    <w:abstractNumId w:val="16"/>
  </w:num>
  <w:num w:numId="35" w16cid:durableId="159809640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C9"/>
    <w:rsid w:val="00002DEC"/>
    <w:rsid w:val="00006359"/>
    <w:rsid w:val="000065AC"/>
    <w:rsid w:val="00006A0A"/>
    <w:rsid w:val="00037E5C"/>
    <w:rsid w:val="00042C06"/>
    <w:rsid w:val="0004311B"/>
    <w:rsid w:val="000604A4"/>
    <w:rsid w:val="00064B90"/>
    <w:rsid w:val="0007374A"/>
    <w:rsid w:val="00080404"/>
    <w:rsid w:val="00084742"/>
    <w:rsid w:val="00090534"/>
    <w:rsid w:val="00095F66"/>
    <w:rsid w:val="000A6F5E"/>
    <w:rsid w:val="000B2E68"/>
    <w:rsid w:val="000B4CA4"/>
    <w:rsid w:val="000B663B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6A5D"/>
    <w:rsid w:val="00157C41"/>
    <w:rsid w:val="00160410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E71A7"/>
    <w:rsid w:val="001F5417"/>
    <w:rsid w:val="001F5F1F"/>
    <w:rsid w:val="002005B8"/>
    <w:rsid w:val="00210261"/>
    <w:rsid w:val="0021036E"/>
    <w:rsid w:val="00211CA3"/>
    <w:rsid w:val="00212B67"/>
    <w:rsid w:val="00222A49"/>
    <w:rsid w:val="0022552E"/>
    <w:rsid w:val="00226BD8"/>
    <w:rsid w:val="002345FA"/>
    <w:rsid w:val="002361DF"/>
    <w:rsid w:val="00241FE9"/>
    <w:rsid w:val="00243CB2"/>
    <w:rsid w:val="00261247"/>
    <w:rsid w:val="002624DC"/>
    <w:rsid w:val="00264652"/>
    <w:rsid w:val="00272E52"/>
    <w:rsid w:val="0027708D"/>
    <w:rsid w:val="00282084"/>
    <w:rsid w:val="00286324"/>
    <w:rsid w:val="00291052"/>
    <w:rsid w:val="002B0A70"/>
    <w:rsid w:val="002B42F9"/>
    <w:rsid w:val="002B5E79"/>
    <w:rsid w:val="002C0859"/>
    <w:rsid w:val="002D7CF1"/>
    <w:rsid w:val="002E7680"/>
    <w:rsid w:val="002F1947"/>
    <w:rsid w:val="00306D94"/>
    <w:rsid w:val="003125DF"/>
    <w:rsid w:val="00335736"/>
    <w:rsid w:val="003432CA"/>
    <w:rsid w:val="003563D2"/>
    <w:rsid w:val="00363A59"/>
    <w:rsid w:val="00376FA5"/>
    <w:rsid w:val="00385911"/>
    <w:rsid w:val="003963B0"/>
    <w:rsid w:val="003A1479"/>
    <w:rsid w:val="003A1813"/>
    <w:rsid w:val="003B3ADC"/>
    <w:rsid w:val="003B7D82"/>
    <w:rsid w:val="003C1294"/>
    <w:rsid w:val="003C4644"/>
    <w:rsid w:val="003C5BE3"/>
    <w:rsid w:val="003C7DC5"/>
    <w:rsid w:val="003F78A4"/>
    <w:rsid w:val="00413A7C"/>
    <w:rsid w:val="004141DD"/>
    <w:rsid w:val="004311C0"/>
    <w:rsid w:val="00431D38"/>
    <w:rsid w:val="00461804"/>
    <w:rsid w:val="00466810"/>
    <w:rsid w:val="00474627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54787"/>
    <w:rsid w:val="0056615E"/>
    <w:rsid w:val="005666F2"/>
    <w:rsid w:val="00572D84"/>
    <w:rsid w:val="005955D2"/>
    <w:rsid w:val="005A2F2F"/>
    <w:rsid w:val="005A3AB9"/>
    <w:rsid w:val="005B2DDF"/>
    <w:rsid w:val="005B4AE7"/>
    <w:rsid w:val="005B53B0"/>
    <w:rsid w:val="005D4207"/>
    <w:rsid w:val="005D454C"/>
    <w:rsid w:val="005D45B3"/>
    <w:rsid w:val="005D5FB8"/>
    <w:rsid w:val="005F5444"/>
    <w:rsid w:val="005F6005"/>
    <w:rsid w:val="006064AB"/>
    <w:rsid w:val="006163BC"/>
    <w:rsid w:val="00617767"/>
    <w:rsid w:val="00622BB5"/>
    <w:rsid w:val="00623D2D"/>
    <w:rsid w:val="006326D1"/>
    <w:rsid w:val="006526E4"/>
    <w:rsid w:val="00653339"/>
    <w:rsid w:val="00655345"/>
    <w:rsid w:val="0066129F"/>
    <w:rsid w:val="00672536"/>
    <w:rsid w:val="00672A42"/>
    <w:rsid w:val="00675FD9"/>
    <w:rsid w:val="00681EDC"/>
    <w:rsid w:val="0068649F"/>
    <w:rsid w:val="00687189"/>
    <w:rsid w:val="006965C0"/>
    <w:rsid w:val="006977A9"/>
    <w:rsid w:val="00697CCC"/>
    <w:rsid w:val="006B13B7"/>
    <w:rsid w:val="006B2942"/>
    <w:rsid w:val="006B3994"/>
    <w:rsid w:val="006C0E45"/>
    <w:rsid w:val="006D36DA"/>
    <w:rsid w:val="006D4829"/>
    <w:rsid w:val="006D7356"/>
    <w:rsid w:val="006E5A51"/>
    <w:rsid w:val="006F3B38"/>
    <w:rsid w:val="007137A4"/>
    <w:rsid w:val="00714AF5"/>
    <w:rsid w:val="0074778B"/>
    <w:rsid w:val="0077225E"/>
    <w:rsid w:val="00780E94"/>
    <w:rsid w:val="0078513A"/>
    <w:rsid w:val="00793F48"/>
    <w:rsid w:val="007A45E4"/>
    <w:rsid w:val="007B35B2"/>
    <w:rsid w:val="007B4354"/>
    <w:rsid w:val="007C1642"/>
    <w:rsid w:val="007C4C48"/>
    <w:rsid w:val="007D1FFF"/>
    <w:rsid w:val="007D42A0"/>
    <w:rsid w:val="007E3A92"/>
    <w:rsid w:val="007E685C"/>
    <w:rsid w:val="007F461B"/>
    <w:rsid w:val="007F6108"/>
    <w:rsid w:val="007F7097"/>
    <w:rsid w:val="008067A6"/>
    <w:rsid w:val="00807B1A"/>
    <w:rsid w:val="008251B3"/>
    <w:rsid w:val="00834BBF"/>
    <w:rsid w:val="00844F1D"/>
    <w:rsid w:val="0084749F"/>
    <w:rsid w:val="00852202"/>
    <w:rsid w:val="00864202"/>
    <w:rsid w:val="00896D5F"/>
    <w:rsid w:val="008B5443"/>
    <w:rsid w:val="008C7EEB"/>
    <w:rsid w:val="008D0DEF"/>
    <w:rsid w:val="008D2256"/>
    <w:rsid w:val="008D5E3D"/>
    <w:rsid w:val="008E04CA"/>
    <w:rsid w:val="008F5369"/>
    <w:rsid w:val="0090737A"/>
    <w:rsid w:val="00912F27"/>
    <w:rsid w:val="00914F5A"/>
    <w:rsid w:val="009254B9"/>
    <w:rsid w:val="00927274"/>
    <w:rsid w:val="00941D7D"/>
    <w:rsid w:val="0094762D"/>
    <w:rsid w:val="0096108C"/>
    <w:rsid w:val="00961A87"/>
    <w:rsid w:val="00963BA0"/>
    <w:rsid w:val="00967764"/>
    <w:rsid w:val="009810EE"/>
    <w:rsid w:val="00984CC9"/>
    <w:rsid w:val="0099233F"/>
    <w:rsid w:val="009B3BAB"/>
    <w:rsid w:val="009B54A0"/>
    <w:rsid w:val="009C0A33"/>
    <w:rsid w:val="009C6405"/>
    <w:rsid w:val="009F478E"/>
    <w:rsid w:val="009F5AC9"/>
    <w:rsid w:val="009F66B6"/>
    <w:rsid w:val="00A00442"/>
    <w:rsid w:val="00A16AA0"/>
    <w:rsid w:val="00A213F6"/>
    <w:rsid w:val="00A30799"/>
    <w:rsid w:val="00A452C6"/>
    <w:rsid w:val="00A51C86"/>
    <w:rsid w:val="00A57FE8"/>
    <w:rsid w:val="00A64ECE"/>
    <w:rsid w:val="00A66185"/>
    <w:rsid w:val="00A71CAD"/>
    <w:rsid w:val="00A731A2"/>
    <w:rsid w:val="00A7627C"/>
    <w:rsid w:val="00A827C1"/>
    <w:rsid w:val="00A93F40"/>
    <w:rsid w:val="00A96F93"/>
    <w:rsid w:val="00AB39FC"/>
    <w:rsid w:val="00AB593C"/>
    <w:rsid w:val="00AE5772"/>
    <w:rsid w:val="00AF22AD"/>
    <w:rsid w:val="00AF5107"/>
    <w:rsid w:val="00B06264"/>
    <w:rsid w:val="00B07C8F"/>
    <w:rsid w:val="00B275D4"/>
    <w:rsid w:val="00B33562"/>
    <w:rsid w:val="00B554B1"/>
    <w:rsid w:val="00B55C6B"/>
    <w:rsid w:val="00B61E1A"/>
    <w:rsid w:val="00B6712B"/>
    <w:rsid w:val="00B75051"/>
    <w:rsid w:val="00B859DE"/>
    <w:rsid w:val="00B93234"/>
    <w:rsid w:val="00BB7A4F"/>
    <w:rsid w:val="00BD0E59"/>
    <w:rsid w:val="00BD1DC1"/>
    <w:rsid w:val="00BD760F"/>
    <w:rsid w:val="00BF794B"/>
    <w:rsid w:val="00C12D2F"/>
    <w:rsid w:val="00C23C46"/>
    <w:rsid w:val="00C277A8"/>
    <w:rsid w:val="00C309AE"/>
    <w:rsid w:val="00C365CE"/>
    <w:rsid w:val="00C417EB"/>
    <w:rsid w:val="00C4486E"/>
    <w:rsid w:val="00C528AE"/>
    <w:rsid w:val="00C62C7C"/>
    <w:rsid w:val="00C7684A"/>
    <w:rsid w:val="00C82AED"/>
    <w:rsid w:val="00C87318"/>
    <w:rsid w:val="00C87504"/>
    <w:rsid w:val="00CD71B9"/>
    <w:rsid w:val="00CE40B4"/>
    <w:rsid w:val="00CE45B0"/>
    <w:rsid w:val="00CF143A"/>
    <w:rsid w:val="00D0014D"/>
    <w:rsid w:val="00D22819"/>
    <w:rsid w:val="00D42632"/>
    <w:rsid w:val="00D50427"/>
    <w:rsid w:val="00D50D28"/>
    <w:rsid w:val="00D511F0"/>
    <w:rsid w:val="00D5247D"/>
    <w:rsid w:val="00D54EE5"/>
    <w:rsid w:val="00D63F82"/>
    <w:rsid w:val="00D640FC"/>
    <w:rsid w:val="00D70F7D"/>
    <w:rsid w:val="00D74FE0"/>
    <w:rsid w:val="00D86FB1"/>
    <w:rsid w:val="00D91CA0"/>
    <w:rsid w:val="00D92929"/>
    <w:rsid w:val="00D93C2E"/>
    <w:rsid w:val="00D9642F"/>
    <w:rsid w:val="00D970A5"/>
    <w:rsid w:val="00DA21FF"/>
    <w:rsid w:val="00DA641C"/>
    <w:rsid w:val="00DB4967"/>
    <w:rsid w:val="00DD2D53"/>
    <w:rsid w:val="00DD3572"/>
    <w:rsid w:val="00DE50CB"/>
    <w:rsid w:val="00E120FB"/>
    <w:rsid w:val="00E206AE"/>
    <w:rsid w:val="00E23263"/>
    <w:rsid w:val="00E23397"/>
    <w:rsid w:val="00E32CD7"/>
    <w:rsid w:val="00E44EE1"/>
    <w:rsid w:val="00E45E5F"/>
    <w:rsid w:val="00E5241D"/>
    <w:rsid w:val="00E5680C"/>
    <w:rsid w:val="00E61A16"/>
    <w:rsid w:val="00E67425"/>
    <w:rsid w:val="00E704EC"/>
    <w:rsid w:val="00E724F4"/>
    <w:rsid w:val="00E7537E"/>
    <w:rsid w:val="00E76267"/>
    <w:rsid w:val="00E91DCD"/>
    <w:rsid w:val="00E96B64"/>
    <w:rsid w:val="00EA535B"/>
    <w:rsid w:val="00EC13C2"/>
    <w:rsid w:val="00EC56D6"/>
    <w:rsid w:val="00EC579D"/>
    <w:rsid w:val="00ED5BDC"/>
    <w:rsid w:val="00ED7DAC"/>
    <w:rsid w:val="00F067A6"/>
    <w:rsid w:val="00F15DB0"/>
    <w:rsid w:val="00F20B25"/>
    <w:rsid w:val="00F3128A"/>
    <w:rsid w:val="00F334CD"/>
    <w:rsid w:val="00F57BBE"/>
    <w:rsid w:val="00F70C03"/>
    <w:rsid w:val="00F9084A"/>
    <w:rsid w:val="00F97F8B"/>
    <w:rsid w:val="00FB427D"/>
    <w:rsid w:val="00FB6E40"/>
    <w:rsid w:val="00FC71C1"/>
    <w:rsid w:val="00FD1CCB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D20C1E"/>
  <w15:docId w15:val="{E949ACDC-8182-4F7F-B735-AEECD055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5AC9"/>
    <w:pPr>
      <w:spacing w:before="0" w:after="80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3C1294"/>
    <w:pPr>
      <w:keepNext/>
      <w:keepLines/>
      <w:tabs>
        <w:tab w:val="left" w:pos="3345"/>
      </w:tabs>
      <w:spacing w:before="560" w:after="60" w:line="192" w:lineRule="auto"/>
      <w:outlineLvl w:val="0"/>
    </w:pPr>
    <w:rPr>
      <w:b/>
      <w:color w:val="003865" w:themeColor="accent1"/>
      <w:sz w:val="42"/>
      <w:szCs w:val="40"/>
    </w:rPr>
  </w:style>
  <w:style w:type="paragraph" w:styleId="Heading2">
    <w:name w:val="heading 2"/>
    <w:next w:val="Normal"/>
    <w:link w:val="Heading2Char"/>
    <w:uiPriority w:val="1"/>
    <w:qFormat/>
    <w:rsid w:val="00A51C86"/>
    <w:pPr>
      <w:keepNext/>
      <w:keepLines/>
      <w:spacing w:before="240" w:after="60" w:line="264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paragraph" w:styleId="Heading3">
    <w:name w:val="heading 3"/>
    <w:next w:val="Normal"/>
    <w:link w:val="Heading3Char"/>
    <w:uiPriority w:val="1"/>
    <w:qFormat/>
    <w:rsid w:val="00A7627C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paragraph" w:styleId="Heading4">
    <w:name w:val="heading 4"/>
    <w:next w:val="Normal"/>
    <w:link w:val="Heading4Char"/>
    <w:uiPriority w:val="1"/>
    <w:qFormat/>
    <w:rsid w:val="00A7627C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7627C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3C1294"/>
    <w:rPr>
      <w:b/>
      <w:color w:val="003865" w:themeColor="accent1"/>
      <w:sz w:val="42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A51C86"/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A7627C"/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A7627C"/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7627C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A3AB9"/>
    <w:pPr>
      <w:spacing w:after="160"/>
      <w:ind w:left="864" w:right="864"/>
      <w:jc w:val="center"/>
    </w:pPr>
    <w:rPr>
      <w:rFonts w:asciiTheme="minorHAnsi" w:hAnsiTheme="minorHAnsi"/>
      <w:i/>
      <w:iCs/>
      <w:color w:val="00386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3AB9"/>
    <w:rPr>
      <w:rFonts w:asciiTheme="minorHAnsi" w:hAnsiTheme="minorHAnsi"/>
      <w:i/>
      <w:iCs/>
      <w:color w:val="003865" w:themeColor="text1"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/>
    </w:p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A7627C"/>
    <w:pPr>
      <w:numPr>
        <w:ilvl w:val="1"/>
      </w:numPr>
      <w:suppressAutoHyphens/>
      <w:spacing w:before="120" w:after="160" w:line="192" w:lineRule="auto"/>
    </w:pPr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A7627C"/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  <w:lang w:bidi="ar-SA"/>
    </w:rPr>
  </w:style>
  <w:style w:type="paragraph" w:customStyle="1" w:styleId="Image">
    <w:name w:val="Image"/>
    <w:aliases w:val="table,or chart title"/>
    <w:basedOn w:val="Normal"/>
    <w:rsid w:val="00431D38"/>
    <w:pPr>
      <w:spacing w:before="280" w:after="120"/>
      <w:jc w:val="center"/>
    </w:pPr>
    <w:rPr>
      <w:b/>
      <w:bCs/>
      <w:color w:val="003865"/>
      <w:szCs w:val="20"/>
    </w:rPr>
  </w:style>
  <w:style w:type="paragraph" w:customStyle="1" w:styleId="Quotestyle2">
    <w:name w:val="Quote style 2"/>
    <w:basedOn w:val="Quote"/>
    <w:qFormat/>
    <w:rsid w:val="005A3AB9"/>
    <w:pPr>
      <w:pBdr>
        <w:top w:val="single" w:sz="8" w:space="4" w:color="008EAA" w:themeColor="accent3"/>
        <w:bottom w:val="single" w:sz="8" w:space="4" w:color="008EAA" w:themeColor="accent3"/>
      </w:pBdr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5A3AB9"/>
    <w:rPr>
      <w:color w:val="605E5C"/>
      <w:shd w:val="clear" w:color="auto" w:fill="E1DFDD"/>
    </w:rPr>
  </w:style>
  <w:style w:type="paragraph" w:customStyle="1" w:styleId="Lightbluebackground">
    <w:name w:val="Light blue background"/>
    <w:basedOn w:val="Normal"/>
    <w:qFormat/>
    <w:rsid w:val="006326D1"/>
    <w:pPr>
      <w:pBdr>
        <w:top w:val="single" w:sz="4" w:space="6" w:color="D5ECFF" w:themeColor="accent1" w:themeTint="1A"/>
        <w:left w:val="single" w:sz="4" w:space="6" w:color="D5ECFF" w:themeColor="accent1" w:themeTint="1A"/>
        <w:bottom w:val="single" w:sz="4" w:space="8" w:color="D5ECFF" w:themeColor="accent1" w:themeTint="1A"/>
        <w:right w:val="single" w:sz="4" w:space="6" w:color="D5ECFF" w:themeColor="accent1" w:themeTint="1A"/>
      </w:pBdr>
      <w:shd w:val="clear" w:color="auto" w:fill="D5ECFF" w:themeFill="accent1" w:themeFillTint="1A"/>
      <w:ind w:left="576" w:right="576"/>
    </w:pPr>
  </w:style>
  <w:style w:type="paragraph" w:customStyle="1" w:styleId="Lightgreenbackground">
    <w:name w:val="Light green background"/>
    <w:basedOn w:val="Lightbluebackground"/>
    <w:qFormat/>
    <w:rsid w:val="004311C0"/>
    <w:pPr>
      <w:pBdr>
        <w:top w:val="single" w:sz="4" w:space="6" w:color="E4F6CD" w:themeColor="accent2" w:themeTint="33"/>
        <w:left w:val="single" w:sz="4" w:space="6" w:color="E4F6CD" w:themeColor="accent2" w:themeTint="33"/>
        <w:bottom w:val="single" w:sz="4" w:space="8" w:color="E4F6CD" w:themeColor="accent2" w:themeTint="33"/>
        <w:right w:val="single" w:sz="4" w:space="6" w:color="E4F6CD" w:themeColor="accent2" w:themeTint="33"/>
      </w:pBdr>
      <w:shd w:val="clear" w:color="auto" w:fill="E4F6CD" w:themeFill="accent2" w:themeFillTint="33"/>
    </w:pPr>
    <w:rPr>
      <w:bCs/>
    </w:rPr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896D5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896D5F"/>
    <w:pPr>
      <w:spacing w:before="600" w:after="120" w:line="240" w:lineRule="auto"/>
    </w:pPr>
    <w:rPr>
      <w:sz w:val="20"/>
      <w:szCs w:val="20"/>
    </w:rPr>
  </w:style>
  <w:style w:type="paragraph" w:customStyle="1" w:styleId="Toobtainthisinfo">
    <w:name w:val="&quot;To obtain this info&quot;"/>
    <w:uiPriority w:val="8"/>
    <w:qFormat/>
    <w:rsid w:val="00896D5F"/>
    <w:pPr>
      <w:spacing w:after="120" w:line="240" w:lineRule="auto"/>
    </w:pPr>
    <w:rPr>
      <w:rFonts w:eastAsiaTheme="minorEastAsia" w:cstheme="minorBidi"/>
      <w:i/>
      <w:sz w:val="20"/>
      <w:szCs w:val="20"/>
      <w:lang w:bidi="ar-SA"/>
    </w:rPr>
  </w:style>
  <w:style w:type="paragraph" w:customStyle="1" w:styleId="NormalSmall">
    <w:name w:val="Normal Small"/>
    <w:uiPriority w:val="1"/>
    <w:qFormat/>
    <w:rsid w:val="009F5AC9"/>
    <w:pPr>
      <w:spacing w:after="120" w:line="240" w:lineRule="auto"/>
    </w:pPr>
    <w:rPr>
      <w:rFonts w:eastAsiaTheme="minorEastAsia" w:cs="Calibri"/>
      <w:color w:val="000000"/>
      <w:sz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innj1\AppData\Local\Microsoft\Office\Templates\MDH\MDH%20Basic%20Document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0AD80FCA-D602-43DB-99FE-3351E386D0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MDH Basic Document.dotx</Template>
  <TotalTime>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Tracking Log for Contract/Medical Formulas Returned, Disposed, or Donated</vt:lpstr>
    </vt:vector>
  </TitlesOfParts>
  <Manager/>
  <Company>State of Minnesota</Company>
  <LinksUpToDate>false</LinksUpToDate>
  <CharactersWithSpaces>1471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Tracking Log for Contract/Medical Formulas Returned, Disposed, or Donated</dc:title>
  <dc:subject>Exhibit 7-I: Tracking Log for Contract/Medical Formulas Returned, Disposed, or Donated</dc:subject>
  <dc:creator>Minnesota Department of Health - WIC Program</dc:creator>
  <cp:keywords/>
  <dc:description/>
  <cp:lastModifiedBy>Skinner, Jenny (MDH)</cp:lastModifiedBy>
  <cp:revision>4</cp:revision>
  <dcterms:created xsi:type="dcterms:W3CDTF">2026-10-07T20:51:00Z</dcterms:created>
  <dcterms:modified xsi:type="dcterms:W3CDTF">2026-10-07T20:57:00Z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