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AD0A9" w14:textId="00C55F8D" w:rsidR="00366DDA" w:rsidRDefault="00C3708F" w:rsidP="00366DDA">
      <w:pPr>
        <w:pStyle w:val="Heading1"/>
      </w:pPr>
      <w:bookmarkStart w:id="0" w:name="_Toc242875341"/>
      <w:r>
        <w:rPr>
          <w:noProof/>
        </w:rPr>
        <w:drawing>
          <wp:anchor distT="0" distB="0" distL="114300" distR="114300" simplePos="0" relativeHeight="251658240" behindDoc="0" locked="0" layoutInCell="1" allowOverlap="1" wp14:anchorId="4F03436D" wp14:editId="1F8D8ACD">
            <wp:simplePos x="0" y="0"/>
            <wp:positionH relativeFrom="column">
              <wp:posOffset>0</wp:posOffset>
            </wp:positionH>
            <wp:positionV relativeFrom="paragraph">
              <wp:posOffset>0</wp:posOffset>
            </wp:positionV>
            <wp:extent cx="3620005" cy="743054"/>
            <wp:effectExtent l="0" t="0" r="0" b="0"/>
            <wp:wrapTopAndBottom/>
            <wp:docPr id="1647983656" name="Picture 1" descr="MN Department of Health and Minnesota WIC Program logo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983656" name="Picture 1" descr="MN Department of Health and Minnesota WIC Program logos&#10;&#10;"/>
                    <pic:cNvPicPr/>
                  </pic:nvPicPr>
                  <pic:blipFill>
                    <a:blip r:embed="rId8">
                      <a:extLst>
                        <a:ext uri="{28A0092B-C50C-407E-A947-70E740481C1C}">
                          <a14:useLocalDpi xmlns:a14="http://schemas.microsoft.com/office/drawing/2010/main" val="0"/>
                        </a:ext>
                      </a:extLst>
                    </a:blip>
                    <a:stretch>
                      <a:fillRect/>
                    </a:stretch>
                  </pic:blipFill>
                  <pic:spPr>
                    <a:xfrm>
                      <a:off x="0" y="0"/>
                      <a:ext cx="3620005" cy="743054"/>
                    </a:xfrm>
                    <a:prstGeom prst="rect">
                      <a:avLst/>
                    </a:prstGeom>
                  </pic:spPr>
                </pic:pic>
              </a:graphicData>
            </a:graphic>
            <wp14:sizeRelH relativeFrom="page">
              <wp14:pctWidth>0</wp14:pctWidth>
            </wp14:sizeRelH>
            <wp14:sizeRelV relativeFrom="page">
              <wp14:pctHeight>0</wp14:pctHeight>
            </wp14:sizeRelV>
          </wp:anchor>
        </w:drawing>
      </w:r>
      <w:r w:rsidR="00992684">
        <w:rPr>
          <w:noProof/>
        </w:rPr>
        <w:t>Infoview Ad-Hoc Reports Reference</w:t>
      </w:r>
      <w:r w:rsidR="004A46FD">
        <w:rPr>
          <w:noProof/>
        </w:rPr>
        <w:t xml:space="preserve"> – Revised Reports</w:t>
      </w:r>
      <w:bookmarkEnd w:id="0"/>
    </w:p>
    <w:p w14:paraId="4B66AA7C" w14:textId="405808B4" w:rsidR="00992684" w:rsidRDefault="00992684" w:rsidP="00C3708F">
      <w:pPr>
        <w:pStyle w:val="Subtitle"/>
      </w:pPr>
      <w:r>
        <w:t xml:space="preserve">Updated </w:t>
      </w:r>
      <w:r w:rsidR="00434D8A">
        <w:t xml:space="preserve">Oct. </w:t>
      </w:r>
      <w:r w:rsidR="00EF2DF9">
        <w:t>8</w:t>
      </w:r>
      <w:r>
        <w:t>, 2026</w:t>
      </w:r>
    </w:p>
    <w:p w14:paraId="23C3C81A" w14:textId="6B617DAD" w:rsidR="00C3708F" w:rsidRDefault="00992684" w:rsidP="00992684">
      <w:pPr>
        <w:pStyle w:val="Lightgreenbackground"/>
      </w:pPr>
      <w:r>
        <w:t>Reference information for Infoview reports updated since transition to WINNIE.</w:t>
      </w:r>
      <w:r w:rsidR="00C3708F">
        <w:t xml:space="preserve"> </w:t>
      </w:r>
    </w:p>
    <w:bookmarkStart w:id="1" w:name="_Toc242875342" w:displacedByCustomXml="next"/>
    <w:sdt>
      <w:sdtPr>
        <w:rPr>
          <w:rFonts w:ascii="Calibri" w:eastAsia="Times New Roman" w:hAnsi="Calibri" w:cs="Times New Roman"/>
          <w:bCs w:val="0"/>
          <w:color w:val="auto"/>
          <w:sz w:val="22"/>
          <w:szCs w:val="22"/>
        </w:rPr>
        <w:id w:val="1891679715"/>
        <w:docPartObj>
          <w:docPartGallery w:val="Table of Contents"/>
          <w:docPartUnique/>
        </w:docPartObj>
      </w:sdtPr>
      <w:sdtEndPr>
        <w:rPr>
          <w:b/>
          <w:noProof/>
        </w:rPr>
      </w:sdtEndPr>
      <w:sdtContent>
        <w:p w14:paraId="7C434536" w14:textId="71DCA2D8" w:rsidR="00992684" w:rsidRDefault="00992684">
          <w:pPr>
            <w:pStyle w:val="TOCHeading"/>
          </w:pPr>
          <w:r>
            <w:t>Table of Contents</w:t>
          </w:r>
          <w:bookmarkEnd w:id="1"/>
        </w:p>
        <w:p w14:paraId="3D4B1538" w14:textId="7749A054" w:rsidR="005339D8" w:rsidRDefault="00992684">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r>
            <w:fldChar w:fldCharType="begin"/>
          </w:r>
          <w:r>
            <w:instrText xml:space="preserve"> TOC \o "1-3" \h \z \u </w:instrText>
          </w:r>
          <w:r>
            <w:fldChar w:fldCharType="separate"/>
          </w:r>
          <w:hyperlink w:anchor="_Toc242875341" w:history="1">
            <w:r w:rsidR="005339D8" w:rsidRPr="00042EF0">
              <w:rPr>
                <w:rStyle w:val="Hyperlink"/>
                <w:noProof/>
              </w:rPr>
              <w:t>Infoview Ad-Hoc Reports Reference – Revised Reports</w:t>
            </w:r>
            <w:r w:rsidR="005339D8">
              <w:rPr>
                <w:noProof/>
                <w:webHidden/>
              </w:rPr>
              <w:tab/>
            </w:r>
            <w:r w:rsidR="005339D8">
              <w:rPr>
                <w:noProof/>
                <w:webHidden/>
              </w:rPr>
              <w:fldChar w:fldCharType="begin"/>
            </w:r>
            <w:r w:rsidR="005339D8">
              <w:rPr>
                <w:noProof/>
                <w:webHidden/>
              </w:rPr>
              <w:instrText xml:space="preserve"> PAGEREF _Toc242875341 \h </w:instrText>
            </w:r>
            <w:r w:rsidR="005339D8">
              <w:rPr>
                <w:noProof/>
                <w:webHidden/>
              </w:rPr>
            </w:r>
            <w:r w:rsidR="005339D8">
              <w:rPr>
                <w:noProof/>
                <w:webHidden/>
              </w:rPr>
              <w:fldChar w:fldCharType="separate"/>
            </w:r>
            <w:r w:rsidR="005339D8">
              <w:rPr>
                <w:noProof/>
                <w:webHidden/>
              </w:rPr>
              <w:t>1</w:t>
            </w:r>
            <w:r w:rsidR="005339D8">
              <w:rPr>
                <w:noProof/>
                <w:webHidden/>
              </w:rPr>
              <w:fldChar w:fldCharType="end"/>
            </w:r>
          </w:hyperlink>
        </w:p>
        <w:p w14:paraId="0479E0AF" w14:textId="2164BCAA" w:rsidR="005339D8" w:rsidRDefault="005339D8">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2875342" w:history="1">
            <w:r w:rsidRPr="00042EF0">
              <w:rPr>
                <w:rStyle w:val="Hyperlink"/>
                <w:noProof/>
              </w:rPr>
              <w:t>Table of Contents</w:t>
            </w:r>
            <w:r>
              <w:rPr>
                <w:noProof/>
                <w:webHidden/>
              </w:rPr>
              <w:tab/>
            </w:r>
            <w:r>
              <w:rPr>
                <w:noProof/>
                <w:webHidden/>
              </w:rPr>
              <w:fldChar w:fldCharType="begin"/>
            </w:r>
            <w:r>
              <w:rPr>
                <w:noProof/>
                <w:webHidden/>
              </w:rPr>
              <w:instrText xml:space="preserve"> PAGEREF _Toc242875342 \h </w:instrText>
            </w:r>
            <w:r>
              <w:rPr>
                <w:noProof/>
                <w:webHidden/>
              </w:rPr>
            </w:r>
            <w:r>
              <w:rPr>
                <w:noProof/>
                <w:webHidden/>
              </w:rPr>
              <w:fldChar w:fldCharType="separate"/>
            </w:r>
            <w:r>
              <w:rPr>
                <w:noProof/>
                <w:webHidden/>
              </w:rPr>
              <w:t>1</w:t>
            </w:r>
            <w:r>
              <w:rPr>
                <w:noProof/>
                <w:webHidden/>
              </w:rPr>
              <w:fldChar w:fldCharType="end"/>
            </w:r>
          </w:hyperlink>
        </w:p>
        <w:p w14:paraId="52AD5D29" w14:textId="7D326837" w:rsidR="005339D8" w:rsidRDefault="005339D8">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2875343" w:history="1">
            <w:r w:rsidRPr="00042EF0">
              <w:rPr>
                <w:rStyle w:val="Hyperlink"/>
                <w:noProof/>
              </w:rPr>
              <w:t>Agency Management</w:t>
            </w:r>
            <w:r>
              <w:rPr>
                <w:noProof/>
                <w:webHidden/>
              </w:rPr>
              <w:tab/>
            </w:r>
            <w:r>
              <w:rPr>
                <w:noProof/>
                <w:webHidden/>
              </w:rPr>
              <w:fldChar w:fldCharType="begin"/>
            </w:r>
            <w:r>
              <w:rPr>
                <w:noProof/>
                <w:webHidden/>
              </w:rPr>
              <w:instrText xml:space="preserve"> PAGEREF _Toc242875343 \h </w:instrText>
            </w:r>
            <w:r>
              <w:rPr>
                <w:noProof/>
                <w:webHidden/>
              </w:rPr>
            </w:r>
            <w:r>
              <w:rPr>
                <w:noProof/>
                <w:webHidden/>
              </w:rPr>
              <w:fldChar w:fldCharType="separate"/>
            </w:r>
            <w:r>
              <w:rPr>
                <w:noProof/>
                <w:webHidden/>
              </w:rPr>
              <w:t>7</w:t>
            </w:r>
            <w:r>
              <w:rPr>
                <w:noProof/>
                <w:webHidden/>
              </w:rPr>
              <w:fldChar w:fldCharType="end"/>
            </w:r>
          </w:hyperlink>
        </w:p>
        <w:p w14:paraId="5FDBC196" w14:textId="34F363E5" w:rsidR="005339D8" w:rsidRDefault="005339D8">
          <w:pPr>
            <w:pStyle w:val="TOC3"/>
            <w:tabs>
              <w:tab w:val="right" w:leader="dot" w:pos="10070"/>
            </w:tabs>
            <w:rPr>
              <w:rFonts w:asciiTheme="minorHAnsi" w:hAnsiTheme="minorHAnsi"/>
              <w:noProof/>
              <w:kern w:val="2"/>
              <w:szCs w:val="24"/>
              <w14:ligatures w14:val="standardContextual"/>
            </w:rPr>
          </w:pPr>
          <w:hyperlink w:anchor="_Toc242875344" w:history="1">
            <w:r w:rsidRPr="00042EF0">
              <w:rPr>
                <w:rStyle w:val="Hyperlink"/>
                <w:noProof/>
                <w:lang w:bidi="en-US"/>
              </w:rPr>
              <w:t>Completed Certs &amp; MCAs with Three Optional Local Use Answers</w:t>
            </w:r>
            <w:r>
              <w:rPr>
                <w:noProof/>
                <w:webHidden/>
              </w:rPr>
              <w:tab/>
            </w:r>
            <w:r>
              <w:rPr>
                <w:noProof/>
                <w:webHidden/>
              </w:rPr>
              <w:fldChar w:fldCharType="begin"/>
            </w:r>
            <w:r>
              <w:rPr>
                <w:noProof/>
                <w:webHidden/>
              </w:rPr>
              <w:instrText xml:space="preserve"> PAGEREF _Toc242875344 \h </w:instrText>
            </w:r>
            <w:r>
              <w:rPr>
                <w:noProof/>
                <w:webHidden/>
              </w:rPr>
            </w:r>
            <w:r>
              <w:rPr>
                <w:noProof/>
                <w:webHidden/>
              </w:rPr>
              <w:fldChar w:fldCharType="separate"/>
            </w:r>
            <w:r>
              <w:rPr>
                <w:noProof/>
                <w:webHidden/>
              </w:rPr>
              <w:t>7</w:t>
            </w:r>
            <w:r>
              <w:rPr>
                <w:noProof/>
                <w:webHidden/>
              </w:rPr>
              <w:fldChar w:fldCharType="end"/>
            </w:r>
          </w:hyperlink>
        </w:p>
        <w:p w14:paraId="0C9E9394" w14:textId="17B4AD44" w:rsidR="005339D8" w:rsidRDefault="005339D8">
          <w:pPr>
            <w:pStyle w:val="TOC3"/>
            <w:tabs>
              <w:tab w:val="right" w:leader="dot" w:pos="10070"/>
            </w:tabs>
            <w:rPr>
              <w:rFonts w:asciiTheme="minorHAnsi" w:hAnsiTheme="minorHAnsi"/>
              <w:noProof/>
              <w:kern w:val="2"/>
              <w:szCs w:val="24"/>
              <w14:ligatures w14:val="standardContextual"/>
            </w:rPr>
          </w:pPr>
          <w:hyperlink w:anchor="_Toc242875345" w:history="1">
            <w:r w:rsidRPr="00042EF0">
              <w:rPr>
                <w:rStyle w:val="Hyperlink"/>
                <w:noProof/>
                <w:lang w:bidi="en-US"/>
              </w:rPr>
              <w:t>Pending Proof and Issued More than One Benefit Set</w:t>
            </w:r>
            <w:r>
              <w:rPr>
                <w:noProof/>
                <w:webHidden/>
              </w:rPr>
              <w:tab/>
            </w:r>
            <w:r>
              <w:rPr>
                <w:noProof/>
                <w:webHidden/>
              </w:rPr>
              <w:fldChar w:fldCharType="begin"/>
            </w:r>
            <w:r>
              <w:rPr>
                <w:noProof/>
                <w:webHidden/>
              </w:rPr>
              <w:instrText xml:space="preserve"> PAGEREF _Toc242875345 \h </w:instrText>
            </w:r>
            <w:r>
              <w:rPr>
                <w:noProof/>
                <w:webHidden/>
              </w:rPr>
            </w:r>
            <w:r>
              <w:rPr>
                <w:noProof/>
                <w:webHidden/>
              </w:rPr>
              <w:fldChar w:fldCharType="separate"/>
            </w:r>
            <w:r>
              <w:rPr>
                <w:noProof/>
                <w:webHidden/>
              </w:rPr>
              <w:t>9</w:t>
            </w:r>
            <w:r>
              <w:rPr>
                <w:noProof/>
                <w:webHidden/>
              </w:rPr>
              <w:fldChar w:fldCharType="end"/>
            </w:r>
          </w:hyperlink>
        </w:p>
        <w:p w14:paraId="3A904073" w14:textId="703DEC6D" w:rsidR="005339D8" w:rsidRDefault="005339D8">
          <w:pPr>
            <w:pStyle w:val="TOC3"/>
            <w:tabs>
              <w:tab w:val="right" w:leader="dot" w:pos="10070"/>
            </w:tabs>
            <w:rPr>
              <w:rFonts w:asciiTheme="minorHAnsi" w:hAnsiTheme="minorHAnsi"/>
              <w:noProof/>
              <w:kern w:val="2"/>
              <w:szCs w:val="24"/>
              <w14:ligatures w14:val="standardContextual"/>
            </w:rPr>
          </w:pPr>
          <w:hyperlink w:anchor="_Toc242875346" w:history="1">
            <w:r w:rsidRPr="00042EF0">
              <w:rPr>
                <w:rStyle w:val="Hyperlink"/>
                <w:noProof/>
                <w:lang w:bidi="en-US"/>
              </w:rPr>
              <w:t>Pending Proof of Income, Identity, and/or Residency with Optional Local Use Answer</w:t>
            </w:r>
            <w:r>
              <w:rPr>
                <w:noProof/>
                <w:webHidden/>
              </w:rPr>
              <w:tab/>
            </w:r>
            <w:r>
              <w:rPr>
                <w:noProof/>
                <w:webHidden/>
              </w:rPr>
              <w:fldChar w:fldCharType="begin"/>
            </w:r>
            <w:r>
              <w:rPr>
                <w:noProof/>
                <w:webHidden/>
              </w:rPr>
              <w:instrText xml:space="preserve"> PAGEREF _Toc242875346 \h </w:instrText>
            </w:r>
            <w:r>
              <w:rPr>
                <w:noProof/>
                <w:webHidden/>
              </w:rPr>
            </w:r>
            <w:r>
              <w:rPr>
                <w:noProof/>
                <w:webHidden/>
              </w:rPr>
              <w:fldChar w:fldCharType="separate"/>
            </w:r>
            <w:r>
              <w:rPr>
                <w:noProof/>
                <w:webHidden/>
              </w:rPr>
              <w:t>11</w:t>
            </w:r>
            <w:r>
              <w:rPr>
                <w:noProof/>
                <w:webHidden/>
              </w:rPr>
              <w:fldChar w:fldCharType="end"/>
            </w:r>
          </w:hyperlink>
        </w:p>
        <w:p w14:paraId="4B0551A5" w14:textId="395D4D77" w:rsidR="005339D8" w:rsidRDefault="005339D8">
          <w:pPr>
            <w:pStyle w:val="TOC3"/>
            <w:tabs>
              <w:tab w:val="right" w:leader="dot" w:pos="10070"/>
            </w:tabs>
            <w:rPr>
              <w:rFonts w:asciiTheme="minorHAnsi" w:hAnsiTheme="minorHAnsi"/>
              <w:noProof/>
              <w:kern w:val="2"/>
              <w:szCs w:val="24"/>
              <w14:ligatures w14:val="standardContextual"/>
            </w:rPr>
          </w:pPr>
          <w:hyperlink w:anchor="_Toc242875347" w:history="1">
            <w:r w:rsidRPr="00042EF0">
              <w:rPr>
                <w:rStyle w:val="Hyperlink"/>
                <w:noProof/>
                <w:lang w:bidi="en-US"/>
              </w:rPr>
              <w:t>Resource Management</w:t>
            </w:r>
            <w:r>
              <w:rPr>
                <w:noProof/>
                <w:webHidden/>
              </w:rPr>
              <w:tab/>
            </w:r>
            <w:r>
              <w:rPr>
                <w:noProof/>
                <w:webHidden/>
              </w:rPr>
              <w:fldChar w:fldCharType="begin"/>
            </w:r>
            <w:r>
              <w:rPr>
                <w:noProof/>
                <w:webHidden/>
              </w:rPr>
              <w:instrText xml:space="preserve"> PAGEREF _Toc242875347 \h </w:instrText>
            </w:r>
            <w:r>
              <w:rPr>
                <w:noProof/>
                <w:webHidden/>
              </w:rPr>
            </w:r>
            <w:r>
              <w:rPr>
                <w:noProof/>
                <w:webHidden/>
              </w:rPr>
              <w:fldChar w:fldCharType="separate"/>
            </w:r>
            <w:r>
              <w:rPr>
                <w:noProof/>
                <w:webHidden/>
              </w:rPr>
              <w:t>13</w:t>
            </w:r>
            <w:r>
              <w:rPr>
                <w:noProof/>
                <w:webHidden/>
              </w:rPr>
              <w:fldChar w:fldCharType="end"/>
            </w:r>
          </w:hyperlink>
        </w:p>
        <w:p w14:paraId="261A06ED" w14:textId="6041439E" w:rsidR="005339D8" w:rsidRDefault="005339D8">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2875348" w:history="1">
            <w:r w:rsidRPr="00042EF0">
              <w:rPr>
                <w:rStyle w:val="Hyperlink"/>
                <w:noProof/>
              </w:rPr>
              <w:t>Agency Management &gt;&gt; Audits/Chart Reviews</w:t>
            </w:r>
            <w:r>
              <w:rPr>
                <w:noProof/>
                <w:webHidden/>
              </w:rPr>
              <w:tab/>
            </w:r>
            <w:r>
              <w:rPr>
                <w:noProof/>
                <w:webHidden/>
              </w:rPr>
              <w:fldChar w:fldCharType="begin"/>
            </w:r>
            <w:r>
              <w:rPr>
                <w:noProof/>
                <w:webHidden/>
              </w:rPr>
              <w:instrText xml:space="preserve"> PAGEREF _Toc242875348 \h </w:instrText>
            </w:r>
            <w:r>
              <w:rPr>
                <w:noProof/>
                <w:webHidden/>
              </w:rPr>
            </w:r>
            <w:r>
              <w:rPr>
                <w:noProof/>
                <w:webHidden/>
              </w:rPr>
              <w:fldChar w:fldCharType="separate"/>
            </w:r>
            <w:r>
              <w:rPr>
                <w:noProof/>
                <w:webHidden/>
              </w:rPr>
              <w:t>16</w:t>
            </w:r>
            <w:r>
              <w:rPr>
                <w:noProof/>
                <w:webHidden/>
              </w:rPr>
              <w:fldChar w:fldCharType="end"/>
            </w:r>
          </w:hyperlink>
        </w:p>
        <w:p w14:paraId="4F887FB9" w14:textId="2494DF41" w:rsidR="005339D8" w:rsidRDefault="005339D8">
          <w:pPr>
            <w:pStyle w:val="TOC3"/>
            <w:tabs>
              <w:tab w:val="right" w:leader="dot" w:pos="10070"/>
            </w:tabs>
            <w:rPr>
              <w:rFonts w:asciiTheme="minorHAnsi" w:hAnsiTheme="minorHAnsi"/>
              <w:noProof/>
              <w:kern w:val="2"/>
              <w:szCs w:val="24"/>
              <w14:ligatures w14:val="standardContextual"/>
            </w:rPr>
          </w:pPr>
          <w:hyperlink w:anchor="_Toc242875349" w:history="1">
            <w:r w:rsidRPr="00042EF0">
              <w:rPr>
                <w:rStyle w:val="Hyperlink"/>
                <w:noProof/>
                <w:lang w:bidi="en-US"/>
              </w:rPr>
              <w:t>Certifications Completed by One Staff Member</w:t>
            </w:r>
            <w:r>
              <w:rPr>
                <w:noProof/>
                <w:webHidden/>
              </w:rPr>
              <w:tab/>
            </w:r>
            <w:r>
              <w:rPr>
                <w:noProof/>
                <w:webHidden/>
              </w:rPr>
              <w:fldChar w:fldCharType="begin"/>
            </w:r>
            <w:r>
              <w:rPr>
                <w:noProof/>
                <w:webHidden/>
              </w:rPr>
              <w:instrText xml:space="preserve"> PAGEREF _Toc242875349 \h </w:instrText>
            </w:r>
            <w:r>
              <w:rPr>
                <w:noProof/>
                <w:webHidden/>
              </w:rPr>
            </w:r>
            <w:r>
              <w:rPr>
                <w:noProof/>
                <w:webHidden/>
              </w:rPr>
              <w:fldChar w:fldCharType="separate"/>
            </w:r>
            <w:r>
              <w:rPr>
                <w:noProof/>
                <w:webHidden/>
              </w:rPr>
              <w:t>16</w:t>
            </w:r>
            <w:r>
              <w:rPr>
                <w:noProof/>
                <w:webHidden/>
              </w:rPr>
              <w:fldChar w:fldCharType="end"/>
            </w:r>
          </w:hyperlink>
        </w:p>
        <w:p w14:paraId="4298BCF1" w14:textId="4AF0779A" w:rsidR="005339D8" w:rsidRDefault="005339D8">
          <w:pPr>
            <w:pStyle w:val="TOC3"/>
            <w:tabs>
              <w:tab w:val="right" w:leader="dot" w:pos="10070"/>
            </w:tabs>
            <w:rPr>
              <w:rFonts w:asciiTheme="minorHAnsi" w:hAnsiTheme="minorHAnsi"/>
              <w:noProof/>
              <w:kern w:val="2"/>
              <w:szCs w:val="24"/>
              <w14:ligatures w14:val="standardContextual"/>
            </w:rPr>
          </w:pPr>
          <w:hyperlink w:anchor="_Toc242875350" w:history="1">
            <w:r w:rsidRPr="00042EF0">
              <w:rPr>
                <w:rStyle w:val="Hyperlink"/>
                <w:noProof/>
                <w:lang w:bidi="en-US"/>
              </w:rPr>
              <w:t>Grantee, Agency, County, City, and Zip Codes</w:t>
            </w:r>
            <w:r>
              <w:rPr>
                <w:noProof/>
                <w:webHidden/>
              </w:rPr>
              <w:tab/>
            </w:r>
            <w:r>
              <w:rPr>
                <w:noProof/>
                <w:webHidden/>
              </w:rPr>
              <w:fldChar w:fldCharType="begin"/>
            </w:r>
            <w:r>
              <w:rPr>
                <w:noProof/>
                <w:webHidden/>
              </w:rPr>
              <w:instrText xml:space="preserve"> PAGEREF _Toc242875350 \h </w:instrText>
            </w:r>
            <w:r>
              <w:rPr>
                <w:noProof/>
                <w:webHidden/>
              </w:rPr>
            </w:r>
            <w:r>
              <w:rPr>
                <w:noProof/>
                <w:webHidden/>
              </w:rPr>
              <w:fldChar w:fldCharType="separate"/>
            </w:r>
            <w:r>
              <w:rPr>
                <w:noProof/>
                <w:webHidden/>
              </w:rPr>
              <w:t>17</w:t>
            </w:r>
            <w:r>
              <w:rPr>
                <w:noProof/>
                <w:webHidden/>
              </w:rPr>
              <w:fldChar w:fldCharType="end"/>
            </w:r>
          </w:hyperlink>
        </w:p>
        <w:p w14:paraId="78953021" w14:textId="760E21AB" w:rsidR="005339D8" w:rsidRDefault="005339D8">
          <w:pPr>
            <w:pStyle w:val="TOC3"/>
            <w:tabs>
              <w:tab w:val="right" w:leader="dot" w:pos="10070"/>
            </w:tabs>
            <w:rPr>
              <w:rFonts w:asciiTheme="minorHAnsi" w:hAnsiTheme="minorHAnsi"/>
              <w:noProof/>
              <w:kern w:val="2"/>
              <w:szCs w:val="24"/>
              <w14:ligatures w14:val="standardContextual"/>
            </w:rPr>
          </w:pPr>
          <w:hyperlink w:anchor="_Toc242875351" w:history="1">
            <w:r w:rsidRPr="00042EF0">
              <w:rPr>
                <w:rStyle w:val="Hyperlink"/>
                <w:noProof/>
                <w:lang w:bidi="en-US"/>
              </w:rPr>
              <w:t>Incomplete MCAs</w:t>
            </w:r>
            <w:r>
              <w:rPr>
                <w:noProof/>
                <w:webHidden/>
              </w:rPr>
              <w:tab/>
            </w:r>
            <w:r>
              <w:rPr>
                <w:noProof/>
                <w:webHidden/>
              </w:rPr>
              <w:fldChar w:fldCharType="begin"/>
            </w:r>
            <w:r>
              <w:rPr>
                <w:noProof/>
                <w:webHidden/>
              </w:rPr>
              <w:instrText xml:space="preserve"> PAGEREF _Toc242875351 \h </w:instrText>
            </w:r>
            <w:r>
              <w:rPr>
                <w:noProof/>
                <w:webHidden/>
              </w:rPr>
            </w:r>
            <w:r>
              <w:rPr>
                <w:noProof/>
                <w:webHidden/>
              </w:rPr>
              <w:fldChar w:fldCharType="separate"/>
            </w:r>
            <w:r>
              <w:rPr>
                <w:noProof/>
                <w:webHidden/>
              </w:rPr>
              <w:t>17</w:t>
            </w:r>
            <w:r>
              <w:rPr>
                <w:noProof/>
                <w:webHidden/>
              </w:rPr>
              <w:fldChar w:fldCharType="end"/>
            </w:r>
          </w:hyperlink>
        </w:p>
        <w:p w14:paraId="0E64663D" w14:textId="7192D3B1" w:rsidR="005339D8" w:rsidRDefault="005339D8">
          <w:pPr>
            <w:pStyle w:val="TOC3"/>
            <w:tabs>
              <w:tab w:val="right" w:leader="dot" w:pos="10070"/>
            </w:tabs>
            <w:rPr>
              <w:rFonts w:asciiTheme="minorHAnsi" w:hAnsiTheme="minorHAnsi"/>
              <w:noProof/>
              <w:kern w:val="2"/>
              <w:szCs w:val="24"/>
              <w14:ligatures w14:val="standardContextual"/>
            </w:rPr>
          </w:pPr>
          <w:hyperlink w:anchor="_Toc242875352" w:history="1">
            <w:r w:rsidRPr="00042EF0">
              <w:rPr>
                <w:rStyle w:val="Hyperlink"/>
                <w:noProof/>
                <w:lang w:bidi="en-US"/>
              </w:rPr>
              <w:t>MCAs Completed or Not and Benefits Issued</w:t>
            </w:r>
            <w:r>
              <w:rPr>
                <w:noProof/>
                <w:webHidden/>
              </w:rPr>
              <w:tab/>
            </w:r>
            <w:r>
              <w:rPr>
                <w:noProof/>
                <w:webHidden/>
              </w:rPr>
              <w:fldChar w:fldCharType="begin"/>
            </w:r>
            <w:r>
              <w:rPr>
                <w:noProof/>
                <w:webHidden/>
              </w:rPr>
              <w:instrText xml:space="preserve"> PAGEREF _Toc242875352 \h </w:instrText>
            </w:r>
            <w:r>
              <w:rPr>
                <w:noProof/>
                <w:webHidden/>
              </w:rPr>
            </w:r>
            <w:r>
              <w:rPr>
                <w:noProof/>
                <w:webHidden/>
              </w:rPr>
              <w:fldChar w:fldCharType="separate"/>
            </w:r>
            <w:r>
              <w:rPr>
                <w:noProof/>
                <w:webHidden/>
              </w:rPr>
              <w:t>18</w:t>
            </w:r>
            <w:r>
              <w:rPr>
                <w:noProof/>
                <w:webHidden/>
              </w:rPr>
              <w:fldChar w:fldCharType="end"/>
            </w:r>
          </w:hyperlink>
        </w:p>
        <w:p w14:paraId="3CB2FC91" w14:textId="52694279" w:rsidR="005339D8" w:rsidRDefault="005339D8">
          <w:pPr>
            <w:pStyle w:val="TOC3"/>
            <w:tabs>
              <w:tab w:val="right" w:leader="dot" w:pos="10070"/>
            </w:tabs>
            <w:rPr>
              <w:rFonts w:asciiTheme="minorHAnsi" w:hAnsiTheme="minorHAnsi"/>
              <w:noProof/>
              <w:kern w:val="2"/>
              <w:szCs w:val="24"/>
              <w14:ligatures w14:val="standardContextual"/>
            </w:rPr>
          </w:pPr>
          <w:hyperlink w:anchor="_Toc242875353" w:history="1">
            <w:r w:rsidRPr="00042EF0">
              <w:rPr>
                <w:rStyle w:val="Hyperlink"/>
                <w:noProof/>
                <w:lang w:bidi="en-US"/>
              </w:rPr>
              <w:t>ME Chart Audits</w:t>
            </w:r>
            <w:r>
              <w:rPr>
                <w:noProof/>
                <w:webHidden/>
              </w:rPr>
              <w:tab/>
            </w:r>
            <w:r>
              <w:rPr>
                <w:noProof/>
                <w:webHidden/>
              </w:rPr>
              <w:fldChar w:fldCharType="begin"/>
            </w:r>
            <w:r>
              <w:rPr>
                <w:noProof/>
                <w:webHidden/>
              </w:rPr>
              <w:instrText xml:space="preserve"> PAGEREF _Toc242875353 \h </w:instrText>
            </w:r>
            <w:r>
              <w:rPr>
                <w:noProof/>
                <w:webHidden/>
              </w:rPr>
            </w:r>
            <w:r>
              <w:rPr>
                <w:noProof/>
                <w:webHidden/>
              </w:rPr>
              <w:fldChar w:fldCharType="separate"/>
            </w:r>
            <w:r>
              <w:rPr>
                <w:noProof/>
                <w:webHidden/>
              </w:rPr>
              <w:t>20</w:t>
            </w:r>
            <w:r>
              <w:rPr>
                <w:noProof/>
                <w:webHidden/>
              </w:rPr>
              <w:fldChar w:fldCharType="end"/>
            </w:r>
          </w:hyperlink>
        </w:p>
        <w:p w14:paraId="39900850" w14:textId="387A745C" w:rsidR="005339D8" w:rsidRDefault="005339D8">
          <w:pPr>
            <w:pStyle w:val="TOC3"/>
            <w:tabs>
              <w:tab w:val="right" w:leader="dot" w:pos="10070"/>
            </w:tabs>
            <w:rPr>
              <w:rFonts w:asciiTheme="minorHAnsi" w:hAnsiTheme="minorHAnsi"/>
              <w:noProof/>
              <w:kern w:val="2"/>
              <w:szCs w:val="24"/>
              <w14:ligatures w14:val="standardContextual"/>
            </w:rPr>
          </w:pPr>
          <w:hyperlink w:anchor="_Toc242875354" w:history="1">
            <w:r w:rsidRPr="00042EF0">
              <w:rPr>
                <w:rStyle w:val="Hyperlink"/>
                <w:noProof/>
                <w:lang w:bidi="en-US"/>
              </w:rPr>
              <w:t>New Households/Participants and Whether Substance Abuse NE Topics and/or Material Was Provided</w:t>
            </w:r>
            <w:r>
              <w:rPr>
                <w:noProof/>
                <w:webHidden/>
              </w:rPr>
              <w:tab/>
            </w:r>
            <w:r>
              <w:rPr>
                <w:noProof/>
                <w:webHidden/>
              </w:rPr>
              <w:fldChar w:fldCharType="begin"/>
            </w:r>
            <w:r>
              <w:rPr>
                <w:noProof/>
                <w:webHidden/>
              </w:rPr>
              <w:instrText xml:space="preserve"> PAGEREF _Toc242875354 \h </w:instrText>
            </w:r>
            <w:r>
              <w:rPr>
                <w:noProof/>
                <w:webHidden/>
              </w:rPr>
            </w:r>
            <w:r>
              <w:rPr>
                <w:noProof/>
                <w:webHidden/>
              </w:rPr>
              <w:fldChar w:fldCharType="separate"/>
            </w:r>
            <w:r>
              <w:rPr>
                <w:noProof/>
                <w:webHidden/>
              </w:rPr>
              <w:t>21</w:t>
            </w:r>
            <w:r>
              <w:rPr>
                <w:noProof/>
                <w:webHidden/>
              </w:rPr>
              <w:fldChar w:fldCharType="end"/>
            </w:r>
          </w:hyperlink>
        </w:p>
        <w:p w14:paraId="659BC365" w14:textId="2FFC3256" w:rsidR="005339D8" w:rsidRDefault="005339D8">
          <w:pPr>
            <w:pStyle w:val="TOC3"/>
            <w:tabs>
              <w:tab w:val="right" w:leader="dot" w:pos="10070"/>
            </w:tabs>
            <w:rPr>
              <w:rFonts w:asciiTheme="minorHAnsi" w:hAnsiTheme="minorHAnsi"/>
              <w:noProof/>
              <w:kern w:val="2"/>
              <w:szCs w:val="24"/>
              <w14:ligatures w14:val="standardContextual"/>
            </w:rPr>
          </w:pPr>
          <w:hyperlink w:anchor="_Toc242875355" w:history="1">
            <w:r w:rsidRPr="00042EF0">
              <w:rPr>
                <w:rStyle w:val="Hyperlink"/>
                <w:noProof/>
                <w:lang w:bidi="en-US"/>
              </w:rPr>
              <w:t>No Signatures at Certification</w:t>
            </w:r>
            <w:r>
              <w:rPr>
                <w:noProof/>
                <w:webHidden/>
              </w:rPr>
              <w:tab/>
            </w:r>
            <w:r>
              <w:rPr>
                <w:noProof/>
                <w:webHidden/>
              </w:rPr>
              <w:fldChar w:fldCharType="begin"/>
            </w:r>
            <w:r>
              <w:rPr>
                <w:noProof/>
                <w:webHidden/>
              </w:rPr>
              <w:instrText xml:space="preserve"> PAGEREF _Toc242875355 \h </w:instrText>
            </w:r>
            <w:r>
              <w:rPr>
                <w:noProof/>
                <w:webHidden/>
              </w:rPr>
            </w:r>
            <w:r>
              <w:rPr>
                <w:noProof/>
                <w:webHidden/>
              </w:rPr>
              <w:fldChar w:fldCharType="separate"/>
            </w:r>
            <w:r>
              <w:rPr>
                <w:noProof/>
                <w:webHidden/>
              </w:rPr>
              <w:t>23</w:t>
            </w:r>
            <w:r>
              <w:rPr>
                <w:noProof/>
                <w:webHidden/>
              </w:rPr>
              <w:fldChar w:fldCharType="end"/>
            </w:r>
          </w:hyperlink>
        </w:p>
        <w:p w14:paraId="23A3EDD5" w14:textId="713F83FB" w:rsidR="005339D8" w:rsidRDefault="005339D8">
          <w:pPr>
            <w:pStyle w:val="TOC3"/>
            <w:tabs>
              <w:tab w:val="right" w:leader="dot" w:pos="10070"/>
            </w:tabs>
            <w:rPr>
              <w:rFonts w:asciiTheme="minorHAnsi" w:hAnsiTheme="minorHAnsi"/>
              <w:noProof/>
              <w:kern w:val="2"/>
              <w:szCs w:val="24"/>
              <w14:ligatures w14:val="standardContextual"/>
            </w:rPr>
          </w:pPr>
          <w:hyperlink w:anchor="_Toc242875356" w:history="1">
            <w:r w:rsidRPr="00042EF0">
              <w:rPr>
                <w:rStyle w:val="Hyperlink"/>
                <w:noProof/>
                <w:lang w:bidi="en-US"/>
              </w:rPr>
              <w:t>Not Assigned 400 (Dietary) Risk Factors at Cert</w:t>
            </w:r>
            <w:r>
              <w:rPr>
                <w:noProof/>
                <w:webHidden/>
              </w:rPr>
              <w:tab/>
            </w:r>
            <w:r>
              <w:rPr>
                <w:noProof/>
                <w:webHidden/>
              </w:rPr>
              <w:fldChar w:fldCharType="begin"/>
            </w:r>
            <w:r>
              <w:rPr>
                <w:noProof/>
                <w:webHidden/>
              </w:rPr>
              <w:instrText xml:space="preserve"> PAGEREF _Toc242875356 \h </w:instrText>
            </w:r>
            <w:r>
              <w:rPr>
                <w:noProof/>
                <w:webHidden/>
              </w:rPr>
            </w:r>
            <w:r>
              <w:rPr>
                <w:noProof/>
                <w:webHidden/>
              </w:rPr>
              <w:fldChar w:fldCharType="separate"/>
            </w:r>
            <w:r>
              <w:rPr>
                <w:noProof/>
                <w:webHidden/>
              </w:rPr>
              <w:t>25</w:t>
            </w:r>
            <w:r>
              <w:rPr>
                <w:noProof/>
                <w:webHidden/>
              </w:rPr>
              <w:fldChar w:fldCharType="end"/>
            </w:r>
          </w:hyperlink>
        </w:p>
        <w:p w14:paraId="62E7CCAF" w14:textId="07DAF453" w:rsidR="005339D8" w:rsidRDefault="005339D8">
          <w:pPr>
            <w:pStyle w:val="TOC3"/>
            <w:tabs>
              <w:tab w:val="right" w:leader="dot" w:pos="10070"/>
            </w:tabs>
            <w:rPr>
              <w:rFonts w:asciiTheme="minorHAnsi" w:hAnsiTheme="minorHAnsi"/>
              <w:noProof/>
              <w:kern w:val="2"/>
              <w:szCs w:val="24"/>
              <w14:ligatures w14:val="standardContextual"/>
            </w:rPr>
          </w:pPr>
          <w:hyperlink w:anchor="_Toc242875357" w:history="1">
            <w:r w:rsidRPr="00042EF0">
              <w:rPr>
                <w:rStyle w:val="Hyperlink"/>
                <w:noProof/>
                <w:lang w:bidi="en-US"/>
              </w:rPr>
              <w:t>Participants for Chart Audits</w:t>
            </w:r>
            <w:r>
              <w:rPr>
                <w:noProof/>
                <w:webHidden/>
              </w:rPr>
              <w:tab/>
            </w:r>
            <w:r>
              <w:rPr>
                <w:noProof/>
                <w:webHidden/>
              </w:rPr>
              <w:fldChar w:fldCharType="begin"/>
            </w:r>
            <w:r>
              <w:rPr>
                <w:noProof/>
                <w:webHidden/>
              </w:rPr>
              <w:instrText xml:space="preserve"> PAGEREF _Toc242875357 \h </w:instrText>
            </w:r>
            <w:r>
              <w:rPr>
                <w:noProof/>
                <w:webHidden/>
              </w:rPr>
            </w:r>
            <w:r>
              <w:rPr>
                <w:noProof/>
                <w:webHidden/>
              </w:rPr>
              <w:fldChar w:fldCharType="separate"/>
            </w:r>
            <w:r>
              <w:rPr>
                <w:noProof/>
                <w:webHidden/>
              </w:rPr>
              <w:t>26</w:t>
            </w:r>
            <w:r>
              <w:rPr>
                <w:noProof/>
                <w:webHidden/>
              </w:rPr>
              <w:fldChar w:fldCharType="end"/>
            </w:r>
          </w:hyperlink>
        </w:p>
        <w:p w14:paraId="71A43A46" w14:textId="0AF3A3C2" w:rsidR="005339D8" w:rsidRDefault="005339D8">
          <w:pPr>
            <w:pStyle w:val="TOC3"/>
            <w:tabs>
              <w:tab w:val="right" w:leader="dot" w:pos="10070"/>
            </w:tabs>
            <w:rPr>
              <w:rFonts w:asciiTheme="minorHAnsi" w:hAnsiTheme="minorHAnsi"/>
              <w:noProof/>
              <w:kern w:val="2"/>
              <w:szCs w:val="24"/>
              <w14:ligatures w14:val="standardContextual"/>
            </w:rPr>
          </w:pPr>
          <w:hyperlink w:anchor="_Toc242875358" w:history="1">
            <w:r w:rsidRPr="00042EF0">
              <w:rPr>
                <w:rStyle w:val="Hyperlink"/>
                <w:noProof/>
                <w:lang w:bidi="en-US"/>
              </w:rPr>
              <w:t>Presumptive Eligibility and Documentation</w:t>
            </w:r>
            <w:r>
              <w:rPr>
                <w:noProof/>
                <w:webHidden/>
              </w:rPr>
              <w:tab/>
            </w:r>
            <w:r>
              <w:rPr>
                <w:noProof/>
                <w:webHidden/>
              </w:rPr>
              <w:fldChar w:fldCharType="begin"/>
            </w:r>
            <w:r>
              <w:rPr>
                <w:noProof/>
                <w:webHidden/>
              </w:rPr>
              <w:instrText xml:space="preserve"> PAGEREF _Toc242875358 \h </w:instrText>
            </w:r>
            <w:r>
              <w:rPr>
                <w:noProof/>
                <w:webHidden/>
              </w:rPr>
            </w:r>
            <w:r>
              <w:rPr>
                <w:noProof/>
                <w:webHidden/>
              </w:rPr>
              <w:fldChar w:fldCharType="separate"/>
            </w:r>
            <w:r>
              <w:rPr>
                <w:noProof/>
                <w:webHidden/>
              </w:rPr>
              <w:t>26</w:t>
            </w:r>
            <w:r>
              <w:rPr>
                <w:noProof/>
                <w:webHidden/>
              </w:rPr>
              <w:fldChar w:fldCharType="end"/>
            </w:r>
          </w:hyperlink>
        </w:p>
        <w:p w14:paraId="445C946D" w14:textId="44EFCF46" w:rsidR="005339D8" w:rsidRDefault="005339D8">
          <w:pPr>
            <w:pStyle w:val="TOC3"/>
            <w:tabs>
              <w:tab w:val="right" w:leader="dot" w:pos="10070"/>
            </w:tabs>
            <w:rPr>
              <w:rFonts w:asciiTheme="minorHAnsi" w:hAnsiTheme="minorHAnsi"/>
              <w:noProof/>
              <w:kern w:val="2"/>
              <w:szCs w:val="24"/>
              <w14:ligatures w14:val="standardContextual"/>
            </w:rPr>
          </w:pPr>
          <w:hyperlink w:anchor="_Toc242875359" w:history="1">
            <w:r w:rsidRPr="00042EF0">
              <w:rPr>
                <w:rStyle w:val="Hyperlink"/>
                <w:noProof/>
                <w:lang w:bidi="en-US"/>
              </w:rPr>
              <w:t>Women with Unlinked or One Way Linked Infants</w:t>
            </w:r>
            <w:r>
              <w:rPr>
                <w:noProof/>
                <w:webHidden/>
              </w:rPr>
              <w:tab/>
            </w:r>
            <w:r>
              <w:rPr>
                <w:noProof/>
                <w:webHidden/>
              </w:rPr>
              <w:fldChar w:fldCharType="begin"/>
            </w:r>
            <w:r>
              <w:rPr>
                <w:noProof/>
                <w:webHidden/>
              </w:rPr>
              <w:instrText xml:space="preserve"> PAGEREF _Toc242875359 \h </w:instrText>
            </w:r>
            <w:r>
              <w:rPr>
                <w:noProof/>
                <w:webHidden/>
              </w:rPr>
            </w:r>
            <w:r>
              <w:rPr>
                <w:noProof/>
                <w:webHidden/>
              </w:rPr>
              <w:fldChar w:fldCharType="separate"/>
            </w:r>
            <w:r>
              <w:rPr>
                <w:noProof/>
                <w:webHidden/>
              </w:rPr>
              <w:t>28</w:t>
            </w:r>
            <w:r>
              <w:rPr>
                <w:noProof/>
                <w:webHidden/>
              </w:rPr>
              <w:fldChar w:fldCharType="end"/>
            </w:r>
          </w:hyperlink>
        </w:p>
        <w:p w14:paraId="2EB70353" w14:textId="07C8FD09" w:rsidR="005339D8" w:rsidRDefault="005339D8">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2875360" w:history="1">
            <w:r w:rsidRPr="00042EF0">
              <w:rPr>
                <w:rStyle w:val="Hyperlink"/>
                <w:noProof/>
              </w:rPr>
              <w:t>Agency Management &gt;&gt; Due/Overdue</w:t>
            </w:r>
            <w:r>
              <w:rPr>
                <w:noProof/>
                <w:webHidden/>
              </w:rPr>
              <w:tab/>
            </w:r>
            <w:r>
              <w:rPr>
                <w:noProof/>
                <w:webHidden/>
              </w:rPr>
              <w:fldChar w:fldCharType="begin"/>
            </w:r>
            <w:r>
              <w:rPr>
                <w:noProof/>
                <w:webHidden/>
              </w:rPr>
              <w:instrText xml:space="preserve"> PAGEREF _Toc242875360 \h </w:instrText>
            </w:r>
            <w:r>
              <w:rPr>
                <w:noProof/>
                <w:webHidden/>
              </w:rPr>
            </w:r>
            <w:r>
              <w:rPr>
                <w:noProof/>
                <w:webHidden/>
              </w:rPr>
              <w:fldChar w:fldCharType="separate"/>
            </w:r>
            <w:r>
              <w:rPr>
                <w:noProof/>
                <w:webHidden/>
              </w:rPr>
              <w:t>30</w:t>
            </w:r>
            <w:r>
              <w:rPr>
                <w:noProof/>
                <w:webHidden/>
              </w:rPr>
              <w:fldChar w:fldCharType="end"/>
            </w:r>
          </w:hyperlink>
        </w:p>
        <w:p w14:paraId="3E0745F1" w14:textId="45590C71" w:rsidR="005339D8" w:rsidRDefault="005339D8">
          <w:pPr>
            <w:pStyle w:val="TOC3"/>
            <w:tabs>
              <w:tab w:val="right" w:leader="dot" w:pos="10070"/>
            </w:tabs>
            <w:rPr>
              <w:rFonts w:asciiTheme="minorHAnsi" w:hAnsiTheme="minorHAnsi"/>
              <w:noProof/>
              <w:kern w:val="2"/>
              <w:szCs w:val="24"/>
              <w14:ligatures w14:val="standardContextual"/>
            </w:rPr>
          </w:pPr>
          <w:hyperlink w:anchor="_Toc242875361" w:history="1">
            <w:r w:rsidRPr="00042EF0">
              <w:rPr>
                <w:rStyle w:val="Hyperlink"/>
                <w:noProof/>
                <w:lang w:bidi="en-US"/>
              </w:rPr>
              <w:t>Due for Cert, MCA, or Nutrition Visit with Two Optional Local Use Answers</w:t>
            </w:r>
            <w:r>
              <w:rPr>
                <w:noProof/>
                <w:webHidden/>
              </w:rPr>
              <w:tab/>
            </w:r>
            <w:r>
              <w:rPr>
                <w:noProof/>
                <w:webHidden/>
              </w:rPr>
              <w:fldChar w:fldCharType="begin"/>
            </w:r>
            <w:r>
              <w:rPr>
                <w:noProof/>
                <w:webHidden/>
              </w:rPr>
              <w:instrText xml:space="preserve"> PAGEREF _Toc242875361 \h </w:instrText>
            </w:r>
            <w:r>
              <w:rPr>
                <w:noProof/>
                <w:webHidden/>
              </w:rPr>
            </w:r>
            <w:r>
              <w:rPr>
                <w:noProof/>
                <w:webHidden/>
              </w:rPr>
              <w:fldChar w:fldCharType="separate"/>
            </w:r>
            <w:r>
              <w:rPr>
                <w:noProof/>
                <w:webHidden/>
              </w:rPr>
              <w:t>30</w:t>
            </w:r>
            <w:r>
              <w:rPr>
                <w:noProof/>
                <w:webHidden/>
              </w:rPr>
              <w:fldChar w:fldCharType="end"/>
            </w:r>
          </w:hyperlink>
        </w:p>
        <w:p w14:paraId="381310A2" w14:textId="04E756F8" w:rsidR="005339D8" w:rsidRDefault="005339D8">
          <w:pPr>
            <w:pStyle w:val="TOC3"/>
            <w:tabs>
              <w:tab w:val="right" w:leader="dot" w:pos="10070"/>
            </w:tabs>
            <w:rPr>
              <w:rFonts w:asciiTheme="minorHAnsi" w:hAnsiTheme="minorHAnsi"/>
              <w:noProof/>
              <w:kern w:val="2"/>
              <w:szCs w:val="24"/>
              <w14:ligatures w14:val="standardContextual"/>
            </w:rPr>
          </w:pPr>
          <w:hyperlink w:anchor="_Toc242875362" w:history="1">
            <w:r w:rsidRPr="00042EF0">
              <w:rPr>
                <w:rStyle w:val="Hyperlink"/>
                <w:noProof/>
                <w:lang w:bidi="en-US"/>
              </w:rPr>
              <w:t>Due, or One Month Overdue, for Cert, MCA or Nutrition Visit with Optional Local Use Answer</w:t>
            </w:r>
            <w:r>
              <w:rPr>
                <w:noProof/>
                <w:webHidden/>
              </w:rPr>
              <w:tab/>
            </w:r>
            <w:r>
              <w:rPr>
                <w:noProof/>
                <w:webHidden/>
              </w:rPr>
              <w:fldChar w:fldCharType="begin"/>
            </w:r>
            <w:r>
              <w:rPr>
                <w:noProof/>
                <w:webHidden/>
              </w:rPr>
              <w:instrText xml:space="preserve"> PAGEREF _Toc242875362 \h </w:instrText>
            </w:r>
            <w:r>
              <w:rPr>
                <w:noProof/>
                <w:webHidden/>
              </w:rPr>
            </w:r>
            <w:r>
              <w:rPr>
                <w:noProof/>
                <w:webHidden/>
              </w:rPr>
              <w:fldChar w:fldCharType="separate"/>
            </w:r>
            <w:r>
              <w:rPr>
                <w:noProof/>
                <w:webHidden/>
              </w:rPr>
              <w:t>34</w:t>
            </w:r>
            <w:r>
              <w:rPr>
                <w:noProof/>
                <w:webHidden/>
              </w:rPr>
              <w:fldChar w:fldCharType="end"/>
            </w:r>
          </w:hyperlink>
        </w:p>
        <w:p w14:paraId="4E71E7C6" w14:textId="333F69EB" w:rsidR="005339D8" w:rsidRDefault="005339D8">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2875363" w:history="1">
            <w:r w:rsidRPr="00042EF0">
              <w:rPr>
                <w:rStyle w:val="Hyperlink"/>
                <w:noProof/>
              </w:rPr>
              <w:t>Appointments</w:t>
            </w:r>
            <w:r>
              <w:rPr>
                <w:noProof/>
                <w:webHidden/>
              </w:rPr>
              <w:tab/>
            </w:r>
            <w:r>
              <w:rPr>
                <w:noProof/>
                <w:webHidden/>
              </w:rPr>
              <w:fldChar w:fldCharType="begin"/>
            </w:r>
            <w:r>
              <w:rPr>
                <w:noProof/>
                <w:webHidden/>
              </w:rPr>
              <w:instrText xml:space="preserve"> PAGEREF _Toc242875363 \h </w:instrText>
            </w:r>
            <w:r>
              <w:rPr>
                <w:noProof/>
                <w:webHidden/>
              </w:rPr>
            </w:r>
            <w:r>
              <w:rPr>
                <w:noProof/>
                <w:webHidden/>
              </w:rPr>
              <w:fldChar w:fldCharType="separate"/>
            </w:r>
            <w:r>
              <w:rPr>
                <w:noProof/>
                <w:webHidden/>
              </w:rPr>
              <w:t>37</w:t>
            </w:r>
            <w:r>
              <w:rPr>
                <w:noProof/>
                <w:webHidden/>
              </w:rPr>
              <w:fldChar w:fldCharType="end"/>
            </w:r>
          </w:hyperlink>
        </w:p>
        <w:p w14:paraId="02D5775E" w14:textId="7DE77AC2" w:rsidR="005339D8" w:rsidRDefault="005339D8">
          <w:pPr>
            <w:pStyle w:val="TOC3"/>
            <w:tabs>
              <w:tab w:val="right" w:leader="dot" w:pos="10070"/>
            </w:tabs>
            <w:rPr>
              <w:rFonts w:asciiTheme="minorHAnsi" w:hAnsiTheme="minorHAnsi"/>
              <w:noProof/>
              <w:kern w:val="2"/>
              <w:szCs w:val="24"/>
              <w14:ligatures w14:val="standardContextual"/>
            </w:rPr>
          </w:pPr>
          <w:hyperlink w:anchor="_Toc242875364" w:history="1">
            <w:r w:rsidRPr="00042EF0">
              <w:rPr>
                <w:rStyle w:val="Hyperlink"/>
                <w:noProof/>
                <w:lang w:bidi="en-US"/>
              </w:rPr>
              <w:t>Daily Appointments by Participants and Households with Optional Local Use Answers</w:t>
            </w:r>
            <w:r>
              <w:rPr>
                <w:noProof/>
                <w:webHidden/>
              </w:rPr>
              <w:tab/>
            </w:r>
            <w:r>
              <w:rPr>
                <w:noProof/>
                <w:webHidden/>
              </w:rPr>
              <w:fldChar w:fldCharType="begin"/>
            </w:r>
            <w:r>
              <w:rPr>
                <w:noProof/>
                <w:webHidden/>
              </w:rPr>
              <w:instrText xml:space="preserve"> PAGEREF _Toc242875364 \h </w:instrText>
            </w:r>
            <w:r>
              <w:rPr>
                <w:noProof/>
                <w:webHidden/>
              </w:rPr>
            </w:r>
            <w:r>
              <w:rPr>
                <w:noProof/>
                <w:webHidden/>
              </w:rPr>
              <w:fldChar w:fldCharType="separate"/>
            </w:r>
            <w:r>
              <w:rPr>
                <w:noProof/>
                <w:webHidden/>
              </w:rPr>
              <w:t>37</w:t>
            </w:r>
            <w:r>
              <w:rPr>
                <w:noProof/>
                <w:webHidden/>
              </w:rPr>
              <w:fldChar w:fldCharType="end"/>
            </w:r>
          </w:hyperlink>
        </w:p>
        <w:p w14:paraId="5250FBDB" w14:textId="7C70CA06" w:rsidR="005339D8" w:rsidRDefault="005339D8">
          <w:pPr>
            <w:pStyle w:val="TOC3"/>
            <w:tabs>
              <w:tab w:val="right" w:leader="dot" w:pos="10070"/>
            </w:tabs>
            <w:rPr>
              <w:rFonts w:asciiTheme="minorHAnsi" w:hAnsiTheme="minorHAnsi"/>
              <w:noProof/>
              <w:kern w:val="2"/>
              <w:szCs w:val="24"/>
              <w14:ligatures w14:val="standardContextual"/>
            </w:rPr>
          </w:pPr>
          <w:hyperlink w:anchor="_Toc242875365" w:history="1">
            <w:r w:rsidRPr="00042EF0">
              <w:rPr>
                <w:rStyle w:val="Hyperlink"/>
                <w:noProof/>
                <w:lang w:bidi="en-US"/>
              </w:rPr>
              <w:t>Kept Appointments List with Optional Local Use Answers</w:t>
            </w:r>
            <w:r>
              <w:rPr>
                <w:noProof/>
                <w:webHidden/>
              </w:rPr>
              <w:tab/>
            </w:r>
            <w:r>
              <w:rPr>
                <w:noProof/>
                <w:webHidden/>
              </w:rPr>
              <w:fldChar w:fldCharType="begin"/>
            </w:r>
            <w:r>
              <w:rPr>
                <w:noProof/>
                <w:webHidden/>
              </w:rPr>
              <w:instrText xml:space="preserve"> PAGEREF _Toc242875365 \h </w:instrText>
            </w:r>
            <w:r>
              <w:rPr>
                <w:noProof/>
                <w:webHidden/>
              </w:rPr>
            </w:r>
            <w:r>
              <w:rPr>
                <w:noProof/>
                <w:webHidden/>
              </w:rPr>
              <w:fldChar w:fldCharType="separate"/>
            </w:r>
            <w:r>
              <w:rPr>
                <w:noProof/>
                <w:webHidden/>
              </w:rPr>
              <w:t>39</w:t>
            </w:r>
            <w:r>
              <w:rPr>
                <w:noProof/>
                <w:webHidden/>
              </w:rPr>
              <w:fldChar w:fldCharType="end"/>
            </w:r>
          </w:hyperlink>
        </w:p>
        <w:p w14:paraId="07DAEEEF" w14:textId="30FF3246" w:rsidR="005339D8" w:rsidRDefault="005339D8">
          <w:pPr>
            <w:pStyle w:val="TOC3"/>
            <w:tabs>
              <w:tab w:val="right" w:leader="dot" w:pos="10070"/>
            </w:tabs>
            <w:rPr>
              <w:rFonts w:asciiTheme="minorHAnsi" w:hAnsiTheme="minorHAnsi"/>
              <w:noProof/>
              <w:kern w:val="2"/>
              <w:szCs w:val="24"/>
              <w14:ligatures w14:val="standardContextual"/>
            </w:rPr>
          </w:pPr>
          <w:hyperlink w:anchor="_Toc242875366" w:history="1">
            <w:r w:rsidRPr="00042EF0">
              <w:rPr>
                <w:rStyle w:val="Hyperlink"/>
                <w:noProof/>
                <w:lang w:bidi="en-US"/>
              </w:rPr>
              <w:t>No Shows by Day and Time</w:t>
            </w:r>
            <w:r>
              <w:rPr>
                <w:noProof/>
                <w:webHidden/>
              </w:rPr>
              <w:tab/>
            </w:r>
            <w:r>
              <w:rPr>
                <w:noProof/>
                <w:webHidden/>
              </w:rPr>
              <w:fldChar w:fldCharType="begin"/>
            </w:r>
            <w:r>
              <w:rPr>
                <w:noProof/>
                <w:webHidden/>
              </w:rPr>
              <w:instrText xml:space="preserve"> PAGEREF _Toc242875366 \h </w:instrText>
            </w:r>
            <w:r>
              <w:rPr>
                <w:noProof/>
                <w:webHidden/>
              </w:rPr>
            </w:r>
            <w:r>
              <w:rPr>
                <w:noProof/>
                <w:webHidden/>
              </w:rPr>
              <w:fldChar w:fldCharType="separate"/>
            </w:r>
            <w:r>
              <w:rPr>
                <w:noProof/>
                <w:webHidden/>
              </w:rPr>
              <w:t>40</w:t>
            </w:r>
            <w:r>
              <w:rPr>
                <w:noProof/>
                <w:webHidden/>
              </w:rPr>
              <w:fldChar w:fldCharType="end"/>
            </w:r>
          </w:hyperlink>
        </w:p>
        <w:p w14:paraId="750D004B" w14:textId="18791D98" w:rsidR="005339D8" w:rsidRDefault="005339D8">
          <w:pPr>
            <w:pStyle w:val="TOC3"/>
            <w:tabs>
              <w:tab w:val="right" w:leader="dot" w:pos="10070"/>
            </w:tabs>
            <w:rPr>
              <w:rFonts w:asciiTheme="minorHAnsi" w:hAnsiTheme="minorHAnsi"/>
              <w:noProof/>
              <w:kern w:val="2"/>
              <w:szCs w:val="24"/>
              <w14:ligatures w14:val="standardContextual"/>
            </w:rPr>
          </w:pPr>
          <w:hyperlink w:anchor="_Toc242875367" w:history="1">
            <w:r w:rsidRPr="00042EF0">
              <w:rPr>
                <w:rStyle w:val="Hyperlink"/>
                <w:noProof/>
                <w:lang w:bidi="en-US"/>
              </w:rPr>
              <w:t>Staff Who Scheduled Appointments</w:t>
            </w:r>
            <w:r>
              <w:rPr>
                <w:noProof/>
                <w:webHidden/>
              </w:rPr>
              <w:tab/>
            </w:r>
            <w:r>
              <w:rPr>
                <w:noProof/>
                <w:webHidden/>
              </w:rPr>
              <w:fldChar w:fldCharType="begin"/>
            </w:r>
            <w:r>
              <w:rPr>
                <w:noProof/>
                <w:webHidden/>
              </w:rPr>
              <w:instrText xml:space="preserve"> PAGEREF _Toc242875367 \h </w:instrText>
            </w:r>
            <w:r>
              <w:rPr>
                <w:noProof/>
                <w:webHidden/>
              </w:rPr>
            </w:r>
            <w:r>
              <w:rPr>
                <w:noProof/>
                <w:webHidden/>
              </w:rPr>
              <w:fldChar w:fldCharType="separate"/>
            </w:r>
            <w:r>
              <w:rPr>
                <w:noProof/>
                <w:webHidden/>
              </w:rPr>
              <w:t>42</w:t>
            </w:r>
            <w:r>
              <w:rPr>
                <w:noProof/>
                <w:webHidden/>
              </w:rPr>
              <w:fldChar w:fldCharType="end"/>
            </w:r>
          </w:hyperlink>
        </w:p>
        <w:p w14:paraId="0ED1234D" w14:textId="00EC66BA" w:rsidR="005339D8" w:rsidRDefault="005339D8">
          <w:pPr>
            <w:pStyle w:val="TOC3"/>
            <w:tabs>
              <w:tab w:val="right" w:leader="dot" w:pos="10070"/>
            </w:tabs>
            <w:rPr>
              <w:rFonts w:asciiTheme="minorHAnsi" w:hAnsiTheme="minorHAnsi"/>
              <w:noProof/>
              <w:kern w:val="2"/>
              <w:szCs w:val="24"/>
              <w14:ligatures w14:val="standardContextual"/>
            </w:rPr>
          </w:pPr>
          <w:hyperlink w:anchor="_Toc242875368" w:history="1">
            <w:r w:rsidRPr="00042EF0">
              <w:rPr>
                <w:rStyle w:val="Hyperlink"/>
                <w:noProof/>
                <w:lang w:bidi="en-US"/>
              </w:rPr>
              <w:t>Unfilled Appointment Intervals</w:t>
            </w:r>
            <w:r>
              <w:rPr>
                <w:noProof/>
                <w:webHidden/>
              </w:rPr>
              <w:tab/>
            </w:r>
            <w:r>
              <w:rPr>
                <w:noProof/>
                <w:webHidden/>
              </w:rPr>
              <w:fldChar w:fldCharType="begin"/>
            </w:r>
            <w:r>
              <w:rPr>
                <w:noProof/>
                <w:webHidden/>
              </w:rPr>
              <w:instrText xml:space="preserve"> PAGEREF _Toc242875368 \h </w:instrText>
            </w:r>
            <w:r>
              <w:rPr>
                <w:noProof/>
                <w:webHidden/>
              </w:rPr>
            </w:r>
            <w:r>
              <w:rPr>
                <w:noProof/>
                <w:webHidden/>
              </w:rPr>
              <w:fldChar w:fldCharType="separate"/>
            </w:r>
            <w:r>
              <w:rPr>
                <w:noProof/>
                <w:webHidden/>
              </w:rPr>
              <w:t>43</w:t>
            </w:r>
            <w:r>
              <w:rPr>
                <w:noProof/>
                <w:webHidden/>
              </w:rPr>
              <w:fldChar w:fldCharType="end"/>
            </w:r>
          </w:hyperlink>
        </w:p>
        <w:p w14:paraId="084403BD" w14:textId="58ADA4DC" w:rsidR="005339D8" w:rsidRDefault="005339D8">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2875369" w:history="1">
            <w:r w:rsidRPr="00042EF0">
              <w:rPr>
                <w:rStyle w:val="Hyperlink"/>
                <w:noProof/>
              </w:rPr>
              <w:t>Benefits</w:t>
            </w:r>
            <w:r>
              <w:rPr>
                <w:noProof/>
                <w:webHidden/>
              </w:rPr>
              <w:tab/>
            </w:r>
            <w:r>
              <w:rPr>
                <w:noProof/>
                <w:webHidden/>
              </w:rPr>
              <w:fldChar w:fldCharType="begin"/>
            </w:r>
            <w:r>
              <w:rPr>
                <w:noProof/>
                <w:webHidden/>
              </w:rPr>
              <w:instrText xml:space="preserve"> PAGEREF _Toc242875369 \h </w:instrText>
            </w:r>
            <w:r>
              <w:rPr>
                <w:noProof/>
                <w:webHidden/>
              </w:rPr>
            </w:r>
            <w:r>
              <w:rPr>
                <w:noProof/>
                <w:webHidden/>
              </w:rPr>
              <w:fldChar w:fldCharType="separate"/>
            </w:r>
            <w:r>
              <w:rPr>
                <w:noProof/>
                <w:webHidden/>
              </w:rPr>
              <w:t>46</w:t>
            </w:r>
            <w:r>
              <w:rPr>
                <w:noProof/>
                <w:webHidden/>
              </w:rPr>
              <w:fldChar w:fldCharType="end"/>
            </w:r>
          </w:hyperlink>
        </w:p>
        <w:p w14:paraId="34501711" w14:textId="78D82D9B" w:rsidR="005339D8" w:rsidRDefault="005339D8">
          <w:pPr>
            <w:pStyle w:val="TOC3"/>
            <w:tabs>
              <w:tab w:val="right" w:leader="dot" w:pos="10070"/>
            </w:tabs>
            <w:rPr>
              <w:rFonts w:asciiTheme="minorHAnsi" w:hAnsiTheme="minorHAnsi"/>
              <w:noProof/>
              <w:kern w:val="2"/>
              <w:szCs w:val="24"/>
              <w14:ligatures w14:val="standardContextual"/>
            </w:rPr>
          </w:pPr>
          <w:hyperlink w:anchor="_Toc242875370" w:history="1">
            <w:r w:rsidRPr="00042EF0">
              <w:rPr>
                <w:rStyle w:val="Hyperlink"/>
                <w:noProof/>
                <w:lang w:bidi="en-US"/>
              </w:rPr>
              <w:t>Missed Nutrition Visits by Last Clinic Issued</w:t>
            </w:r>
            <w:r>
              <w:rPr>
                <w:noProof/>
                <w:webHidden/>
              </w:rPr>
              <w:tab/>
            </w:r>
            <w:r>
              <w:rPr>
                <w:noProof/>
                <w:webHidden/>
              </w:rPr>
              <w:fldChar w:fldCharType="begin"/>
            </w:r>
            <w:r>
              <w:rPr>
                <w:noProof/>
                <w:webHidden/>
              </w:rPr>
              <w:instrText xml:space="preserve"> PAGEREF _Toc242875370 \h </w:instrText>
            </w:r>
            <w:r>
              <w:rPr>
                <w:noProof/>
                <w:webHidden/>
              </w:rPr>
            </w:r>
            <w:r>
              <w:rPr>
                <w:noProof/>
                <w:webHidden/>
              </w:rPr>
              <w:fldChar w:fldCharType="separate"/>
            </w:r>
            <w:r>
              <w:rPr>
                <w:noProof/>
                <w:webHidden/>
              </w:rPr>
              <w:t>46</w:t>
            </w:r>
            <w:r>
              <w:rPr>
                <w:noProof/>
                <w:webHidden/>
              </w:rPr>
              <w:fldChar w:fldCharType="end"/>
            </w:r>
          </w:hyperlink>
        </w:p>
        <w:p w14:paraId="7F91C3DC" w14:textId="67104C5E" w:rsidR="005339D8" w:rsidRDefault="005339D8">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2875371" w:history="1">
            <w:r w:rsidRPr="00042EF0">
              <w:rPr>
                <w:rStyle w:val="Hyperlink"/>
                <w:noProof/>
              </w:rPr>
              <w:t>Benefits &gt;&gt; Agency Management</w:t>
            </w:r>
            <w:r>
              <w:rPr>
                <w:noProof/>
                <w:webHidden/>
              </w:rPr>
              <w:tab/>
            </w:r>
            <w:r>
              <w:rPr>
                <w:noProof/>
                <w:webHidden/>
              </w:rPr>
              <w:fldChar w:fldCharType="begin"/>
            </w:r>
            <w:r>
              <w:rPr>
                <w:noProof/>
                <w:webHidden/>
              </w:rPr>
              <w:instrText xml:space="preserve"> PAGEREF _Toc242875371 \h </w:instrText>
            </w:r>
            <w:r>
              <w:rPr>
                <w:noProof/>
                <w:webHidden/>
              </w:rPr>
            </w:r>
            <w:r>
              <w:rPr>
                <w:noProof/>
                <w:webHidden/>
              </w:rPr>
              <w:fldChar w:fldCharType="separate"/>
            </w:r>
            <w:r>
              <w:rPr>
                <w:noProof/>
                <w:webHidden/>
              </w:rPr>
              <w:t>48</w:t>
            </w:r>
            <w:r>
              <w:rPr>
                <w:noProof/>
                <w:webHidden/>
              </w:rPr>
              <w:fldChar w:fldCharType="end"/>
            </w:r>
          </w:hyperlink>
        </w:p>
        <w:p w14:paraId="1613C337" w14:textId="1EA1B4F3" w:rsidR="005339D8" w:rsidRDefault="005339D8">
          <w:pPr>
            <w:pStyle w:val="TOC3"/>
            <w:tabs>
              <w:tab w:val="right" w:leader="dot" w:pos="10070"/>
            </w:tabs>
            <w:rPr>
              <w:rFonts w:asciiTheme="minorHAnsi" w:hAnsiTheme="minorHAnsi"/>
              <w:noProof/>
              <w:kern w:val="2"/>
              <w:szCs w:val="24"/>
              <w14:ligatures w14:val="standardContextual"/>
            </w:rPr>
          </w:pPr>
          <w:hyperlink w:anchor="_Toc242875372" w:history="1">
            <w:r w:rsidRPr="00042EF0">
              <w:rPr>
                <w:rStyle w:val="Hyperlink"/>
                <w:noProof/>
                <w:lang w:bidi="en-US"/>
              </w:rPr>
              <w:t>Returned Formula</w:t>
            </w:r>
            <w:r>
              <w:rPr>
                <w:noProof/>
                <w:webHidden/>
              </w:rPr>
              <w:tab/>
            </w:r>
            <w:r>
              <w:rPr>
                <w:noProof/>
                <w:webHidden/>
              </w:rPr>
              <w:fldChar w:fldCharType="begin"/>
            </w:r>
            <w:r>
              <w:rPr>
                <w:noProof/>
                <w:webHidden/>
              </w:rPr>
              <w:instrText xml:space="preserve"> PAGEREF _Toc242875372 \h </w:instrText>
            </w:r>
            <w:r>
              <w:rPr>
                <w:noProof/>
                <w:webHidden/>
              </w:rPr>
            </w:r>
            <w:r>
              <w:rPr>
                <w:noProof/>
                <w:webHidden/>
              </w:rPr>
              <w:fldChar w:fldCharType="separate"/>
            </w:r>
            <w:r>
              <w:rPr>
                <w:noProof/>
                <w:webHidden/>
              </w:rPr>
              <w:t>48</w:t>
            </w:r>
            <w:r>
              <w:rPr>
                <w:noProof/>
                <w:webHidden/>
              </w:rPr>
              <w:fldChar w:fldCharType="end"/>
            </w:r>
          </w:hyperlink>
        </w:p>
        <w:p w14:paraId="0F34C4DD" w14:textId="055CAA6C" w:rsidR="005339D8" w:rsidRDefault="005339D8">
          <w:pPr>
            <w:pStyle w:val="TOC3"/>
            <w:tabs>
              <w:tab w:val="right" w:leader="dot" w:pos="10070"/>
            </w:tabs>
            <w:rPr>
              <w:rFonts w:asciiTheme="minorHAnsi" w:hAnsiTheme="minorHAnsi"/>
              <w:noProof/>
              <w:kern w:val="2"/>
              <w:szCs w:val="24"/>
              <w14:ligatures w14:val="standardContextual"/>
            </w:rPr>
          </w:pPr>
          <w:hyperlink w:anchor="_Toc242875373" w:history="1">
            <w:r w:rsidRPr="00042EF0">
              <w:rPr>
                <w:rStyle w:val="Hyperlink"/>
                <w:noProof/>
                <w:lang w:bidi="en-US"/>
              </w:rPr>
              <w:t>WIC Contacts and Benefits Not Issued</w:t>
            </w:r>
            <w:r>
              <w:rPr>
                <w:noProof/>
                <w:webHidden/>
              </w:rPr>
              <w:tab/>
            </w:r>
            <w:r>
              <w:rPr>
                <w:noProof/>
                <w:webHidden/>
              </w:rPr>
              <w:fldChar w:fldCharType="begin"/>
            </w:r>
            <w:r>
              <w:rPr>
                <w:noProof/>
                <w:webHidden/>
              </w:rPr>
              <w:instrText xml:space="preserve"> PAGEREF _Toc242875373 \h </w:instrText>
            </w:r>
            <w:r>
              <w:rPr>
                <w:noProof/>
                <w:webHidden/>
              </w:rPr>
            </w:r>
            <w:r>
              <w:rPr>
                <w:noProof/>
                <w:webHidden/>
              </w:rPr>
              <w:fldChar w:fldCharType="separate"/>
            </w:r>
            <w:r>
              <w:rPr>
                <w:noProof/>
                <w:webHidden/>
              </w:rPr>
              <w:t>48</w:t>
            </w:r>
            <w:r>
              <w:rPr>
                <w:noProof/>
                <w:webHidden/>
              </w:rPr>
              <w:fldChar w:fldCharType="end"/>
            </w:r>
          </w:hyperlink>
        </w:p>
        <w:p w14:paraId="76710861" w14:textId="3261B835" w:rsidR="005339D8" w:rsidRDefault="005339D8">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2875374" w:history="1">
            <w:r w:rsidRPr="00042EF0">
              <w:rPr>
                <w:rStyle w:val="Hyperlink"/>
                <w:noProof/>
              </w:rPr>
              <w:t>Counts</w:t>
            </w:r>
            <w:r>
              <w:rPr>
                <w:noProof/>
                <w:webHidden/>
              </w:rPr>
              <w:tab/>
            </w:r>
            <w:r>
              <w:rPr>
                <w:noProof/>
                <w:webHidden/>
              </w:rPr>
              <w:fldChar w:fldCharType="begin"/>
            </w:r>
            <w:r>
              <w:rPr>
                <w:noProof/>
                <w:webHidden/>
              </w:rPr>
              <w:instrText xml:space="preserve"> PAGEREF _Toc242875374 \h </w:instrText>
            </w:r>
            <w:r>
              <w:rPr>
                <w:noProof/>
                <w:webHidden/>
              </w:rPr>
            </w:r>
            <w:r>
              <w:rPr>
                <w:noProof/>
                <w:webHidden/>
              </w:rPr>
              <w:fldChar w:fldCharType="separate"/>
            </w:r>
            <w:r>
              <w:rPr>
                <w:noProof/>
                <w:webHidden/>
              </w:rPr>
              <w:t>50</w:t>
            </w:r>
            <w:r>
              <w:rPr>
                <w:noProof/>
                <w:webHidden/>
              </w:rPr>
              <w:fldChar w:fldCharType="end"/>
            </w:r>
          </w:hyperlink>
        </w:p>
        <w:p w14:paraId="695B76FC" w14:textId="7F4C8FB0" w:rsidR="005339D8" w:rsidRDefault="005339D8">
          <w:pPr>
            <w:pStyle w:val="TOC3"/>
            <w:tabs>
              <w:tab w:val="right" w:leader="dot" w:pos="10070"/>
            </w:tabs>
            <w:rPr>
              <w:rFonts w:asciiTheme="minorHAnsi" w:hAnsiTheme="minorHAnsi"/>
              <w:noProof/>
              <w:kern w:val="2"/>
              <w:szCs w:val="24"/>
              <w14:ligatures w14:val="standardContextual"/>
            </w:rPr>
          </w:pPr>
          <w:hyperlink w:anchor="_Toc242875375" w:history="1">
            <w:r w:rsidRPr="00042EF0">
              <w:rPr>
                <w:rStyle w:val="Hyperlink"/>
                <w:noProof/>
                <w:lang w:bidi="en-US"/>
              </w:rPr>
              <w:t>Count of Contacts by WIC Type, Race, and Clinic for Grantee &amp; Agency and Statewide by Agency</w:t>
            </w:r>
            <w:r>
              <w:rPr>
                <w:noProof/>
                <w:webHidden/>
              </w:rPr>
              <w:tab/>
            </w:r>
            <w:r>
              <w:rPr>
                <w:noProof/>
                <w:webHidden/>
              </w:rPr>
              <w:fldChar w:fldCharType="begin"/>
            </w:r>
            <w:r>
              <w:rPr>
                <w:noProof/>
                <w:webHidden/>
              </w:rPr>
              <w:instrText xml:space="preserve"> PAGEREF _Toc242875375 \h </w:instrText>
            </w:r>
            <w:r>
              <w:rPr>
                <w:noProof/>
                <w:webHidden/>
              </w:rPr>
            </w:r>
            <w:r>
              <w:rPr>
                <w:noProof/>
                <w:webHidden/>
              </w:rPr>
              <w:fldChar w:fldCharType="separate"/>
            </w:r>
            <w:r>
              <w:rPr>
                <w:noProof/>
                <w:webHidden/>
              </w:rPr>
              <w:t>50</w:t>
            </w:r>
            <w:r>
              <w:rPr>
                <w:noProof/>
                <w:webHidden/>
              </w:rPr>
              <w:fldChar w:fldCharType="end"/>
            </w:r>
          </w:hyperlink>
        </w:p>
        <w:p w14:paraId="74F08439" w14:textId="771F028D" w:rsidR="005339D8" w:rsidRDefault="005339D8">
          <w:pPr>
            <w:pStyle w:val="TOC3"/>
            <w:tabs>
              <w:tab w:val="right" w:leader="dot" w:pos="10070"/>
            </w:tabs>
            <w:rPr>
              <w:rFonts w:asciiTheme="minorHAnsi" w:hAnsiTheme="minorHAnsi"/>
              <w:noProof/>
              <w:kern w:val="2"/>
              <w:szCs w:val="24"/>
              <w14:ligatures w14:val="standardContextual"/>
            </w:rPr>
          </w:pPr>
          <w:hyperlink w:anchor="_Toc242875376" w:history="1">
            <w:r w:rsidRPr="00042EF0">
              <w:rPr>
                <w:rStyle w:val="Hyperlink"/>
                <w:noProof/>
                <w:lang w:bidi="en-US"/>
              </w:rPr>
              <w:t>Year-to-Date Participation – Statewide by Agency</w:t>
            </w:r>
            <w:r>
              <w:rPr>
                <w:noProof/>
                <w:webHidden/>
              </w:rPr>
              <w:tab/>
            </w:r>
            <w:r>
              <w:rPr>
                <w:noProof/>
                <w:webHidden/>
              </w:rPr>
              <w:fldChar w:fldCharType="begin"/>
            </w:r>
            <w:r>
              <w:rPr>
                <w:noProof/>
                <w:webHidden/>
              </w:rPr>
              <w:instrText xml:space="preserve"> PAGEREF _Toc242875376 \h </w:instrText>
            </w:r>
            <w:r>
              <w:rPr>
                <w:noProof/>
                <w:webHidden/>
              </w:rPr>
            </w:r>
            <w:r>
              <w:rPr>
                <w:noProof/>
                <w:webHidden/>
              </w:rPr>
              <w:fldChar w:fldCharType="separate"/>
            </w:r>
            <w:r>
              <w:rPr>
                <w:noProof/>
                <w:webHidden/>
              </w:rPr>
              <w:t>52</w:t>
            </w:r>
            <w:r>
              <w:rPr>
                <w:noProof/>
                <w:webHidden/>
              </w:rPr>
              <w:fldChar w:fldCharType="end"/>
            </w:r>
          </w:hyperlink>
        </w:p>
        <w:p w14:paraId="4A0D8760" w14:textId="6F616BC1" w:rsidR="005339D8" w:rsidRDefault="005339D8">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2875377" w:history="1">
            <w:r w:rsidRPr="00042EF0">
              <w:rPr>
                <w:rStyle w:val="Hyperlink"/>
                <w:noProof/>
              </w:rPr>
              <w:t>Counts &gt;&gt; Monthly Participation</w:t>
            </w:r>
            <w:r>
              <w:rPr>
                <w:noProof/>
                <w:webHidden/>
              </w:rPr>
              <w:tab/>
            </w:r>
            <w:r>
              <w:rPr>
                <w:noProof/>
                <w:webHidden/>
              </w:rPr>
              <w:fldChar w:fldCharType="begin"/>
            </w:r>
            <w:r>
              <w:rPr>
                <w:noProof/>
                <w:webHidden/>
              </w:rPr>
              <w:instrText xml:space="preserve"> PAGEREF _Toc242875377 \h </w:instrText>
            </w:r>
            <w:r>
              <w:rPr>
                <w:noProof/>
                <w:webHidden/>
              </w:rPr>
            </w:r>
            <w:r>
              <w:rPr>
                <w:noProof/>
                <w:webHidden/>
              </w:rPr>
              <w:fldChar w:fldCharType="separate"/>
            </w:r>
            <w:r>
              <w:rPr>
                <w:noProof/>
                <w:webHidden/>
              </w:rPr>
              <w:t>54</w:t>
            </w:r>
            <w:r>
              <w:rPr>
                <w:noProof/>
                <w:webHidden/>
              </w:rPr>
              <w:fldChar w:fldCharType="end"/>
            </w:r>
          </w:hyperlink>
        </w:p>
        <w:p w14:paraId="040F53B5" w14:textId="674AAEFF" w:rsidR="005339D8" w:rsidRDefault="005339D8">
          <w:pPr>
            <w:pStyle w:val="TOC3"/>
            <w:tabs>
              <w:tab w:val="right" w:leader="dot" w:pos="10070"/>
            </w:tabs>
            <w:rPr>
              <w:rFonts w:asciiTheme="minorHAnsi" w:hAnsiTheme="minorHAnsi"/>
              <w:noProof/>
              <w:kern w:val="2"/>
              <w:szCs w:val="24"/>
              <w14:ligatures w14:val="standardContextual"/>
            </w:rPr>
          </w:pPr>
          <w:hyperlink w:anchor="_Toc242875378" w:history="1">
            <w:r w:rsidRPr="00042EF0">
              <w:rPr>
                <w:rStyle w:val="Hyperlink"/>
                <w:noProof/>
                <w:lang w:bidi="en-US"/>
              </w:rPr>
              <w:t>Average Monthly Participation by Congressional District</w:t>
            </w:r>
            <w:r>
              <w:rPr>
                <w:noProof/>
                <w:webHidden/>
              </w:rPr>
              <w:tab/>
            </w:r>
            <w:r>
              <w:rPr>
                <w:noProof/>
                <w:webHidden/>
              </w:rPr>
              <w:fldChar w:fldCharType="begin"/>
            </w:r>
            <w:r>
              <w:rPr>
                <w:noProof/>
                <w:webHidden/>
              </w:rPr>
              <w:instrText xml:space="preserve"> PAGEREF _Toc242875378 \h </w:instrText>
            </w:r>
            <w:r>
              <w:rPr>
                <w:noProof/>
                <w:webHidden/>
              </w:rPr>
            </w:r>
            <w:r>
              <w:rPr>
                <w:noProof/>
                <w:webHidden/>
              </w:rPr>
              <w:fldChar w:fldCharType="separate"/>
            </w:r>
            <w:r>
              <w:rPr>
                <w:noProof/>
                <w:webHidden/>
              </w:rPr>
              <w:t>54</w:t>
            </w:r>
            <w:r>
              <w:rPr>
                <w:noProof/>
                <w:webHidden/>
              </w:rPr>
              <w:fldChar w:fldCharType="end"/>
            </w:r>
          </w:hyperlink>
        </w:p>
        <w:p w14:paraId="5B0AF475" w14:textId="24296E2F" w:rsidR="005339D8" w:rsidRDefault="005339D8">
          <w:pPr>
            <w:pStyle w:val="TOC3"/>
            <w:tabs>
              <w:tab w:val="right" w:leader="dot" w:pos="10070"/>
            </w:tabs>
            <w:rPr>
              <w:rFonts w:asciiTheme="minorHAnsi" w:hAnsiTheme="minorHAnsi"/>
              <w:noProof/>
              <w:kern w:val="2"/>
              <w:szCs w:val="24"/>
              <w14:ligatures w14:val="standardContextual"/>
            </w:rPr>
          </w:pPr>
          <w:hyperlink w:anchor="_Toc242875379" w:history="1">
            <w:r w:rsidRPr="00042EF0">
              <w:rPr>
                <w:rStyle w:val="Hyperlink"/>
                <w:noProof/>
                <w:lang w:bidi="en-US"/>
              </w:rPr>
              <w:t>Monthly Participation by Age and Race Ethnicity</w:t>
            </w:r>
            <w:r>
              <w:rPr>
                <w:noProof/>
                <w:webHidden/>
              </w:rPr>
              <w:tab/>
            </w:r>
            <w:r>
              <w:rPr>
                <w:noProof/>
                <w:webHidden/>
              </w:rPr>
              <w:fldChar w:fldCharType="begin"/>
            </w:r>
            <w:r>
              <w:rPr>
                <w:noProof/>
                <w:webHidden/>
              </w:rPr>
              <w:instrText xml:space="preserve"> PAGEREF _Toc242875379 \h </w:instrText>
            </w:r>
            <w:r>
              <w:rPr>
                <w:noProof/>
                <w:webHidden/>
              </w:rPr>
            </w:r>
            <w:r>
              <w:rPr>
                <w:noProof/>
                <w:webHidden/>
              </w:rPr>
              <w:fldChar w:fldCharType="separate"/>
            </w:r>
            <w:r>
              <w:rPr>
                <w:noProof/>
                <w:webHidden/>
              </w:rPr>
              <w:t>55</w:t>
            </w:r>
            <w:r>
              <w:rPr>
                <w:noProof/>
                <w:webHidden/>
              </w:rPr>
              <w:fldChar w:fldCharType="end"/>
            </w:r>
          </w:hyperlink>
        </w:p>
        <w:p w14:paraId="4E512510" w14:textId="71D3F69E" w:rsidR="005339D8" w:rsidRDefault="005339D8">
          <w:pPr>
            <w:pStyle w:val="TOC3"/>
            <w:tabs>
              <w:tab w:val="right" w:leader="dot" w:pos="10070"/>
            </w:tabs>
            <w:rPr>
              <w:rFonts w:asciiTheme="minorHAnsi" w:hAnsiTheme="minorHAnsi"/>
              <w:noProof/>
              <w:kern w:val="2"/>
              <w:szCs w:val="24"/>
              <w14:ligatures w14:val="standardContextual"/>
            </w:rPr>
          </w:pPr>
          <w:hyperlink w:anchor="_Toc242875380" w:history="1">
            <w:r w:rsidRPr="00042EF0">
              <w:rPr>
                <w:rStyle w:val="Hyperlink"/>
                <w:noProof/>
                <w:lang w:bidi="en-US"/>
              </w:rPr>
              <w:t>Monthly Participation by City of Residence and Race Ethnicity</w:t>
            </w:r>
            <w:r>
              <w:rPr>
                <w:noProof/>
                <w:webHidden/>
              </w:rPr>
              <w:tab/>
            </w:r>
            <w:r>
              <w:rPr>
                <w:noProof/>
                <w:webHidden/>
              </w:rPr>
              <w:fldChar w:fldCharType="begin"/>
            </w:r>
            <w:r>
              <w:rPr>
                <w:noProof/>
                <w:webHidden/>
              </w:rPr>
              <w:instrText xml:space="preserve"> PAGEREF _Toc242875380 \h </w:instrText>
            </w:r>
            <w:r>
              <w:rPr>
                <w:noProof/>
                <w:webHidden/>
              </w:rPr>
            </w:r>
            <w:r>
              <w:rPr>
                <w:noProof/>
                <w:webHidden/>
              </w:rPr>
              <w:fldChar w:fldCharType="separate"/>
            </w:r>
            <w:r>
              <w:rPr>
                <w:noProof/>
                <w:webHidden/>
              </w:rPr>
              <w:t>57</w:t>
            </w:r>
            <w:r>
              <w:rPr>
                <w:noProof/>
                <w:webHidden/>
              </w:rPr>
              <w:fldChar w:fldCharType="end"/>
            </w:r>
          </w:hyperlink>
        </w:p>
        <w:p w14:paraId="1A07BA9F" w14:textId="4CE19F47" w:rsidR="005339D8" w:rsidRDefault="005339D8">
          <w:pPr>
            <w:pStyle w:val="TOC3"/>
            <w:tabs>
              <w:tab w:val="right" w:leader="dot" w:pos="10070"/>
            </w:tabs>
            <w:rPr>
              <w:rFonts w:asciiTheme="minorHAnsi" w:hAnsiTheme="minorHAnsi"/>
              <w:noProof/>
              <w:kern w:val="2"/>
              <w:szCs w:val="24"/>
              <w14:ligatures w14:val="standardContextual"/>
            </w:rPr>
          </w:pPr>
          <w:hyperlink w:anchor="_Toc242875381" w:history="1">
            <w:r w:rsidRPr="00042EF0">
              <w:rPr>
                <w:rStyle w:val="Hyperlink"/>
                <w:noProof/>
                <w:lang w:bidi="en-US"/>
              </w:rPr>
              <w:t>Monthly Participation by City of Residence, WIC Category and BF Amount</w:t>
            </w:r>
            <w:r>
              <w:rPr>
                <w:noProof/>
                <w:webHidden/>
              </w:rPr>
              <w:tab/>
            </w:r>
            <w:r>
              <w:rPr>
                <w:noProof/>
                <w:webHidden/>
              </w:rPr>
              <w:fldChar w:fldCharType="begin"/>
            </w:r>
            <w:r>
              <w:rPr>
                <w:noProof/>
                <w:webHidden/>
              </w:rPr>
              <w:instrText xml:space="preserve"> PAGEREF _Toc242875381 \h </w:instrText>
            </w:r>
            <w:r>
              <w:rPr>
                <w:noProof/>
                <w:webHidden/>
              </w:rPr>
            </w:r>
            <w:r>
              <w:rPr>
                <w:noProof/>
                <w:webHidden/>
              </w:rPr>
              <w:fldChar w:fldCharType="separate"/>
            </w:r>
            <w:r>
              <w:rPr>
                <w:noProof/>
                <w:webHidden/>
              </w:rPr>
              <w:t>59</w:t>
            </w:r>
            <w:r>
              <w:rPr>
                <w:noProof/>
                <w:webHidden/>
              </w:rPr>
              <w:fldChar w:fldCharType="end"/>
            </w:r>
          </w:hyperlink>
        </w:p>
        <w:p w14:paraId="358F1724" w14:textId="01EC3FB2" w:rsidR="005339D8" w:rsidRDefault="005339D8">
          <w:pPr>
            <w:pStyle w:val="TOC3"/>
            <w:tabs>
              <w:tab w:val="right" w:leader="dot" w:pos="10070"/>
            </w:tabs>
            <w:rPr>
              <w:rFonts w:asciiTheme="minorHAnsi" w:hAnsiTheme="minorHAnsi"/>
              <w:noProof/>
              <w:kern w:val="2"/>
              <w:szCs w:val="24"/>
              <w14:ligatures w14:val="standardContextual"/>
            </w:rPr>
          </w:pPr>
          <w:hyperlink w:anchor="_Toc242875382" w:history="1">
            <w:r w:rsidRPr="00042EF0">
              <w:rPr>
                <w:rStyle w:val="Hyperlink"/>
                <w:noProof/>
                <w:lang w:bidi="en-US"/>
              </w:rPr>
              <w:t>Monthly Participation by County of Residence and Race Ethnicity</w:t>
            </w:r>
            <w:r>
              <w:rPr>
                <w:noProof/>
                <w:webHidden/>
              </w:rPr>
              <w:tab/>
            </w:r>
            <w:r>
              <w:rPr>
                <w:noProof/>
                <w:webHidden/>
              </w:rPr>
              <w:fldChar w:fldCharType="begin"/>
            </w:r>
            <w:r>
              <w:rPr>
                <w:noProof/>
                <w:webHidden/>
              </w:rPr>
              <w:instrText xml:space="preserve"> PAGEREF _Toc242875382 \h </w:instrText>
            </w:r>
            <w:r>
              <w:rPr>
                <w:noProof/>
                <w:webHidden/>
              </w:rPr>
            </w:r>
            <w:r>
              <w:rPr>
                <w:noProof/>
                <w:webHidden/>
              </w:rPr>
              <w:fldChar w:fldCharType="separate"/>
            </w:r>
            <w:r>
              <w:rPr>
                <w:noProof/>
                <w:webHidden/>
              </w:rPr>
              <w:t>60</w:t>
            </w:r>
            <w:r>
              <w:rPr>
                <w:noProof/>
                <w:webHidden/>
              </w:rPr>
              <w:fldChar w:fldCharType="end"/>
            </w:r>
          </w:hyperlink>
        </w:p>
        <w:p w14:paraId="4D778E74" w14:textId="40B735B3" w:rsidR="005339D8" w:rsidRDefault="005339D8">
          <w:pPr>
            <w:pStyle w:val="TOC3"/>
            <w:tabs>
              <w:tab w:val="right" w:leader="dot" w:pos="10070"/>
            </w:tabs>
            <w:rPr>
              <w:rFonts w:asciiTheme="minorHAnsi" w:hAnsiTheme="minorHAnsi"/>
              <w:noProof/>
              <w:kern w:val="2"/>
              <w:szCs w:val="24"/>
              <w14:ligatures w14:val="standardContextual"/>
            </w:rPr>
          </w:pPr>
          <w:hyperlink w:anchor="_Toc242875383" w:history="1">
            <w:r w:rsidRPr="00042EF0">
              <w:rPr>
                <w:rStyle w:val="Hyperlink"/>
                <w:noProof/>
                <w:lang w:bidi="en-US"/>
              </w:rPr>
              <w:t>Monthly Participation by County of Residence, WIC Category and BF Amount</w:t>
            </w:r>
            <w:r>
              <w:rPr>
                <w:noProof/>
                <w:webHidden/>
              </w:rPr>
              <w:tab/>
            </w:r>
            <w:r>
              <w:rPr>
                <w:noProof/>
                <w:webHidden/>
              </w:rPr>
              <w:fldChar w:fldCharType="begin"/>
            </w:r>
            <w:r>
              <w:rPr>
                <w:noProof/>
                <w:webHidden/>
              </w:rPr>
              <w:instrText xml:space="preserve"> PAGEREF _Toc242875383 \h </w:instrText>
            </w:r>
            <w:r>
              <w:rPr>
                <w:noProof/>
                <w:webHidden/>
              </w:rPr>
            </w:r>
            <w:r>
              <w:rPr>
                <w:noProof/>
                <w:webHidden/>
              </w:rPr>
              <w:fldChar w:fldCharType="separate"/>
            </w:r>
            <w:r>
              <w:rPr>
                <w:noProof/>
                <w:webHidden/>
              </w:rPr>
              <w:t>62</w:t>
            </w:r>
            <w:r>
              <w:rPr>
                <w:noProof/>
                <w:webHidden/>
              </w:rPr>
              <w:fldChar w:fldCharType="end"/>
            </w:r>
          </w:hyperlink>
        </w:p>
        <w:p w14:paraId="7EA0D1D4" w14:textId="76D76950" w:rsidR="005339D8" w:rsidRDefault="005339D8">
          <w:pPr>
            <w:pStyle w:val="TOC3"/>
            <w:tabs>
              <w:tab w:val="right" w:leader="dot" w:pos="10070"/>
            </w:tabs>
            <w:rPr>
              <w:rFonts w:asciiTheme="minorHAnsi" w:hAnsiTheme="minorHAnsi"/>
              <w:noProof/>
              <w:kern w:val="2"/>
              <w:szCs w:val="24"/>
              <w14:ligatures w14:val="standardContextual"/>
            </w:rPr>
          </w:pPr>
          <w:hyperlink w:anchor="_Toc242875384" w:history="1">
            <w:r w:rsidRPr="00042EF0">
              <w:rPr>
                <w:rStyle w:val="Hyperlink"/>
                <w:noProof/>
                <w:lang w:bidi="en-US"/>
              </w:rPr>
              <w:t>Monthly Participation by Infant BF Amount and Age in Months</w:t>
            </w:r>
            <w:r>
              <w:rPr>
                <w:noProof/>
                <w:webHidden/>
              </w:rPr>
              <w:tab/>
            </w:r>
            <w:r>
              <w:rPr>
                <w:noProof/>
                <w:webHidden/>
              </w:rPr>
              <w:fldChar w:fldCharType="begin"/>
            </w:r>
            <w:r>
              <w:rPr>
                <w:noProof/>
                <w:webHidden/>
              </w:rPr>
              <w:instrText xml:space="preserve"> PAGEREF _Toc242875384 \h </w:instrText>
            </w:r>
            <w:r>
              <w:rPr>
                <w:noProof/>
                <w:webHidden/>
              </w:rPr>
            </w:r>
            <w:r>
              <w:rPr>
                <w:noProof/>
                <w:webHidden/>
              </w:rPr>
              <w:fldChar w:fldCharType="separate"/>
            </w:r>
            <w:r>
              <w:rPr>
                <w:noProof/>
                <w:webHidden/>
              </w:rPr>
              <w:t>64</w:t>
            </w:r>
            <w:r>
              <w:rPr>
                <w:noProof/>
                <w:webHidden/>
              </w:rPr>
              <w:fldChar w:fldCharType="end"/>
            </w:r>
          </w:hyperlink>
        </w:p>
        <w:p w14:paraId="7A9E9C1C" w14:textId="54F5582E" w:rsidR="005339D8" w:rsidRDefault="005339D8">
          <w:pPr>
            <w:pStyle w:val="TOC3"/>
            <w:tabs>
              <w:tab w:val="right" w:leader="dot" w:pos="10070"/>
            </w:tabs>
            <w:rPr>
              <w:rFonts w:asciiTheme="minorHAnsi" w:hAnsiTheme="minorHAnsi"/>
              <w:noProof/>
              <w:kern w:val="2"/>
              <w:szCs w:val="24"/>
              <w14:ligatures w14:val="standardContextual"/>
            </w:rPr>
          </w:pPr>
          <w:hyperlink w:anchor="_Toc242875385" w:history="1">
            <w:r w:rsidRPr="00042EF0">
              <w:rPr>
                <w:rStyle w:val="Hyperlink"/>
                <w:noProof/>
                <w:lang w:bidi="en-US"/>
              </w:rPr>
              <w:t>Monthly Participation by Specified Zip Code(s)</w:t>
            </w:r>
            <w:r>
              <w:rPr>
                <w:noProof/>
                <w:webHidden/>
              </w:rPr>
              <w:tab/>
            </w:r>
            <w:r>
              <w:rPr>
                <w:noProof/>
                <w:webHidden/>
              </w:rPr>
              <w:fldChar w:fldCharType="begin"/>
            </w:r>
            <w:r>
              <w:rPr>
                <w:noProof/>
                <w:webHidden/>
              </w:rPr>
              <w:instrText xml:space="preserve"> PAGEREF _Toc242875385 \h </w:instrText>
            </w:r>
            <w:r>
              <w:rPr>
                <w:noProof/>
                <w:webHidden/>
              </w:rPr>
            </w:r>
            <w:r>
              <w:rPr>
                <w:noProof/>
                <w:webHidden/>
              </w:rPr>
              <w:fldChar w:fldCharType="separate"/>
            </w:r>
            <w:r>
              <w:rPr>
                <w:noProof/>
                <w:webHidden/>
              </w:rPr>
              <w:t>66</w:t>
            </w:r>
            <w:r>
              <w:rPr>
                <w:noProof/>
                <w:webHidden/>
              </w:rPr>
              <w:fldChar w:fldCharType="end"/>
            </w:r>
          </w:hyperlink>
        </w:p>
        <w:p w14:paraId="31D7E62B" w14:textId="5E97AB55" w:rsidR="005339D8" w:rsidRDefault="005339D8">
          <w:pPr>
            <w:pStyle w:val="TOC3"/>
            <w:tabs>
              <w:tab w:val="right" w:leader="dot" w:pos="10070"/>
            </w:tabs>
            <w:rPr>
              <w:rFonts w:asciiTheme="minorHAnsi" w:hAnsiTheme="minorHAnsi"/>
              <w:noProof/>
              <w:kern w:val="2"/>
              <w:szCs w:val="24"/>
              <w14:ligatures w14:val="standardContextual"/>
            </w:rPr>
          </w:pPr>
          <w:hyperlink w:anchor="_Toc242875386" w:history="1">
            <w:r w:rsidRPr="00042EF0">
              <w:rPr>
                <w:rStyle w:val="Hyperlink"/>
                <w:noProof/>
                <w:lang w:bidi="en-US"/>
              </w:rPr>
              <w:t>Monthly Participation by WIC Category, BF Amount, and Age</w:t>
            </w:r>
            <w:r>
              <w:rPr>
                <w:noProof/>
                <w:webHidden/>
              </w:rPr>
              <w:tab/>
            </w:r>
            <w:r>
              <w:rPr>
                <w:noProof/>
                <w:webHidden/>
              </w:rPr>
              <w:fldChar w:fldCharType="begin"/>
            </w:r>
            <w:r>
              <w:rPr>
                <w:noProof/>
                <w:webHidden/>
              </w:rPr>
              <w:instrText xml:space="preserve"> PAGEREF _Toc242875386 \h </w:instrText>
            </w:r>
            <w:r>
              <w:rPr>
                <w:noProof/>
                <w:webHidden/>
              </w:rPr>
            </w:r>
            <w:r>
              <w:rPr>
                <w:noProof/>
                <w:webHidden/>
              </w:rPr>
              <w:fldChar w:fldCharType="separate"/>
            </w:r>
            <w:r>
              <w:rPr>
                <w:noProof/>
                <w:webHidden/>
              </w:rPr>
              <w:t>68</w:t>
            </w:r>
            <w:r>
              <w:rPr>
                <w:noProof/>
                <w:webHidden/>
              </w:rPr>
              <w:fldChar w:fldCharType="end"/>
            </w:r>
          </w:hyperlink>
        </w:p>
        <w:p w14:paraId="42A5CD2C" w14:textId="152B6D13" w:rsidR="005339D8" w:rsidRDefault="005339D8">
          <w:pPr>
            <w:pStyle w:val="TOC3"/>
            <w:tabs>
              <w:tab w:val="right" w:leader="dot" w:pos="10070"/>
            </w:tabs>
            <w:rPr>
              <w:rFonts w:asciiTheme="minorHAnsi" w:hAnsiTheme="minorHAnsi"/>
              <w:noProof/>
              <w:kern w:val="2"/>
              <w:szCs w:val="24"/>
              <w14:ligatures w14:val="standardContextual"/>
            </w:rPr>
          </w:pPr>
          <w:hyperlink w:anchor="_Toc242875387" w:history="1">
            <w:r w:rsidRPr="00042EF0">
              <w:rPr>
                <w:rStyle w:val="Hyperlink"/>
                <w:noProof/>
                <w:lang w:bidi="en-US"/>
              </w:rPr>
              <w:t>Monthly Participation by WIC Category, BF Amount, and Race Ethnicity</w:t>
            </w:r>
            <w:r>
              <w:rPr>
                <w:noProof/>
                <w:webHidden/>
              </w:rPr>
              <w:tab/>
            </w:r>
            <w:r>
              <w:rPr>
                <w:noProof/>
                <w:webHidden/>
              </w:rPr>
              <w:fldChar w:fldCharType="begin"/>
            </w:r>
            <w:r>
              <w:rPr>
                <w:noProof/>
                <w:webHidden/>
              </w:rPr>
              <w:instrText xml:space="preserve"> PAGEREF _Toc242875387 \h </w:instrText>
            </w:r>
            <w:r>
              <w:rPr>
                <w:noProof/>
                <w:webHidden/>
              </w:rPr>
            </w:r>
            <w:r>
              <w:rPr>
                <w:noProof/>
                <w:webHidden/>
              </w:rPr>
              <w:fldChar w:fldCharType="separate"/>
            </w:r>
            <w:r>
              <w:rPr>
                <w:noProof/>
                <w:webHidden/>
              </w:rPr>
              <w:t>70</w:t>
            </w:r>
            <w:r>
              <w:rPr>
                <w:noProof/>
                <w:webHidden/>
              </w:rPr>
              <w:fldChar w:fldCharType="end"/>
            </w:r>
          </w:hyperlink>
        </w:p>
        <w:p w14:paraId="6DBCEABF" w14:textId="440E9E63" w:rsidR="005339D8" w:rsidRDefault="005339D8">
          <w:pPr>
            <w:pStyle w:val="TOC3"/>
            <w:tabs>
              <w:tab w:val="right" w:leader="dot" w:pos="10070"/>
            </w:tabs>
            <w:rPr>
              <w:rFonts w:asciiTheme="minorHAnsi" w:hAnsiTheme="minorHAnsi"/>
              <w:noProof/>
              <w:kern w:val="2"/>
              <w:szCs w:val="24"/>
              <w14:ligatures w14:val="standardContextual"/>
            </w:rPr>
          </w:pPr>
          <w:hyperlink w:anchor="_Toc242875388" w:history="1">
            <w:r w:rsidRPr="00042EF0">
              <w:rPr>
                <w:rStyle w:val="Hyperlink"/>
                <w:noProof/>
                <w:lang w:bidi="en-US"/>
              </w:rPr>
              <w:t>Monthly Participation by Zip Code of Residence and Race Ethnicity</w:t>
            </w:r>
            <w:r>
              <w:rPr>
                <w:noProof/>
                <w:webHidden/>
              </w:rPr>
              <w:tab/>
            </w:r>
            <w:r>
              <w:rPr>
                <w:noProof/>
                <w:webHidden/>
              </w:rPr>
              <w:fldChar w:fldCharType="begin"/>
            </w:r>
            <w:r>
              <w:rPr>
                <w:noProof/>
                <w:webHidden/>
              </w:rPr>
              <w:instrText xml:space="preserve"> PAGEREF _Toc242875388 \h </w:instrText>
            </w:r>
            <w:r>
              <w:rPr>
                <w:noProof/>
                <w:webHidden/>
              </w:rPr>
            </w:r>
            <w:r>
              <w:rPr>
                <w:noProof/>
                <w:webHidden/>
              </w:rPr>
              <w:fldChar w:fldCharType="separate"/>
            </w:r>
            <w:r>
              <w:rPr>
                <w:noProof/>
                <w:webHidden/>
              </w:rPr>
              <w:t>73</w:t>
            </w:r>
            <w:r>
              <w:rPr>
                <w:noProof/>
                <w:webHidden/>
              </w:rPr>
              <w:fldChar w:fldCharType="end"/>
            </w:r>
          </w:hyperlink>
        </w:p>
        <w:p w14:paraId="03869275" w14:textId="2D5705DF" w:rsidR="005339D8" w:rsidRDefault="005339D8">
          <w:pPr>
            <w:pStyle w:val="TOC3"/>
            <w:tabs>
              <w:tab w:val="right" w:leader="dot" w:pos="10070"/>
            </w:tabs>
            <w:rPr>
              <w:rFonts w:asciiTheme="minorHAnsi" w:hAnsiTheme="minorHAnsi"/>
              <w:noProof/>
              <w:kern w:val="2"/>
              <w:szCs w:val="24"/>
              <w14:ligatures w14:val="standardContextual"/>
            </w:rPr>
          </w:pPr>
          <w:hyperlink w:anchor="_Toc242875389" w:history="1">
            <w:r w:rsidRPr="00042EF0">
              <w:rPr>
                <w:rStyle w:val="Hyperlink"/>
                <w:noProof/>
                <w:lang w:bidi="en-US"/>
              </w:rPr>
              <w:t>Monthly Participation by Zip Code of Residence, WIC Category and BF Amount</w:t>
            </w:r>
            <w:r>
              <w:rPr>
                <w:noProof/>
                <w:webHidden/>
              </w:rPr>
              <w:tab/>
            </w:r>
            <w:r>
              <w:rPr>
                <w:noProof/>
                <w:webHidden/>
              </w:rPr>
              <w:fldChar w:fldCharType="begin"/>
            </w:r>
            <w:r>
              <w:rPr>
                <w:noProof/>
                <w:webHidden/>
              </w:rPr>
              <w:instrText xml:space="preserve"> PAGEREF _Toc242875389 \h </w:instrText>
            </w:r>
            <w:r>
              <w:rPr>
                <w:noProof/>
                <w:webHidden/>
              </w:rPr>
            </w:r>
            <w:r>
              <w:rPr>
                <w:noProof/>
                <w:webHidden/>
              </w:rPr>
              <w:fldChar w:fldCharType="separate"/>
            </w:r>
            <w:r>
              <w:rPr>
                <w:noProof/>
                <w:webHidden/>
              </w:rPr>
              <w:t>74</w:t>
            </w:r>
            <w:r>
              <w:rPr>
                <w:noProof/>
                <w:webHidden/>
              </w:rPr>
              <w:fldChar w:fldCharType="end"/>
            </w:r>
          </w:hyperlink>
        </w:p>
        <w:p w14:paraId="5CAD49BA" w14:textId="682FCADF" w:rsidR="005339D8" w:rsidRDefault="005339D8">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2875390" w:history="1">
            <w:r w:rsidRPr="00042EF0">
              <w:rPr>
                <w:rStyle w:val="Hyperlink"/>
                <w:noProof/>
              </w:rPr>
              <w:t>Demographics</w:t>
            </w:r>
            <w:r>
              <w:rPr>
                <w:noProof/>
                <w:webHidden/>
              </w:rPr>
              <w:tab/>
            </w:r>
            <w:r>
              <w:rPr>
                <w:noProof/>
                <w:webHidden/>
              </w:rPr>
              <w:fldChar w:fldCharType="begin"/>
            </w:r>
            <w:r>
              <w:rPr>
                <w:noProof/>
                <w:webHidden/>
              </w:rPr>
              <w:instrText xml:space="preserve"> PAGEREF _Toc242875390 \h </w:instrText>
            </w:r>
            <w:r>
              <w:rPr>
                <w:noProof/>
                <w:webHidden/>
              </w:rPr>
            </w:r>
            <w:r>
              <w:rPr>
                <w:noProof/>
                <w:webHidden/>
              </w:rPr>
              <w:fldChar w:fldCharType="separate"/>
            </w:r>
            <w:r>
              <w:rPr>
                <w:noProof/>
                <w:webHidden/>
              </w:rPr>
              <w:t>77</w:t>
            </w:r>
            <w:r>
              <w:rPr>
                <w:noProof/>
                <w:webHidden/>
              </w:rPr>
              <w:fldChar w:fldCharType="end"/>
            </w:r>
          </w:hyperlink>
        </w:p>
        <w:p w14:paraId="7EF23963" w14:textId="26E3B20A" w:rsidR="005339D8" w:rsidRDefault="005339D8">
          <w:pPr>
            <w:pStyle w:val="TOC3"/>
            <w:tabs>
              <w:tab w:val="right" w:leader="dot" w:pos="10070"/>
            </w:tabs>
            <w:rPr>
              <w:rFonts w:asciiTheme="minorHAnsi" w:hAnsiTheme="minorHAnsi"/>
              <w:noProof/>
              <w:kern w:val="2"/>
              <w:szCs w:val="24"/>
              <w14:ligatures w14:val="standardContextual"/>
            </w:rPr>
          </w:pPr>
          <w:hyperlink w:anchor="_Toc242875391" w:history="1">
            <w:r w:rsidRPr="00042EF0">
              <w:rPr>
                <w:rStyle w:val="Hyperlink"/>
                <w:noProof/>
                <w:lang w:bidi="en-US"/>
              </w:rPr>
              <w:t>Medical Clinics &amp; Providers Lists</w:t>
            </w:r>
            <w:r>
              <w:rPr>
                <w:noProof/>
                <w:webHidden/>
              </w:rPr>
              <w:tab/>
            </w:r>
            <w:r>
              <w:rPr>
                <w:noProof/>
                <w:webHidden/>
              </w:rPr>
              <w:fldChar w:fldCharType="begin"/>
            </w:r>
            <w:r>
              <w:rPr>
                <w:noProof/>
                <w:webHidden/>
              </w:rPr>
              <w:instrText xml:space="preserve"> PAGEREF _Toc242875391 \h </w:instrText>
            </w:r>
            <w:r>
              <w:rPr>
                <w:noProof/>
                <w:webHidden/>
              </w:rPr>
            </w:r>
            <w:r>
              <w:rPr>
                <w:noProof/>
                <w:webHidden/>
              </w:rPr>
              <w:fldChar w:fldCharType="separate"/>
            </w:r>
            <w:r>
              <w:rPr>
                <w:noProof/>
                <w:webHidden/>
              </w:rPr>
              <w:t>77</w:t>
            </w:r>
            <w:r>
              <w:rPr>
                <w:noProof/>
                <w:webHidden/>
              </w:rPr>
              <w:fldChar w:fldCharType="end"/>
            </w:r>
          </w:hyperlink>
        </w:p>
        <w:p w14:paraId="2D907C7C" w14:textId="7E12F4C9" w:rsidR="005339D8" w:rsidRDefault="005339D8">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2875392" w:history="1">
            <w:r w:rsidRPr="00042EF0">
              <w:rPr>
                <w:rStyle w:val="Hyperlink"/>
                <w:noProof/>
              </w:rPr>
              <w:t>Food &amp; Formula</w:t>
            </w:r>
            <w:r>
              <w:rPr>
                <w:noProof/>
                <w:webHidden/>
              </w:rPr>
              <w:tab/>
            </w:r>
            <w:r>
              <w:rPr>
                <w:noProof/>
                <w:webHidden/>
              </w:rPr>
              <w:fldChar w:fldCharType="begin"/>
            </w:r>
            <w:r>
              <w:rPr>
                <w:noProof/>
                <w:webHidden/>
              </w:rPr>
              <w:instrText xml:space="preserve"> PAGEREF _Toc242875392 \h </w:instrText>
            </w:r>
            <w:r>
              <w:rPr>
                <w:noProof/>
                <w:webHidden/>
              </w:rPr>
            </w:r>
            <w:r>
              <w:rPr>
                <w:noProof/>
                <w:webHidden/>
              </w:rPr>
              <w:fldChar w:fldCharType="separate"/>
            </w:r>
            <w:r>
              <w:rPr>
                <w:noProof/>
                <w:webHidden/>
              </w:rPr>
              <w:t>79</w:t>
            </w:r>
            <w:r>
              <w:rPr>
                <w:noProof/>
                <w:webHidden/>
              </w:rPr>
              <w:fldChar w:fldCharType="end"/>
            </w:r>
          </w:hyperlink>
        </w:p>
        <w:p w14:paraId="1B045BB8" w14:textId="676AB2EF" w:rsidR="005339D8" w:rsidRDefault="005339D8">
          <w:pPr>
            <w:pStyle w:val="TOC3"/>
            <w:tabs>
              <w:tab w:val="right" w:leader="dot" w:pos="10070"/>
            </w:tabs>
            <w:rPr>
              <w:rFonts w:asciiTheme="minorHAnsi" w:hAnsiTheme="minorHAnsi"/>
              <w:noProof/>
              <w:kern w:val="2"/>
              <w:szCs w:val="24"/>
              <w14:ligatures w14:val="standardContextual"/>
            </w:rPr>
          </w:pPr>
          <w:hyperlink w:anchor="_Toc242875393" w:history="1">
            <w:r w:rsidRPr="00042EF0">
              <w:rPr>
                <w:rStyle w:val="Hyperlink"/>
                <w:noProof/>
                <w:lang w:bidi="en-US"/>
              </w:rPr>
              <w:t>Food and Formula by PFDTU</w:t>
            </w:r>
            <w:r>
              <w:rPr>
                <w:noProof/>
                <w:webHidden/>
              </w:rPr>
              <w:tab/>
            </w:r>
            <w:r>
              <w:rPr>
                <w:noProof/>
                <w:webHidden/>
              </w:rPr>
              <w:fldChar w:fldCharType="begin"/>
            </w:r>
            <w:r>
              <w:rPr>
                <w:noProof/>
                <w:webHidden/>
              </w:rPr>
              <w:instrText xml:space="preserve"> PAGEREF _Toc242875393 \h </w:instrText>
            </w:r>
            <w:r>
              <w:rPr>
                <w:noProof/>
                <w:webHidden/>
              </w:rPr>
            </w:r>
            <w:r>
              <w:rPr>
                <w:noProof/>
                <w:webHidden/>
              </w:rPr>
              <w:fldChar w:fldCharType="separate"/>
            </w:r>
            <w:r>
              <w:rPr>
                <w:noProof/>
                <w:webHidden/>
              </w:rPr>
              <w:t>79</w:t>
            </w:r>
            <w:r>
              <w:rPr>
                <w:noProof/>
                <w:webHidden/>
              </w:rPr>
              <w:fldChar w:fldCharType="end"/>
            </w:r>
          </w:hyperlink>
        </w:p>
        <w:p w14:paraId="113F5DF0" w14:textId="7F813E69" w:rsidR="005339D8" w:rsidRDefault="005339D8">
          <w:pPr>
            <w:pStyle w:val="TOC3"/>
            <w:tabs>
              <w:tab w:val="right" w:leader="dot" w:pos="10070"/>
            </w:tabs>
            <w:rPr>
              <w:rFonts w:asciiTheme="minorHAnsi" w:hAnsiTheme="minorHAnsi"/>
              <w:noProof/>
              <w:kern w:val="2"/>
              <w:szCs w:val="24"/>
              <w14:ligatures w14:val="standardContextual"/>
            </w:rPr>
          </w:pPr>
          <w:hyperlink w:anchor="_Toc242875394" w:history="1">
            <w:r w:rsidRPr="00042EF0">
              <w:rPr>
                <w:rStyle w:val="Hyperlink"/>
                <w:noProof/>
                <w:lang w:bidi="en-US"/>
              </w:rPr>
              <w:t>Medical Formulas &amp; Staff Who Created Rx</w:t>
            </w:r>
            <w:r>
              <w:rPr>
                <w:noProof/>
                <w:webHidden/>
              </w:rPr>
              <w:tab/>
            </w:r>
            <w:r>
              <w:rPr>
                <w:noProof/>
                <w:webHidden/>
              </w:rPr>
              <w:fldChar w:fldCharType="begin"/>
            </w:r>
            <w:r>
              <w:rPr>
                <w:noProof/>
                <w:webHidden/>
              </w:rPr>
              <w:instrText xml:space="preserve"> PAGEREF _Toc242875394 \h </w:instrText>
            </w:r>
            <w:r>
              <w:rPr>
                <w:noProof/>
                <w:webHidden/>
              </w:rPr>
            </w:r>
            <w:r>
              <w:rPr>
                <w:noProof/>
                <w:webHidden/>
              </w:rPr>
              <w:fldChar w:fldCharType="separate"/>
            </w:r>
            <w:r>
              <w:rPr>
                <w:noProof/>
                <w:webHidden/>
              </w:rPr>
              <w:t>82</w:t>
            </w:r>
            <w:r>
              <w:rPr>
                <w:noProof/>
                <w:webHidden/>
              </w:rPr>
              <w:fldChar w:fldCharType="end"/>
            </w:r>
          </w:hyperlink>
        </w:p>
        <w:p w14:paraId="47038D97" w14:textId="03476FC6" w:rsidR="005339D8" w:rsidRDefault="005339D8">
          <w:pPr>
            <w:pStyle w:val="TOC3"/>
            <w:tabs>
              <w:tab w:val="right" w:leader="dot" w:pos="10070"/>
            </w:tabs>
            <w:rPr>
              <w:rFonts w:asciiTheme="minorHAnsi" w:hAnsiTheme="minorHAnsi"/>
              <w:noProof/>
              <w:kern w:val="2"/>
              <w:szCs w:val="24"/>
              <w14:ligatures w14:val="standardContextual"/>
            </w:rPr>
          </w:pPr>
          <w:hyperlink w:anchor="_Toc242875395" w:history="1">
            <w:r w:rsidRPr="00042EF0">
              <w:rPr>
                <w:rStyle w:val="Hyperlink"/>
                <w:noProof/>
                <w:lang w:bidi="en-US"/>
              </w:rPr>
              <w:t>Medical Formula by RX End Date</w:t>
            </w:r>
            <w:r>
              <w:rPr>
                <w:noProof/>
                <w:webHidden/>
              </w:rPr>
              <w:tab/>
            </w:r>
            <w:r>
              <w:rPr>
                <w:noProof/>
                <w:webHidden/>
              </w:rPr>
              <w:fldChar w:fldCharType="begin"/>
            </w:r>
            <w:r>
              <w:rPr>
                <w:noProof/>
                <w:webHidden/>
              </w:rPr>
              <w:instrText xml:space="preserve"> PAGEREF _Toc242875395 \h </w:instrText>
            </w:r>
            <w:r>
              <w:rPr>
                <w:noProof/>
                <w:webHidden/>
              </w:rPr>
            </w:r>
            <w:r>
              <w:rPr>
                <w:noProof/>
                <w:webHidden/>
              </w:rPr>
              <w:fldChar w:fldCharType="separate"/>
            </w:r>
            <w:r>
              <w:rPr>
                <w:noProof/>
                <w:webHidden/>
              </w:rPr>
              <w:t>83</w:t>
            </w:r>
            <w:r>
              <w:rPr>
                <w:noProof/>
                <w:webHidden/>
              </w:rPr>
              <w:fldChar w:fldCharType="end"/>
            </w:r>
          </w:hyperlink>
        </w:p>
        <w:p w14:paraId="6E5BA5AE" w14:textId="63BB3BEE" w:rsidR="005339D8" w:rsidRDefault="005339D8">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2875396" w:history="1">
            <w:r w:rsidRPr="00042EF0">
              <w:rPr>
                <w:rStyle w:val="Hyperlink"/>
                <w:noProof/>
              </w:rPr>
              <w:t>Height/Weight/Blood</w:t>
            </w:r>
            <w:r>
              <w:rPr>
                <w:noProof/>
                <w:webHidden/>
              </w:rPr>
              <w:tab/>
            </w:r>
            <w:r>
              <w:rPr>
                <w:noProof/>
                <w:webHidden/>
              </w:rPr>
              <w:fldChar w:fldCharType="begin"/>
            </w:r>
            <w:r>
              <w:rPr>
                <w:noProof/>
                <w:webHidden/>
              </w:rPr>
              <w:instrText xml:space="preserve"> PAGEREF _Toc242875396 \h </w:instrText>
            </w:r>
            <w:r>
              <w:rPr>
                <w:noProof/>
                <w:webHidden/>
              </w:rPr>
            </w:r>
            <w:r>
              <w:rPr>
                <w:noProof/>
                <w:webHidden/>
              </w:rPr>
              <w:fldChar w:fldCharType="separate"/>
            </w:r>
            <w:r>
              <w:rPr>
                <w:noProof/>
                <w:webHidden/>
              </w:rPr>
              <w:t>85</w:t>
            </w:r>
            <w:r>
              <w:rPr>
                <w:noProof/>
                <w:webHidden/>
              </w:rPr>
              <w:fldChar w:fldCharType="end"/>
            </w:r>
          </w:hyperlink>
        </w:p>
        <w:p w14:paraId="4CEFFD85" w14:textId="3E8A0F81" w:rsidR="005339D8" w:rsidRDefault="005339D8">
          <w:pPr>
            <w:pStyle w:val="TOC3"/>
            <w:tabs>
              <w:tab w:val="right" w:leader="dot" w:pos="10070"/>
            </w:tabs>
            <w:rPr>
              <w:rFonts w:asciiTheme="minorHAnsi" w:hAnsiTheme="minorHAnsi"/>
              <w:noProof/>
              <w:kern w:val="2"/>
              <w:szCs w:val="24"/>
              <w14:ligatures w14:val="standardContextual"/>
            </w:rPr>
          </w:pPr>
          <w:hyperlink w:anchor="_Toc242875397" w:history="1">
            <w:r w:rsidRPr="00042EF0">
              <w:rPr>
                <w:rStyle w:val="Hyperlink"/>
                <w:noProof/>
                <w:lang w:bidi="en-US"/>
              </w:rPr>
              <w:t>Hemoglobin Measurements</w:t>
            </w:r>
            <w:r>
              <w:rPr>
                <w:noProof/>
                <w:webHidden/>
              </w:rPr>
              <w:tab/>
            </w:r>
            <w:r>
              <w:rPr>
                <w:noProof/>
                <w:webHidden/>
              </w:rPr>
              <w:fldChar w:fldCharType="begin"/>
            </w:r>
            <w:r>
              <w:rPr>
                <w:noProof/>
                <w:webHidden/>
              </w:rPr>
              <w:instrText xml:space="preserve"> PAGEREF _Toc242875397 \h </w:instrText>
            </w:r>
            <w:r>
              <w:rPr>
                <w:noProof/>
                <w:webHidden/>
              </w:rPr>
            </w:r>
            <w:r>
              <w:rPr>
                <w:noProof/>
                <w:webHidden/>
              </w:rPr>
              <w:fldChar w:fldCharType="separate"/>
            </w:r>
            <w:r>
              <w:rPr>
                <w:noProof/>
                <w:webHidden/>
              </w:rPr>
              <w:t>85</w:t>
            </w:r>
            <w:r>
              <w:rPr>
                <w:noProof/>
                <w:webHidden/>
              </w:rPr>
              <w:fldChar w:fldCharType="end"/>
            </w:r>
          </w:hyperlink>
        </w:p>
        <w:p w14:paraId="2DDDB427" w14:textId="75A9821C" w:rsidR="005339D8" w:rsidRDefault="005339D8">
          <w:pPr>
            <w:pStyle w:val="TOC3"/>
            <w:tabs>
              <w:tab w:val="right" w:leader="dot" w:pos="10070"/>
            </w:tabs>
            <w:rPr>
              <w:rFonts w:asciiTheme="minorHAnsi" w:hAnsiTheme="minorHAnsi"/>
              <w:noProof/>
              <w:kern w:val="2"/>
              <w:szCs w:val="24"/>
              <w14:ligatures w14:val="standardContextual"/>
            </w:rPr>
          </w:pPr>
          <w:hyperlink w:anchor="_Toc242875398" w:history="1">
            <w:r w:rsidRPr="00042EF0">
              <w:rPr>
                <w:rStyle w:val="Hyperlink"/>
                <w:noProof/>
                <w:lang w:bidi="en-US"/>
              </w:rPr>
              <w:t>Low Hemoglobin</w:t>
            </w:r>
            <w:r>
              <w:rPr>
                <w:noProof/>
                <w:webHidden/>
              </w:rPr>
              <w:tab/>
            </w:r>
            <w:r>
              <w:rPr>
                <w:noProof/>
                <w:webHidden/>
              </w:rPr>
              <w:fldChar w:fldCharType="begin"/>
            </w:r>
            <w:r>
              <w:rPr>
                <w:noProof/>
                <w:webHidden/>
              </w:rPr>
              <w:instrText xml:space="preserve"> PAGEREF _Toc242875398 \h </w:instrText>
            </w:r>
            <w:r>
              <w:rPr>
                <w:noProof/>
                <w:webHidden/>
              </w:rPr>
            </w:r>
            <w:r>
              <w:rPr>
                <w:noProof/>
                <w:webHidden/>
              </w:rPr>
              <w:fldChar w:fldCharType="separate"/>
            </w:r>
            <w:r>
              <w:rPr>
                <w:noProof/>
                <w:webHidden/>
              </w:rPr>
              <w:t>86</w:t>
            </w:r>
            <w:r>
              <w:rPr>
                <w:noProof/>
                <w:webHidden/>
              </w:rPr>
              <w:fldChar w:fldCharType="end"/>
            </w:r>
          </w:hyperlink>
        </w:p>
        <w:p w14:paraId="2D551808" w14:textId="031C6D86" w:rsidR="005339D8" w:rsidRDefault="005339D8">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2875399" w:history="1">
            <w:r w:rsidRPr="00042EF0">
              <w:rPr>
                <w:rStyle w:val="Hyperlink"/>
                <w:noProof/>
              </w:rPr>
              <w:t>High Risk</w:t>
            </w:r>
            <w:r>
              <w:rPr>
                <w:noProof/>
                <w:webHidden/>
              </w:rPr>
              <w:tab/>
            </w:r>
            <w:r>
              <w:rPr>
                <w:noProof/>
                <w:webHidden/>
              </w:rPr>
              <w:fldChar w:fldCharType="begin"/>
            </w:r>
            <w:r>
              <w:rPr>
                <w:noProof/>
                <w:webHidden/>
              </w:rPr>
              <w:instrText xml:space="preserve"> PAGEREF _Toc242875399 \h </w:instrText>
            </w:r>
            <w:r>
              <w:rPr>
                <w:noProof/>
                <w:webHidden/>
              </w:rPr>
            </w:r>
            <w:r>
              <w:rPr>
                <w:noProof/>
                <w:webHidden/>
              </w:rPr>
              <w:fldChar w:fldCharType="separate"/>
            </w:r>
            <w:r>
              <w:rPr>
                <w:noProof/>
                <w:webHidden/>
              </w:rPr>
              <w:t>89</w:t>
            </w:r>
            <w:r>
              <w:rPr>
                <w:noProof/>
                <w:webHidden/>
              </w:rPr>
              <w:fldChar w:fldCharType="end"/>
            </w:r>
          </w:hyperlink>
        </w:p>
        <w:p w14:paraId="3487B8E8" w14:textId="121D5F3C" w:rsidR="005339D8" w:rsidRDefault="005339D8">
          <w:pPr>
            <w:pStyle w:val="TOC3"/>
            <w:tabs>
              <w:tab w:val="right" w:leader="dot" w:pos="10070"/>
            </w:tabs>
            <w:rPr>
              <w:rFonts w:asciiTheme="minorHAnsi" w:hAnsiTheme="minorHAnsi"/>
              <w:noProof/>
              <w:kern w:val="2"/>
              <w:szCs w:val="24"/>
              <w14:ligatures w14:val="standardContextual"/>
            </w:rPr>
          </w:pPr>
          <w:hyperlink w:anchor="_Toc242875400" w:history="1">
            <w:r w:rsidRPr="00042EF0">
              <w:rPr>
                <w:rStyle w:val="Hyperlink"/>
                <w:noProof/>
                <w:lang w:bidi="en-US"/>
              </w:rPr>
              <w:t>High Risk at Certs &amp; MCAs by Staff</w:t>
            </w:r>
            <w:r>
              <w:rPr>
                <w:noProof/>
                <w:webHidden/>
              </w:rPr>
              <w:tab/>
            </w:r>
            <w:r>
              <w:rPr>
                <w:noProof/>
                <w:webHidden/>
              </w:rPr>
              <w:fldChar w:fldCharType="begin"/>
            </w:r>
            <w:r>
              <w:rPr>
                <w:noProof/>
                <w:webHidden/>
              </w:rPr>
              <w:instrText xml:space="preserve"> PAGEREF _Toc242875400 \h </w:instrText>
            </w:r>
            <w:r>
              <w:rPr>
                <w:noProof/>
                <w:webHidden/>
              </w:rPr>
            </w:r>
            <w:r>
              <w:rPr>
                <w:noProof/>
                <w:webHidden/>
              </w:rPr>
              <w:fldChar w:fldCharType="separate"/>
            </w:r>
            <w:r>
              <w:rPr>
                <w:noProof/>
                <w:webHidden/>
              </w:rPr>
              <w:t>89</w:t>
            </w:r>
            <w:r>
              <w:rPr>
                <w:noProof/>
                <w:webHidden/>
              </w:rPr>
              <w:fldChar w:fldCharType="end"/>
            </w:r>
          </w:hyperlink>
        </w:p>
        <w:p w14:paraId="55CD797E" w14:textId="737CB295" w:rsidR="005339D8" w:rsidRDefault="005339D8">
          <w:pPr>
            <w:pStyle w:val="TOC3"/>
            <w:tabs>
              <w:tab w:val="right" w:leader="dot" w:pos="10070"/>
            </w:tabs>
            <w:rPr>
              <w:rFonts w:asciiTheme="minorHAnsi" w:hAnsiTheme="minorHAnsi"/>
              <w:noProof/>
              <w:kern w:val="2"/>
              <w:szCs w:val="24"/>
              <w14:ligatures w14:val="standardContextual"/>
            </w:rPr>
          </w:pPr>
          <w:hyperlink w:anchor="_Toc242875401" w:history="1">
            <w:r w:rsidRPr="00042EF0">
              <w:rPr>
                <w:rStyle w:val="Hyperlink"/>
                <w:noProof/>
                <w:lang w:bidi="en-US"/>
              </w:rPr>
              <w:t>High Risk Certs and MCAs with and without Follow-up Documented within 30-120 Days</w:t>
            </w:r>
            <w:r>
              <w:rPr>
                <w:noProof/>
                <w:webHidden/>
              </w:rPr>
              <w:tab/>
            </w:r>
            <w:r>
              <w:rPr>
                <w:noProof/>
                <w:webHidden/>
              </w:rPr>
              <w:fldChar w:fldCharType="begin"/>
            </w:r>
            <w:r>
              <w:rPr>
                <w:noProof/>
                <w:webHidden/>
              </w:rPr>
              <w:instrText xml:space="preserve"> PAGEREF _Toc242875401 \h </w:instrText>
            </w:r>
            <w:r>
              <w:rPr>
                <w:noProof/>
                <w:webHidden/>
              </w:rPr>
            </w:r>
            <w:r>
              <w:rPr>
                <w:noProof/>
                <w:webHidden/>
              </w:rPr>
              <w:fldChar w:fldCharType="separate"/>
            </w:r>
            <w:r>
              <w:rPr>
                <w:noProof/>
                <w:webHidden/>
              </w:rPr>
              <w:t>90</w:t>
            </w:r>
            <w:r>
              <w:rPr>
                <w:noProof/>
                <w:webHidden/>
              </w:rPr>
              <w:fldChar w:fldCharType="end"/>
            </w:r>
          </w:hyperlink>
        </w:p>
        <w:p w14:paraId="46BAAF1D" w14:textId="3D2F31DB" w:rsidR="005339D8" w:rsidRDefault="005339D8">
          <w:pPr>
            <w:pStyle w:val="TOC3"/>
            <w:tabs>
              <w:tab w:val="right" w:leader="dot" w:pos="10070"/>
            </w:tabs>
            <w:rPr>
              <w:rFonts w:asciiTheme="minorHAnsi" w:hAnsiTheme="minorHAnsi"/>
              <w:noProof/>
              <w:kern w:val="2"/>
              <w:szCs w:val="24"/>
              <w14:ligatures w14:val="standardContextual"/>
            </w:rPr>
          </w:pPr>
          <w:hyperlink w:anchor="_Toc242875402" w:history="1">
            <w:r w:rsidRPr="00042EF0">
              <w:rPr>
                <w:rStyle w:val="Hyperlink"/>
                <w:noProof/>
                <w:lang w:bidi="en-US"/>
              </w:rPr>
              <w:t>High Risk Contacts without Specified Note(s)</w:t>
            </w:r>
            <w:r>
              <w:rPr>
                <w:noProof/>
                <w:webHidden/>
              </w:rPr>
              <w:tab/>
            </w:r>
            <w:r>
              <w:rPr>
                <w:noProof/>
                <w:webHidden/>
              </w:rPr>
              <w:fldChar w:fldCharType="begin"/>
            </w:r>
            <w:r>
              <w:rPr>
                <w:noProof/>
                <w:webHidden/>
              </w:rPr>
              <w:instrText xml:space="preserve"> PAGEREF _Toc242875402 \h </w:instrText>
            </w:r>
            <w:r>
              <w:rPr>
                <w:noProof/>
                <w:webHidden/>
              </w:rPr>
            </w:r>
            <w:r>
              <w:rPr>
                <w:noProof/>
                <w:webHidden/>
              </w:rPr>
              <w:fldChar w:fldCharType="separate"/>
            </w:r>
            <w:r>
              <w:rPr>
                <w:noProof/>
                <w:webHidden/>
              </w:rPr>
              <w:t>92</w:t>
            </w:r>
            <w:r>
              <w:rPr>
                <w:noProof/>
                <w:webHidden/>
              </w:rPr>
              <w:fldChar w:fldCharType="end"/>
            </w:r>
          </w:hyperlink>
        </w:p>
        <w:p w14:paraId="02DCCB4C" w14:textId="2F223754" w:rsidR="005339D8" w:rsidRDefault="005339D8">
          <w:pPr>
            <w:pStyle w:val="TOC3"/>
            <w:tabs>
              <w:tab w:val="right" w:leader="dot" w:pos="10070"/>
            </w:tabs>
            <w:rPr>
              <w:rFonts w:asciiTheme="minorHAnsi" w:hAnsiTheme="minorHAnsi"/>
              <w:noProof/>
              <w:kern w:val="2"/>
              <w:szCs w:val="24"/>
              <w14:ligatures w14:val="standardContextual"/>
            </w:rPr>
          </w:pPr>
          <w:hyperlink w:anchor="_Toc242875403" w:history="1">
            <w:r w:rsidRPr="00042EF0">
              <w:rPr>
                <w:rStyle w:val="Hyperlink"/>
                <w:noProof/>
                <w:lang w:bidi="en-US"/>
              </w:rPr>
              <w:t>High Risk Participants Due for Additional Education Contact with Optional Local Use Answer</w:t>
            </w:r>
            <w:r>
              <w:rPr>
                <w:noProof/>
                <w:webHidden/>
              </w:rPr>
              <w:tab/>
            </w:r>
            <w:r>
              <w:rPr>
                <w:noProof/>
                <w:webHidden/>
              </w:rPr>
              <w:fldChar w:fldCharType="begin"/>
            </w:r>
            <w:r>
              <w:rPr>
                <w:noProof/>
                <w:webHidden/>
              </w:rPr>
              <w:instrText xml:space="preserve"> PAGEREF _Toc242875403 \h </w:instrText>
            </w:r>
            <w:r>
              <w:rPr>
                <w:noProof/>
                <w:webHidden/>
              </w:rPr>
            </w:r>
            <w:r>
              <w:rPr>
                <w:noProof/>
                <w:webHidden/>
              </w:rPr>
              <w:fldChar w:fldCharType="separate"/>
            </w:r>
            <w:r>
              <w:rPr>
                <w:noProof/>
                <w:webHidden/>
              </w:rPr>
              <w:t>93</w:t>
            </w:r>
            <w:r>
              <w:rPr>
                <w:noProof/>
                <w:webHidden/>
              </w:rPr>
              <w:fldChar w:fldCharType="end"/>
            </w:r>
          </w:hyperlink>
        </w:p>
        <w:p w14:paraId="6B6FDB54" w14:textId="03EC9C37" w:rsidR="005339D8" w:rsidRDefault="005339D8">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2875404" w:history="1">
            <w:r w:rsidRPr="00042EF0">
              <w:rPr>
                <w:rStyle w:val="Hyperlink"/>
                <w:noProof/>
              </w:rPr>
              <w:t>Income</w:t>
            </w:r>
            <w:r>
              <w:rPr>
                <w:noProof/>
                <w:webHidden/>
              </w:rPr>
              <w:tab/>
            </w:r>
            <w:r>
              <w:rPr>
                <w:noProof/>
                <w:webHidden/>
              </w:rPr>
              <w:fldChar w:fldCharType="begin"/>
            </w:r>
            <w:r>
              <w:rPr>
                <w:noProof/>
                <w:webHidden/>
              </w:rPr>
              <w:instrText xml:space="preserve"> PAGEREF _Toc242875404 \h </w:instrText>
            </w:r>
            <w:r>
              <w:rPr>
                <w:noProof/>
                <w:webHidden/>
              </w:rPr>
            </w:r>
            <w:r>
              <w:rPr>
                <w:noProof/>
                <w:webHidden/>
              </w:rPr>
              <w:fldChar w:fldCharType="separate"/>
            </w:r>
            <w:r>
              <w:rPr>
                <w:noProof/>
                <w:webHidden/>
              </w:rPr>
              <w:t>96</w:t>
            </w:r>
            <w:r>
              <w:rPr>
                <w:noProof/>
                <w:webHidden/>
              </w:rPr>
              <w:fldChar w:fldCharType="end"/>
            </w:r>
          </w:hyperlink>
        </w:p>
        <w:p w14:paraId="3D3E129D" w14:textId="33365CEA" w:rsidR="005339D8" w:rsidRDefault="005339D8">
          <w:pPr>
            <w:pStyle w:val="TOC3"/>
            <w:tabs>
              <w:tab w:val="right" w:leader="dot" w:pos="10070"/>
            </w:tabs>
            <w:rPr>
              <w:rFonts w:asciiTheme="minorHAnsi" w:hAnsiTheme="minorHAnsi"/>
              <w:noProof/>
              <w:kern w:val="2"/>
              <w:szCs w:val="24"/>
              <w14:ligatures w14:val="standardContextual"/>
            </w:rPr>
          </w:pPr>
          <w:hyperlink w:anchor="_Toc242875405" w:history="1">
            <w:r w:rsidRPr="00042EF0">
              <w:rPr>
                <w:rStyle w:val="Hyperlink"/>
                <w:noProof/>
                <w:lang w:bidi="en-US"/>
              </w:rPr>
              <w:t>Income and Adjunctive Eligibility</w:t>
            </w:r>
            <w:r>
              <w:rPr>
                <w:noProof/>
                <w:webHidden/>
              </w:rPr>
              <w:tab/>
            </w:r>
            <w:r>
              <w:rPr>
                <w:noProof/>
                <w:webHidden/>
              </w:rPr>
              <w:fldChar w:fldCharType="begin"/>
            </w:r>
            <w:r>
              <w:rPr>
                <w:noProof/>
                <w:webHidden/>
              </w:rPr>
              <w:instrText xml:space="preserve"> PAGEREF _Toc242875405 \h </w:instrText>
            </w:r>
            <w:r>
              <w:rPr>
                <w:noProof/>
                <w:webHidden/>
              </w:rPr>
            </w:r>
            <w:r>
              <w:rPr>
                <w:noProof/>
                <w:webHidden/>
              </w:rPr>
              <w:fldChar w:fldCharType="separate"/>
            </w:r>
            <w:r>
              <w:rPr>
                <w:noProof/>
                <w:webHidden/>
              </w:rPr>
              <w:t>96</w:t>
            </w:r>
            <w:r>
              <w:rPr>
                <w:noProof/>
                <w:webHidden/>
              </w:rPr>
              <w:fldChar w:fldCharType="end"/>
            </w:r>
          </w:hyperlink>
        </w:p>
        <w:p w14:paraId="115CED93" w14:textId="10455E8A" w:rsidR="005339D8" w:rsidRDefault="005339D8">
          <w:pPr>
            <w:pStyle w:val="TOC3"/>
            <w:tabs>
              <w:tab w:val="right" w:leader="dot" w:pos="10070"/>
            </w:tabs>
            <w:rPr>
              <w:rFonts w:asciiTheme="minorHAnsi" w:hAnsiTheme="minorHAnsi"/>
              <w:noProof/>
              <w:kern w:val="2"/>
              <w:szCs w:val="24"/>
              <w14:ligatures w14:val="standardContextual"/>
            </w:rPr>
          </w:pPr>
          <w:hyperlink w:anchor="_Toc242875406" w:history="1">
            <w:r w:rsidRPr="00042EF0">
              <w:rPr>
                <w:rStyle w:val="Hyperlink"/>
                <w:noProof/>
                <w:lang w:bidi="en-US"/>
              </w:rPr>
              <w:t>Pending Proof Not Toggled On</w:t>
            </w:r>
            <w:r>
              <w:rPr>
                <w:noProof/>
                <w:webHidden/>
              </w:rPr>
              <w:tab/>
            </w:r>
            <w:r>
              <w:rPr>
                <w:noProof/>
                <w:webHidden/>
              </w:rPr>
              <w:fldChar w:fldCharType="begin"/>
            </w:r>
            <w:r>
              <w:rPr>
                <w:noProof/>
                <w:webHidden/>
              </w:rPr>
              <w:instrText xml:space="preserve"> PAGEREF _Toc242875406 \h </w:instrText>
            </w:r>
            <w:r>
              <w:rPr>
                <w:noProof/>
                <w:webHidden/>
              </w:rPr>
            </w:r>
            <w:r>
              <w:rPr>
                <w:noProof/>
                <w:webHidden/>
              </w:rPr>
              <w:fldChar w:fldCharType="separate"/>
            </w:r>
            <w:r>
              <w:rPr>
                <w:noProof/>
                <w:webHidden/>
              </w:rPr>
              <w:t>98</w:t>
            </w:r>
            <w:r>
              <w:rPr>
                <w:noProof/>
                <w:webHidden/>
              </w:rPr>
              <w:fldChar w:fldCharType="end"/>
            </w:r>
          </w:hyperlink>
        </w:p>
        <w:p w14:paraId="3512E064" w14:textId="08F4A3F1" w:rsidR="005339D8" w:rsidRDefault="005339D8">
          <w:pPr>
            <w:pStyle w:val="TOC3"/>
            <w:tabs>
              <w:tab w:val="right" w:leader="dot" w:pos="10070"/>
            </w:tabs>
            <w:rPr>
              <w:rFonts w:asciiTheme="minorHAnsi" w:hAnsiTheme="minorHAnsi"/>
              <w:noProof/>
              <w:kern w:val="2"/>
              <w:szCs w:val="24"/>
              <w14:ligatures w14:val="standardContextual"/>
            </w:rPr>
          </w:pPr>
          <w:hyperlink w:anchor="_Toc242875407" w:history="1">
            <w:r w:rsidRPr="00042EF0">
              <w:rPr>
                <w:rStyle w:val="Hyperlink"/>
                <w:noProof/>
                <w:lang w:bidi="en-US"/>
              </w:rPr>
              <w:t>Presumptive Eligibility</w:t>
            </w:r>
            <w:r>
              <w:rPr>
                <w:noProof/>
                <w:webHidden/>
              </w:rPr>
              <w:tab/>
            </w:r>
            <w:r>
              <w:rPr>
                <w:noProof/>
                <w:webHidden/>
              </w:rPr>
              <w:fldChar w:fldCharType="begin"/>
            </w:r>
            <w:r>
              <w:rPr>
                <w:noProof/>
                <w:webHidden/>
              </w:rPr>
              <w:instrText xml:space="preserve"> PAGEREF _Toc242875407 \h </w:instrText>
            </w:r>
            <w:r>
              <w:rPr>
                <w:noProof/>
                <w:webHidden/>
              </w:rPr>
            </w:r>
            <w:r>
              <w:rPr>
                <w:noProof/>
                <w:webHidden/>
              </w:rPr>
              <w:fldChar w:fldCharType="separate"/>
            </w:r>
            <w:r>
              <w:rPr>
                <w:noProof/>
                <w:webHidden/>
              </w:rPr>
              <w:t>99</w:t>
            </w:r>
            <w:r>
              <w:rPr>
                <w:noProof/>
                <w:webHidden/>
              </w:rPr>
              <w:fldChar w:fldCharType="end"/>
            </w:r>
          </w:hyperlink>
        </w:p>
        <w:p w14:paraId="30373AD0" w14:textId="7EE9C74D" w:rsidR="005339D8" w:rsidRDefault="005339D8">
          <w:pPr>
            <w:pStyle w:val="TOC3"/>
            <w:tabs>
              <w:tab w:val="right" w:leader="dot" w:pos="10070"/>
            </w:tabs>
            <w:rPr>
              <w:rFonts w:asciiTheme="minorHAnsi" w:hAnsiTheme="minorHAnsi"/>
              <w:noProof/>
              <w:kern w:val="2"/>
              <w:szCs w:val="24"/>
              <w14:ligatures w14:val="standardContextual"/>
            </w:rPr>
          </w:pPr>
          <w:hyperlink w:anchor="_Toc242875408" w:history="1">
            <w:r w:rsidRPr="00042EF0">
              <w:rPr>
                <w:rStyle w:val="Hyperlink"/>
                <w:noProof/>
                <w:lang w:bidi="en-US"/>
              </w:rPr>
              <w:t>Proof of Income</w:t>
            </w:r>
            <w:r>
              <w:rPr>
                <w:noProof/>
                <w:webHidden/>
              </w:rPr>
              <w:tab/>
            </w:r>
            <w:r>
              <w:rPr>
                <w:noProof/>
                <w:webHidden/>
              </w:rPr>
              <w:fldChar w:fldCharType="begin"/>
            </w:r>
            <w:r>
              <w:rPr>
                <w:noProof/>
                <w:webHidden/>
              </w:rPr>
              <w:instrText xml:space="preserve"> PAGEREF _Toc242875408 \h </w:instrText>
            </w:r>
            <w:r>
              <w:rPr>
                <w:noProof/>
                <w:webHidden/>
              </w:rPr>
            </w:r>
            <w:r>
              <w:rPr>
                <w:noProof/>
                <w:webHidden/>
              </w:rPr>
              <w:fldChar w:fldCharType="separate"/>
            </w:r>
            <w:r>
              <w:rPr>
                <w:noProof/>
                <w:webHidden/>
              </w:rPr>
              <w:t>100</w:t>
            </w:r>
            <w:r>
              <w:rPr>
                <w:noProof/>
                <w:webHidden/>
              </w:rPr>
              <w:fldChar w:fldCharType="end"/>
            </w:r>
          </w:hyperlink>
        </w:p>
        <w:p w14:paraId="51D81946" w14:textId="4FC0BC33" w:rsidR="005339D8" w:rsidRDefault="005339D8">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2875409" w:history="1">
            <w:r w:rsidRPr="00042EF0">
              <w:rPr>
                <w:rStyle w:val="Hyperlink"/>
                <w:noProof/>
              </w:rPr>
              <w:t>Initial Contacts</w:t>
            </w:r>
            <w:r>
              <w:rPr>
                <w:noProof/>
                <w:webHidden/>
              </w:rPr>
              <w:tab/>
            </w:r>
            <w:r>
              <w:rPr>
                <w:noProof/>
                <w:webHidden/>
              </w:rPr>
              <w:fldChar w:fldCharType="begin"/>
            </w:r>
            <w:r>
              <w:rPr>
                <w:noProof/>
                <w:webHidden/>
              </w:rPr>
              <w:instrText xml:space="preserve"> PAGEREF _Toc242875409 \h </w:instrText>
            </w:r>
            <w:r>
              <w:rPr>
                <w:noProof/>
                <w:webHidden/>
              </w:rPr>
            </w:r>
            <w:r>
              <w:rPr>
                <w:noProof/>
                <w:webHidden/>
              </w:rPr>
              <w:fldChar w:fldCharType="separate"/>
            </w:r>
            <w:r>
              <w:rPr>
                <w:noProof/>
                <w:webHidden/>
              </w:rPr>
              <w:t>102</w:t>
            </w:r>
            <w:r>
              <w:rPr>
                <w:noProof/>
                <w:webHidden/>
              </w:rPr>
              <w:fldChar w:fldCharType="end"/>
            </w:r>
          </w:hyperlink>
        </w:p>
        <w:p w14:paraId="6A4E78DB" w14:textId="279CFE20" w:rsidR="005339D8" w:rsidRDefault="005339D8">
          <w:pPr>
            <w:pStyle w:val="TOC3"/>
            <w:tabs>
              <w:tab w:val="right" w:leader="dot" w:pos="10070"/>
            </w:tabs>
            <w:rPr>
              <w:rFonts w:asciiTheme="minorHAnsi" w:hAnsiTheme="minorHAnsi"/>
              <w:noProof/>
              <w:kern w:val="2"/>
              <w:szCs w:val="24"/>
              <w14:ligatures w14:val="standardContextual"/>
            </w:rPr>
          </w:pPr>
          <w:hyperlink w:anchor="_Toc242875410" w:history="1">
            <w:r w:rsidRPr="00042EF0">
              <w:rPr>
                <w:rStyle w:val="Hyperlink"/>
                <w:noProof/>
                <w:lang w:bidi="en-US"/>
              </w:rPr>
              <w:t>Incomplete Initial Contacts</w:t>
            </w:r>
            <w:r>
              <w:rPr>
                <w:noProof/>
                <w:webHidden/>
              </w:rPr>
              <w:tab/>
            </w:r>
            <w:r>
              <w:rPr>
                <w:noProof/>
                <w:webHidden/>
              </w:rPr>
              <w:fldChar w:fldCharType="begin"/>
            </w:r>
            <w:r>
              <w:rPr>
                <w:noProof/>
                <w:webHidden/>
              </w:rPr>
              <w:instrText xml:space="preserve"> PAGEREF _Toc242875410 \h </w:instrText>
            </w:r>
            <w:r>
              <w:rPr>
                <w:noProof/>
                <w:webHidden/>
              </w:rPr>
            </w:r>
            <w:r>
              <w:rPr>
                <w:noProof/>
                <w:webHidden/>
              </w:rPr>
              <w:fldChar w:fldCharType="separate"/>
            </w:r>
            <w:r>
              <w:rPr>
                <w:noProof/>
                <w:webHidden/>
              </w:rPr>
              <w:t>102</w:t>
            </w:r>
            <w:r>
              <w:rPr>
                <w:noProof/>
                <w:webHidden/>
              </w:rPr>
              <w:fldChar w:fldCharType="end"/>
            </w:r>
          </w:hyperlink>
        </w:p>
        <w:p w14:paraId="5F7F4F03" w14:textId="11F76F9B" w:rsidR="005339D8" w:rsidRDefault="005339D8">
          <w:pPr>
            <w:pStyle w:val="TOC3"/>
            <w:tabs>
              <w:tab w:val="right" w:leader="dot" w:pos="10070"/>
            </w:tabs>
            <w:rPr>
              <w:rFonts w:asciiTheme="minorHAnsi" w:hAnsiTheme="minorHAnsi"/>
              <w:noProof/>
              <w:kern w:val="2"/>
              <w:szCs w:val="24"/>
              <w14:ligatures w14:val="standardContextual"/>
            </w:rPr>
          </w:pPr>
          <w:hyperlink w:anchor="_Toc242875411" w:history="1">
            <w:r w:rsidRPr="00042EF0">
              <w:rPr>
                <w:rStyle w:val="Hyperlink"/>
                <w:noProof/>
                <w:lang w:bidi="en-US"/>
              </w:rPr>
              <w:t>Initial Contact Requirements Not Met</w:t>
            </w:r>
            <w:r>
              <w:rPr>
                <w:noProof/>
                <w:webHidden/>
              </w:rPr>
              <w:tab/>
            </w:r>
            <w:r>
              <w:rPr>
                <w:noProof/>
                <w:webHidden/>
              </w:rPr>
              <w:fldChar w:fldCharType="begin"/>
            </w:r>
            <w:r>
              <w:rPr>
                <w:noProof/>
                <w:webHidden/>
              </w:rPr>
              <w:instrText xml:space="preserve"> PAGEREF _Toc242875411 \h </w:instrText>
            </w:r>
            <w:r>
              <w:rPr>
                <w:noProof/>
                <w:webHidden/>
              </w:rPr>
            </w:r>
            <w:r>
              <w:rPr>
                <w:noProof/>
                <w:webHidden/>
              </w:rPr>
              <w:fldChar w:fldCharType="separate"/>
            </w:r>
            <w:r>
              <w:rPr>
                <w:noProof/>
                <w:webHidden/>
              </w:rPr>
              <w:t>103</w:t>
            </w:r>
            <w:r>
              <w:rPr>
                <w:noProof/>
                <w:webHidden/>
              </w:rPr>
              <w:fldChar w:fldCharType="end"/>
            </w:r>
          </w:hyperlink>
        </w:p>
        <w:p w14:paraId="3206FDAF" w14:textId="65E14DB7" w:rsidR="005339D8" w:rsidRDefault="005339D8">
          <w:pPr>
            <w:pStyle w:val="TOC3"/>
            <w:tabs>
              <w:tab w:val="right" w:leader="dot" w:pos="10070"/>
            </w:tabs>
            <w:rPr>
              <w:rFonts w:asciiTheme="minorHAnsi" w:hAnsiTheme="minorHAnsi"/>
              <w:noProof/>
              <w:kern w:val="2"/>
              <w:szCs w:val="24"/>
              <w14:ligatures w14:val="standardContextual"/>
            </w:rPr>
          </w:pPr>
          <w:hyperlink w:anchor="_Toc242875412" w:history="1">
            <w:r w:rsidRPr="00042EF0">
              <w:rPr>
                <w:rStyle w:val="Hyperlink"/>
                <w:noProof/>
                <w:lang w:bidi="en-US"/>
              </w:rPr>
              <w:t>Initial Contacts</w:t>
            </w:r>
            <w:r>
              <w:rPr>
                <w:noProof/>
                <w:webHidden/>
              </w:rPr>
              <w:tab/>
            </w:r>
            <w:r>
              <w:rPr>
                <w:noProof/>
                <w:webHidden/>
              </w:rPr>
              <w:fldChar w:fldCharType="begin"/>
            </w:r>
            <w:r>
              <w:rPr>
                <w:noProof/>
                <w:webHidden/>
              </w:rPr>
              <w:instrText xml:space="preserve"> PAGEREF _Toc242875412 \h </w:instrText>
            </w:r>
            <w:r>
              <w:rPr>
                <w:noProof/>
                <w:webHidden/>
              </w:rPr>
            </w:r>
            <w:r>
              <w:rPr>
                <w:noProof/>
                <w:webHidden/>
              </w:rPr>
              <w:fldChar w:fldCharType="separate"/>
            </w:r>
            <w:r>
              <w:rPr>
                <w:noProof/>
                <w:webHidden/>
              </w:rPr>
              <w:t>104</w:t>
            </w:r>
            <w:r>
              <w:rPr>
                <w:noProof/>
                <w:webHidden/>
              </w:rPr>
              <w:fldChar w:fldCharType="end"/>
            </w:r>
          </w:hyperlink>
        </w:p>
        <w:p w14:paraId="513EE303" w14:textId="3CD6BC31" w:rsidR="005339D8" w:rsidRDefault="005339D8">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2875413" w:history="1">
            <w:r w:rsidRPr="00042EF0">
              <w:rPr>
                <w:rStyle w:val="Hyperlink"/>
                <w:noProof/>
              </w:rPr>
              <w:t>Local Use Questions</w:t>
            </w:r>
            <w:r>
              <w:rPr>
                <w:noProof/>
                <w:webHidden/>
              </w:rPr>
              <w:tab/>
            </w:r>
            <w:r>
              <w:rPr>
                <w:noProof/>
                <w:webHidden/>
              </w:rPr>
              <w:fldChar w:fldCharType="begin"/>
            </w:r>
            <w:r>
              <w:rPr>
                <w:noProof/>
                <w:webHidden/>
              </w:rPr>
              <w:instrText xml:space="preserve"> PAGEREF _Toc242875413 \h </w:instrText>
            </w:r>
            <w:r>
              <w:rPr>
                <w:noProof/>
                <w:webHidden/>
              </w:rPr>
            </w:r>
            <w:r>
              <w:rPr>
                <w:noProof/>
                <w:webHidden/>
              </w:rPr>
              <w:fldChar w:fldCharType="separate"/>
            </w:r>
            <w:r>
              <w:rPr>
                <w:noProof/>
                <w:webHidden/>
              </w:rPr>
              <w:t>106</w:t>
            </w:r>
            <w:r>
              <w:rPr>
                <w:noProof/>
                <w:webHidden/>
              </w:rPr>
              <w:fldChar w:fldCharType="end"/>
            </w:r>
          </w:hyperlink>
        </w:p>
        <w:p w14:paraId="7497CC05" w14:textId="7F668DEE" w:rsidR="005339D8" w:rsidRDefault="005339D8">
          <w:pPr>
            <w:pStyle w:val="TOC3"/>
            <w:tabs>
              <w:tab w:val="right" w:leader="dot" w:pos="10070"/>
            </w:tabs>
            <w:rPr>
              <w:rFonts w:asciiTheme="minorHAnsi" w:hAnsiTheme="minorHAnsi"/>
              <w:noProof/>
              <w:kern w:val="2"/>
              <w:szCs w:val="24"/>
              <w14:ligatures w14:val="standardContextual"/>
            </w:rPr>
          </w:pPr>
          <w:hyperlink w:anchor="_Toc242875414" w:history="1">
            <w:r w:rsidRPr="00042EF0">
              <w:rPr>
                <w:rStyle w:val="Hyperlink"/>
                <w:noProof/>
                <w:lang w:bidi="en-US"/>
              </w:rPr>
              <w:t>Due for Additional Education Contact with Local Use Answer</w:t>
            </w:r>
            <w:r>
              <w:rPr>
                <w:noProof/>
                <w:webHidden/>
              </w:rPr>
              <w:tab/>
            </w:r>
            <w:r>
              <w:rPr>
                <w:noProof/>
                <w:webHidden/>
              </w:rPr>
              <w:fldChar w:fldCharType="begin"/>
            </w:r>
            <w:r>
              <w:rPr>
                <w:noProof/>
                <w:webHidden/>
              </w:rPr>
              <w:instrText xml:space="preserve"> PAGEREF _Toc242875414 \h </w:instrText>
            </w:r>
            <w:r>
              <w:rPr>
                <w:noProof/>
                <w:webHidden/>
              </w:rPr>
            </w:r>
            <w:r>
              <w:rPr>
                <w:noProof/>
                <w:webHidden/>
              </w:rPr>
              <w:fldChar w:fldCharType="separate"/>
            </w:r>
            <w:r>
              <w:rPr>
                <w:noProof/>
                <w:webHidden/>
              </w:rPr>
              <w:t>106</w:t>
            </w:r>
            <w:r>
              <w:rPr>
                <w:noProof/>
                <w:webHidden/>
              </w:rPr>
              <w:fldChar w:fldCharType="end"/>
            </w:r>
          </w:hyperlink>
        </w:p>
        <w:p w14:paraId="7E7AC52A" w14:textId="27710E21" w:rsidR="005339D8" w:rsidRDefault="005339D8">
          <w:pPr>
            <w:pStyle w:val="TOC3"/>
            <w:tabs>
              <w:tab w:val="right" w:leader="dot" w:pos="10070"/>
            </w:tabs>
            <w:rPr>
              <w:rFonts w:asciiTheme="minorHAnsi" w:hAnsiTheme="minorHAnsi"/>
              <w:noProof/>
              <w:kern w:val="2"/>
              <w:szCs w:val="24"/>
              <w14:ligatures w14:val="standardContextual"/>
            </w:rPr>
          </w:pPr>
          <w:hyperlink w:anchor="_Toc242875415" w:history="1">
            <w:r w:rsidRPr="00042EF0">
              <w:rPr>
                <w:rStyle w:val="Hyperlink"/>
                <w:noProof/>
                <w:lang w:bidi="en-US"/>
              </w:rPr>
              <w:t>Household List with Local Use Answers Selected during Same Time Period as Cert or MCA</w:t>
            </w:r>
            <w:r>
              <w:rPr>
                <w:noProof/>
                <w:webHidden/>
              </w:rPr>
              <w:tab/>
            </w:r>
            <w:r>
              <w:rPr>
                <w:noProof/>
                <w:webHidden/>
              </w:rPr>
              <w:fldChar w:fldCharType="begin"/>
            </w:r>
            <w:r>
              <w:rPr>
                <w:noProof/>
                <w:webHidden/>
              </w:rPr>
              <w:instrText xml:space="preserve"> PAGEREF _Toc242875415 \h </w:instrText>
            </w:r>
            <w:r>
              <w:rPr>
                <w:noProof/>
                <w:webHidden/>
              </w:rPr>
            </w:r>
            <w:r>
              <w:rPr>
                <w:noProof/>
                <w:webHidden/>
              </w:rPr>
              <w:fldChar w:fldCharType="separate"/>
            </w:r>
            <w:r>
              <w:rPr>
                <w:noProof/>
                <w:webHidden/>
              </w:rPr>
              <w:t>107</w:t>
            </w:r>
            <w:r>
              <w:rPr>
                <w:noProof/>
                <w:webHidden/>
              </w:rPr>
              <w:fldChar w:fldCharType="end"/>
            </w:r>
          </w:hyperlink>
        </w:p>
        <w:p w14:paraId="46EAC515" w14:textId="70D4ADC1" w:rsidR="005339D8" w:rsidRDefault="005339D8">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2875416" w:history="1">
            <w:r w:rsidRPr="00042EF0">
              <w:rPr>
                <w:rStyle w:val="Hyperlink"/>
                <w:noProof/>
              </w:rPr>
              <w:t>Notes</w:t>
            </w:r>
            <w:r>
              <w:rPr>
                <w:noProof/>
                <w:webHidden/>
              </w:rPr>
              <w:tab/>
            </w:r>
            <w:r>
              <w:rPr>
                <w:noProof/>
                <w:webHidden/>
              </w:rPr>
              <w:fldChar w:fldCharType="begin"/>
            </w:r>
            <w:r>
              <w:rPr>
                <w:noProof/>
                <w:webHidden/>
              </w:rPr>
              <w:instrText xml:space="preserve"> PAGEREF _Toc242875416 \h </w:instrText>
            </w:r>
            <w:r>
              <w:rPr>
                <w:noProof/>
                <w:webHidden/>
              </w:rPr>
            </w:r>
            <w:r>
              <w:rPr>
                <w:noProof/>
                <w:webHidden/>
              </w:rPr>
              <w:fldChar w:fldCharType="separate"/>
            </w:r>
            <w:r>
              <w:rPr>
                <w:noProof/>
                <w:webHidden/>
              </w:rPr>
              <w:t>109</w:t>
            </w:r>
            <w:r>
              <w:rPr>
                <w:noProof/>
                <w:webHidden/>
              </w:rPr>
              <w:fldChar w:fldCharType="end"/>
            </w:r>
          </w:hyperlink>
        </w:p>
        <w:p w14:paraId="379794F7" w14:textId="5B9599B3" w:rsidR="005339D8" w:rsidRDefault="005339D8">
          <w:pPr>
            <w:pStyle w:val="TOC3"/>
            <w:tabs>
              <w:tab w:val="right" w:leader="dot" w:pos="10070"/>
            </w:tabs>
            <w:rPr>
              <w:rFonts w:asciiTheme="minorHAnsi" w:hAnsiTheme="minorHAnsi"/>
              <w:noProof/>
              <w:kern w:val="2"/>
              <w:szCs w:val="24"/>
              <w14:ligatures w14:val="standardContextual"/>
            </w:rPr>
          </w:pPr>
          <w:hyperlink w:anchor="_Toc242875417" w:history="1">
            <w:r w:rsidRPr="00042EF0">
              <w:rPr>
                <w:rStyle w:val="Hyperlink"/>
                <w:noProof/>
                <w:lang w:bidi="en-US"/>
              </w:rPr>
              <w:t>No Note Written for Participants Issued Benefits</w:t>
            </w:r>
            <w:r>
              <w:rPr>
                <w:noProof/>
                <w:webHidden/>
              </w:rPr>
              <w:tab/>
            </w:r>
            <w:r>
              <w:rPr>
                <w:noProof/>
                <w:webHidden/>
              </w:rPr>
              <w:fldChar w:fldCharType="begin"/>
            </w:r>
            <w:r>
              <w:rPr>
                <w:noProof/>
                <w:webHidden/>
              </w:rPr>
              <w:instrText xml:space="preserve"> PAGEREF _Toc242875417 \h </w:instrText>
            </w:r>
            <w:r>
              <w:rPr>
                <w:noProof/>
                <w:webHidden/>
              </w:rPr>
            </w:r>
            <w:r>
              <w:rPr>
                <w:noProof/>
                <w:webHidden/>
              </w:rPr>
              <w:fldChar w:fldCharType="separate"/>
            </w:r>
            <w:r>
              <w:rPr>
                <w:noProof/>
                <w:webHidden/>
              </w:rPr>
              <w:t>109</w:t>
            </w:r>
            <w:r>
              <w:rPr>
                <w:noProof/>
                <w:webHidden/>
              </w:rPr>
              <w:fldChar w:fldCharType="end"/>
            </w:r>
          </w:hyperlink>
        </w:p>
        <w:p w14:paraId="4D3A9581" w14:textId="5CAC5D47" w:rsidR="005339D8" w:rsidRDefault="005339D8">
          <w:pPr>
            <w:pStyle w:val="TOC3"/>
            <w:tabs>
              <w:tab w:val="right" w:leader="dot" w:pos="10070"/>
            </w:tabs>
            <w:rPr>
              <w:rFonts w:asciiTheme="minorHAnsi" w:hAnsiTheme="minorHAnsi"/>
              <w:noProof/>
              <w:kern w:val="2"/>
              <w:szCs w:val="24"/>
              <w14:ligatures w14:val="standardContextual"/>
            </w:rPr>
          </w:pPr>
          <w:hyperlink w:anchor="_Toc242875418" w:history="1">
            <w:r w:rsidRPr="00042EF0">
              <w:rPr>
                <w:rStyle w:val="Hyperlink"/>
                <w:noProof/>
                <w:lang w:bidi="en-US"/>
              </w:rPr>
              <w:t>Notes and Documentation</w:t>
            </w:r>
            <w:r>
              <w:rPr>
                <w:noProof/>
                <w:webHidden/>
              </w:rPr>
              <w:tab/>
            </w:r>
            <w:r>
              <w:rPr>
                <w:noProof/>
                <w:webHidden/>
              </w:rPr>
              <w:fldChar w:fldCharType="begin"/>
            </w:r>
            <w:r>
              <w:rPr>
                <w:noProof/>
                <w:webHidden/>
              </w:rPr>
              <w:instrText xml:space="preserve"> PAGEREF _Toc242875418 \h </w:instrText>
            </w:r>
            <w:r>
              <w:rPr>
                <w:noProof/>
                <w:webHidden/>
              </w:rPr>
            </w:r>
            <w:r>
              <w:rPr>
                <w:noProof/>
                <w:webHidden/>
              </w:rPr>
              <w:fldChar w:fldCharType="separate"/>
            </w:r>
            <w:r>
              <w:rPr>
                <w:noProof/>
                <w:webHidden/>
              </w:rPr>
              <w:t>110</w:t>
            </w:r>
            <w:r>
              <w:rPr>
                <w:noProof/>
                <w:webHidden/>
              </w:rPr>
              <w:fldChar w:fldCharType="end"/>
            </w:r>
          </w:hyperlink>
        </w:p>
        <w:p w14:paraId="5B866488" w14:textId="57B7D552" w:rsidR="005339D8" w:rsidRDefault="005339D8">
          <w:pPr>
            <w:pStyle w:val="TOC3"/>
            <w:tabs>
              <w:tab w:val="right" w:leader="dot" w:pos="10070"/>
            </w:tabs>
            <w:rPr>
              <w:rFonts w:asciiTheme="minorHAnsi" w:hAnsiTheme="minorHAnsi"/>
              <w:noProof/>
              <w:kern w:val="2"/>
              <w:szCs w:val="24"/>
              <w14:ligatures w14:val="standardContextual"/>
            </w:rPr>
          </w:pPr>
          <w:hyperlink w:anchor="_Toc242875419" w:history="1">
            <w:r w:rsidRPr="00042EF0">
              <w:rPr>
                <w:rStyle w:val="Hyperlink"/>
                <w:noProof/>
                <w:lang w:bidi="en-US"/>
              </w:rPr>
              <w:t>Notes by Subject with Optional Local Use Answer</w:t>
            </w:r>
            <w:r>
              <w:rPr>
                <w:noProof/>
                <w:webHidden/>
              </w:rPr>
              <w:tab/>
            </w:r>
            <w:r>
              <w:rPr>
                <w:noProof/>
                <w:webHidden/>
              </w:rPr>
              <w:fldChar w:fldCharType="begin"/>
            </w:r>
            <w:r>
              <w:rPr>
                <w:noProof/>
                <w:webHidden/>
              </w:rPr>
              <w:instrText xml:space="preserve"> PAGEREF _Toc242875419 \h </w:instrText>
            </w:r>
            <w:r>
              <w:rPr>
                <w:noProof/>
                <w:webHidden/>
              </w:rPr>
            </w:r>
            <w:r>
              <w:rPr>
                <w:noProof/>
                <w:webHidden/>
              </w:rPr>
              <w:fldChar w:fldCharType="separate"/>
            </w:r>
            <w:r>
              <w:rPr>
                <w:noProof/>
                <w:webHidden/>
              </w:rPr>
              <w:t>111</w:t>
            </w:r>
            <w:r>
              <w:rPr>
                <w:noProof/>
                <w:webHidden/>
              </w:rPr>
              <w:fldChar w:fldCharType="end"/>
            </w:r>
          </w:hyperlink>
        </w:p>
        <w:p w14:paraId="4DCB9A1C" w14:textId="3517D7BC" w:rsidR="005339D8" w:rsidRDefault="005339D8">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2875420" w:history="1">
            <w:r w:rsidRPr="00042EF0">
              <w:rPr>
                <w:rStyle w:val="Hyperlink"/>
                <w:noProof/>
              </w:rPr>
              <w:t>Nutrition Education</w:t>
            </w:r>
            <w:r>
              <w:rPr>
                <w:noProof/>
                <w:webHidden/>
              </w:rPr>
              <w:tab/>
            </w:r>
            <w:r>
              <w:rPr>
                <w:noProof/>
                <w:webHidden/>
              </w:rPr>
              <w:fldChar w:fldCharType="begin"/>
            </w:r>
            <w:r>
              <w:rPr>
                <w:noProof/>
                <w:webHidden/>
              </w:rPr>
              <w:instrText xml:space="preserve"> PAGEREF _Toc242875420 \h </w:instrText>
            </w:r>
            <w:r>
              <w:rPr>
                <w:noProof/>
                <w:webHidden/>
              </w:rPr>
            </w:r>
            <w:r>
              <w:rPr>
                <w:noProof/>
                <w:webHidden/>
              </w:rPr>
              <w:fldChar w:fldCharType="separate"/>
            </w:r>
            <w:r>
              <w:rPr>
                <w:noProof/>
                <w:webHidden/>
              </w:rPr>
              <w:t>116</w:t>
            </w:r>
            <w:r>
              <w:rPr>
                <w:noProof/>
                <w:webHidden/>
              </w:rPr>
              <w:fldChar w:fldCharType="end"/>
            </w:r>
          </w:hyperlink>
        </w:p>
        <w:p w14:paraId="16E402CF" w14:textId="3F00138A" w:rsidR="005339D8" w:rsidRDefault="005339D8">
          <w:pPr>
            <w:pStyle w:val="TOC3"/>
            <w:tabs>
              <w:tab w:val="right" w:leader="dot" w:pos="10070"/>
            </w:tabs>
            <w:rPr>
              <w:rFonts w:asciiTheme="minorHAnsi" w:hAnsiTheme="minorHAnsi"/>
              <w:noProof/>
              <w:kern w:val="2"/>
              <w:szCs w:val="24"/>
              <w14:ligatures w14:val="standardContextual"/>
            </w:rPr>
          </w:pPr>
          <w:hyperlink w:anchor="_Toc242875421" w:history="1">
            <w:r w:rsidRPr="00042EF0">
              <w:rPr>
                <w:rStyle w:val="Hyperlink"/>
                <w:noProof/>
                <w:lang w:bidi="en-US"/>
              </w:rPr>
              <w:t>Additional Nutrition Education Contacts</w:t>
            </w:r>
            <w:r>
              <w:rPr>
                <w:noProof/>
                <w:webHidden/>
              </w:rPr>
              <w:tab/>
            </w:r>
            <w:r>
              <w:rPr>
                <w:noProof/>
                <w:webHidden/>
              </w:rPr>
              <w:fldChar w:fldCharType="begin"/>
            </w:r>
            <w:r>
              <w:rPr>
                <w:noProof/>
                <w:webHidden/>
              </w:rPr>
              <w:instrText xml:space="preserve"> PAGEREF _Toc242875421 \h </w:instrText>
            </w:r>
            <w:r>
              <w:rPr>
                <w:noProof/>
                <w:webHidden/>
              </w:rPr>
            </w:r>
            <w:r>
              <w:rPr>
                <w:noProof/>
                <w:webHidden/>
              </w:rPr>
              <w:fldChar w:fldCharType="separate"/>
            </w:r>
            <w:r>
              <w:rPr>
                <w:noProof/>
                <w:webHidden/>
              </w:rPr>
              <w:t>116</w:t>
            </w:r>
            <w:r>
              <w:rPr>
                <w:noProof/>
                <w:webHidden/>
              </w:rPr>
              <w:fldChar w:fldCharType="end"/>
            </w:r>
          </w:hyperlink>
        </w:p>
        <w:p w14:paraId="444C827C" w14:textId="20A8AD57" w:rsidR="005339D8" w:rsidRDefault="005339D8">
          <w:pPr>
            <w:pStyle w:val="TOC3"/>
            <w:tabs>
              <w:tab w:val="right" w:leader="dot" w:pos="10070"/>
            </w:tabs>
            <w:rPr>
              <w:rFonts w:asciiTheme="minorHAnsi" w:hAnsiTheme="minorHAnsi"/>
              <w:noProof/>
              <w:kern w:val="2"/>
              <w:szCs w:val="24"/>
              <w14:ligatures w14:val="standardContextual"/>
            </w:rPr>
          </w:pPr>
          <w:hyperlink w:anchor="_Toc242875422" w:history="1">
            <w:r w:rsidRPr="00042EF0">
              <w:rPr>
                <w:rStyle w:val="Hyperlink"/>
                <w:noProof/>
                <w:lang w:bidi="en-US"/>
              </w:rPr>
              <w:t>Nutrition Education Topics List</w:t>
            </w:r>
            <w:r>
              <w:rPr>
                <w:noProof/>
                <w:webHidden/>
              </w:rPr>
              <w:tab/>
            </w:r>
            <w:r>
              <w:rPr>
                <w:noProof/>
                <w:webHidden/>
              </w:rPr>
              <w:fldChar w:fldCharType="begin"/>
            </w:r>
            <w:r>
              <w:rPr>
                <w:noProof/>
                <w:webHidden/>
              </w:rPr>
              <w:instrText xml:space="preserve"> PAGEREF _Toc242875422 \h </w:instrText>
            </w:r>
            <w:r>
              <w:rPr>
                <w:noProof/>
                <w:webHidden/>
              </w:rPr>
            </w:r>
            <w:r>
              <w:rPr>
                <w:noProof/>
                <w:webHidden/>
              </w:rPr>
              <w:fldChar w:fldCharType="separate"/>
            </w:r>
            <w:r>
              <w:rPr>
                <w:noProof/>
                <w:webHidden/>
              </w:rPr>
              <w:t>117</w:t>
            </w:r>
            <w:r>
              <w:rPr>
                <w:noProof/>
                <w:webHidden/>
              </w:rPr>
              <w:fldChar w:fldCharType="end"/>
            </w:r>
          </w:hyperlink>
        </w:p>
        <w:p w14:paraId="4636AD3B" w14:textId="081B98B7" w:rsidR="005339D8" w:rsidRDefault="005339D8">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2875423" w:history="1">
            <w:r w:rsidRPr="00042EF0">
              <w:rPr>
                <w:rStyle w:val="Hyperlink"/>
                <w:noProof/>
              </w:rPr>
              <w:t>One Call</w:t>
            </w:r>
            <w:r>
              <w:rPr>
                <w:noProof/>
                <w:webHidden/>
              </w:rPr>
              <w:tab/>
            </w:r>
            <w:r>
              <w:rPr>
                <w:noProof/>
                <w:webHidden/>
              </w:rPr>
              <w:fldChar w:fldCharType="begin"/>
            </w:r>
            <w:r>
              <w:rPr>
                <w:noProof/>
                <w:webHidden/>
              </w:rPr>
              <w:instrText xml:space="preserve"> PAGEREF _Toc242875423 \h </w:instrText>
            </w:r>
            <w:r>
              <w:rPr>
                <w:noProof/>
                <w:webHidden/>
              </w:rPr>
            </w:r>
            <w:r>
              <w:rPr>
                <w:noProof/>
                <w:webHidden/>
              </w:rPr>
              <w:fldChar w:fldCharType="separate"/>
            </w:r>
            <w:r>
              <w:rPr>
                <w:noProof/>
                <w:webHidden/>
              </w:rPr>
              <w:t>119</w:t>
            </w:r>
            <w:r>
              <w:rPr>
                <w:noProof/>
                <w:webHidden/>
              </w:rPr>
              <w:fldChar w:fldCharType="end"/>
            </w:r>
          </w:hyperlink>
        </w:p>
        <w:p w14:paraId="3AA096A3" w14:textId="12A74615" w:rsidR="005339D8" w:rsidRDefault="005339D8">
          <w:pPr>
            <w:pStyle w:val="TOC3"/>
            <w:tabs>
              <w:tab w:val="right" w:leader="dot" w:pos="10070"/>
            </w:tabs>
            <w:rPr>
              <w:rFonts w:asciiTheme="minorHAnsi" w:hAnsiTheme="minorHAnsi"/>
              <w:noProof/>
              <w:kern w:val="2"/>
              <w:szCs w:val="24"/>
              <w14:ligatures w14:val="standardContextual"/>
            </w:rPr>
          </w:pPr>
          <w:hyperlink w:anchor="_Toc242875424" w:history="1">
            <w:r w:rsidRPr="00042EF0">
              <w:rPr>
                <w:rStyle w:val="Hyperlink"/>
                <w:noProof/>
                <w:lang w:bidi="en-US"/>
              </w:rPr>
              <w:t>One Call: Children Who Haven’t Returned to WIC</w:t>
            </w:r>
            <w:r>
              <w:rPr>
                <w:noProof/>
                <w:webHidden/>
              </w:rPr>
              <w:tab/>
            </w:r>
            <w:r>
              <w:rPr>
                <w:noProof/>
                <w:webHidden/>
              </w:rPr>
              <w:fldChar w:fldCharType="begin"/>
            </w:r>
            <w:r>
              <w:rPr>
                <w:noProof/>
                <w:webHidden/>
              </w:rPr>
              <w:instrText xml:space="preserve"> PAGEREF _Toc242875424 \h </w:instrText>
            </w:r>
            <w:r>
              <w:rPr>
                <w:noProof/>
                <w:webHidden/>
              </w:rPr>
            </w:r>
            <w:r>
              <w:rPr>
                <w:noProof/>
                <w:webHidden/>
              </w:rPr>
              <w:fldChar w:fldCharType="separate"/>
            </w:r>
            <w:r>
              <w:rPr>
                <w:noProof/>
                <w:webHidden/>
              </w:rPr>
              <w:t>119</w:t>
            </w:r>
            <w:r>
              <w:rPr>
                <w:noProof/>
                <w:webHidden/>
              </w:rPr>
              <w:fldChar w:fldCharType="end"/>
            </w:r>
          </w:hyperlink>
        </w:p>
        <w:p w14:paraId="3DBFBBC3" w14:textId="284905C4" w:rsidR="005339D8" w:rsidRDefault="005339D8">
          <w:pPr>
            <w:pStyle w:val="TOC3"/>
            <w:tabs>
              <w:tab w:val="right" w:leader="dot" w:pos="10070"/>
            </w:tabs>
            <w:rPr>
              <w:rFonts w:asciiTheme="minorHAnsi" w:hAnsiTheme="minorHAnsi"/>
              <w:noProof/>
              <w:kern w:val="2"/>
              <w:szCs w:val="24"/>
              <w14:ligatures w14:val="standardContextual"/>
            </w:rPr>
          </w:pPr>
          <w:hyperlink w:anchor="_Toc242875425" w:history="1">
            <w:r w:rsidRPr="00042EF0">
              <w:rPr>
                <w:rStyle w:val="Hyperlink"/>
                <w:noProof/>
                <w:lang w:bidi="en-US"/>
              </w:rPr>
              <w:t>One Call: Future Appointments</w:t>
            </w:r>
            <w:r>
              <w:rPr>
                <w:noProof/>
                <w:webHidden/>
              </w:rPr>
              <w:tab/>
            </w:r>
            <w:r>
              <w:rPr>
                <w:noProof/>
                <w:webHidden/>
              </w:rPr>
              <w:fldChar w:fldCharType="begin"/>
            </w:r>
            <w:r>
              <w:rPr>
                <w:noProof/>
                <w:webHidden/>
              </w:rPr>
              <w:instrText xml:space="preserve"> PAGEREF _Toc242875425 \h </w:instrText>
            </w:r>
            <w:r>
              <w:rPr>
                <w:noProof/>
                <w:webHidden/>
              </w:rPr>
            </w:r>
            <w:r>
              <w:rPr>
                <w:noProof/>
                <w:webHidden/>
              </w:rPr>
              <w:fldChar w:fldCharType="separate"/>
            </w:r>
            <w:r>
              <w:rPr>
                <w:noProof/>
                <w:webHidden/>
              </w:rPr>
              <w:t>120</w:t>
            </w:r>
            <w:r>
              <w:rPr>
                <w:noProof/>
                <w:webHidden/>
              </w:rPr>
              <w:fldChar w:fldCharType="end"/>
            </w:r>
          </w:hyperlink>
        </w:p>
        <w:p w14:paraId="7F930BCA" w14:textId="01574B64" w:rsidR="005339D8" w:rsidRDefault="005339D8">
          <w:pPr>
            <w:pStyle w:val="TOC3"/>
            <w:tabs>
              <w:tab w:val="right" w:leader="dot" w:pos="10070"/>
            </w:tabs>
            <w:rPr>
              <w:rFonts w:asciiTheme="minorHAnsi" w:hAnsiTheme="minorHAnsi"/>
              <w:noProof/>
              <w:kern w:val="2"/>
              <w:szCs w:val="24"/>
              <w14:ligatures w14:val="standardContextual"/>
            </w:rPr>
          </w:pPr>
          <w:hyperlink w:anchor="_Toc242875426" w:history="1">
            <w:r w:rsidRPr="00042EF0">
              <w:rPr>
                <w:rStyle w:val="Hyperlink"/>
                <w:noProof/>
                <w:lang w:bidi="en-US"/>
              </w:rPr>
              <w:t>One Call: Missed Appointments</w:t>
            </w:r>
            <w:r>
              <w:rPr>
                <w:noProof/>
                <w:webHidden/>
              </w:rPr>
              <w:tab/>
            </w:r>
            <w:r>
              <w:rPr>
                <w:noProof/>
                <w:webHidden/>
              </w:rPr>
              <w:fldChar w:fldCharType="begin"/>
            </w:r>
            <w:r>
              <w:rPr>
                <w:noProof/>
                <w:webHidden/>
              </w:rPr>
              <w:instrText xml:space="preserve"> PAGEREF _Toc242875426 \h </w:instrText>
            </w:r>
            <w:r>
              <w:rPr>
                <w:noProof/>
                <w:webHidden/>
              </w:rPr>
            </w:r>
            <w:r>
              <w:rPr>
                <w:noProof/>
                <w:webHidden/>
              </w:rPr>
              <w:fldChar w:fldCharType="separate"/>
            </w:r>
            <w:r>
              <w:rPr>
                <w:noProof/>
                <w:webHidden/>
              </w:rPr>
              <w:t>121</w:t>
            </w:r>
            <w:r>
              <w:rPr>
                <w:noProof/>
                <w:webHidden/>
              </w:rPr>
              <w:fldChar w:fldCharType="end"/>
            </w:r>
          </w:hyperlink>
        </w:p>
        <w:p w14:paraId="4738506C" w14:textId="036B1A0B" w:rsidR="005339D8" w:rsidRDefault="005339D8">
          <w:pPr>
            <w:pStyle w:val="TOC3"/>
            <w:tabs>
              <w:tab w:val="right" w:leader="dot" w:pos="10070"/>
            </w:tabs>
            <w:rPr>
              <w:rFonts w:asciiTheme="minorHAnsi" w:hAnsiTheme="minorHAnsi"/>
              <w:noProof/>
              <w:kern w:val="2"/>
              <w:szCs w:val="24"/>
              <w14:ligatures w14:val="standardContextual"/>
            </w:rPr>
          </w:pPr>
          <w:hyperlink w:anchor="_Toc242875427" w:history="1">
            <w:r w:rsidRPr="00042EF0">
              <w:rPr>
                <w:rStyle w:val="Hyperlink"/>
                <w:noProof/>
                <w:lang w:bidi="en-US"/>
              </w:rPr>
              <w:t>One Call: Roster</w:t>
            </w:r>
            <w:r>
              <w:rPr>
                <w:noProof/>
                <w:webHidden/>
              </w:rPr>
              <w:tab/>
            </w:r>
            <w:r>
              <w:rPr>
                <w:noProof/>
                <w:webHidden/>
              </w:rPr>
              <w:fldChar w:fldCharType="begin"/>
            </w:r>
            <w:r>
              <w:rPr>
                <w:noProof/>
                <w:webHidden/>
              </w:rPr>
              <w:instrText xml:space="preserve"> PAGEREF _Toc242875427 \h </w:instrText>
            </w:r>
            <w:r>
              <w:rPr>
                <w:noProof/>
                <w:webHidden/>
              </w:rPr>
            </w:r>
            <w:r>
              <w:rPr>
                <w:noProof/>
                <w:webHidden/>
              </w:rPr>
              <w:fldChar w:fldCharType="separate"/>
            </w:r>
            <w:r>
              <w:rPr>
                <w:noProof/>
                <w:webHidden/>
              </w:rPr>
              <w:t>122</w:t>
            </w:r>
            <w:r>
              <w:rPr>
                <w:noProof/>
                <w:webHidden/>
              </w:rPr>
              <w:fldChar w:fldCharType="end"/>
            </w:r>
          </w:hyperlink>
        </w:p>
        <w:p w14:paraId="56722BCE" w14:textId="3501C328" w:rsidR="005339D8" w:rsidRDefault="005339D8">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2875428" w:history="1">
            <w:r w:rsidRPr="00042EF0">
              <w:rPr>
                <w:rStyle w:val="Hyperlink"/>
                <w:noProof/>
              </w:rPr>
              <w:t>Outreach &amp; Retention</w:t>
            </w:r>
            <w:r>
              <w:rPr>
                <w:noProof/>
                <w:webHidden/>
              </w:rPr>
              <w:tab/>
            </w:r>
            <w:r>
              <w:rPr>
                <w:noProof/>
                <w:webHidden/>
              </w:rPr>
              <w:fldChar w:fldCharType="begin"/>
            </w:r>
            <w:r>
              <w:rPr>
                <w:noProof/>
                <w:webHidden/>
              </w:rPr>
              <w:instrText xml:space="preserve"> PAGEREF _Toc242875428 \h </w:instrText>
            </w:r>
            <w:r>
              <w:rPr>
                <w:noProof/>
                <w:webHidden/>
              </w:rPr>
            </w:r>
            <w:r>
              <w:rPr>
                <w:noProof/>
                <w:webHidden/>
              </w:rPr>
              <w:fldChar w:fldCharType="separate"/>
            </w:r>
            <w:r>
              <w:rPr>
                <w:noProof/>
                <w:webHidden/>
              </w:rPr>
              <w:t>125</w:t>
            </w:r>
            <w:r>
              <w:rPr>
                <w:noProof/>
                <w:webHidden/>
              </w:rPr>
              <w:fldChar w:fldCharType="end"/>
            </w:r>
          </w:hyperlink>
        </w:p>
        <w:p w14:paraId="75075F3D" w14:textId="228561E8" w:rsidR="005339D8" w:rsidRDefault="005339D8">
          <w:pPr>
            <w:pStyle w:val="TOC3"/>
            <w:tabs>
              <w:tab w:val="right" w:leader="dot" w:pos="10070"/>
            </w:tabs>
            <w:rPr>
              <w:rFonts w:asciiTheme="minorHAnsi" w:hAnsiTheme="minorHAnsi"/>
              <w:noProof/>
              <w:kern w:val="2"/>
              <w:szCs w:val="24"/>
              <w14:ligatures w14:val="standardContextual"/>
            </w:rPr>
          </w:pPr>
          <w:hyperlink w:anchor="_Toc242875429" w:history="1">
            <w:r w:rsidRPr="00042EF0">
              <w:rPr>
                <w:rStyle w:val="Hyperlink"/>
                <w:noProof/>
                <w:lang w:bidi="en-US"/>
              </w:rPr>
              <w:t>Count of Infants Recertified at One Year</w:t>
            </w:r>
            <w:r>
              <w:rPr>
                <w:noProof/>
                <w:webHidden/>
              </w:rPr>
              <w:tab/>
            </w:r>
            <w:r>
              <w:rPr>
                <w:noProof/>
                <w:webHidden/>
              </w:rPr>
              <w:fldChar w:fldCharType="begin"/>
            </w:r>
            <w:r>
              <w:rPr>
                <w:noProof/>
                <w:webHidden/>
              </w:rPr>
              <w:instrText xml:space="preserve"> PAGEREF _Toc242875429 \h </w:instrText>
            </w:r>
            <w:r>
              <w:rPr>
                <w:noProof/>
                <w:webHidden/>
              </w:rPr>
            </w:r>
            <w:r>
              <w:rPr>
                <w:noProof/>
                <w:webHidden/>
              </w:rPr>
              <w:fldChar w:fldCharType="separate"/>
            </w:r>
            <w:r>
              <w:rPr>
                <w:noProof/>
                <w:webHidden/>
              </w:rPr>
              <w:t>125</w:t>
            </w:r>
            <w:r>
              <w:rPr>
                <w:noProof/>
                <w:webHidden/>
              </w:rPr>
              <w:fldChar w:fldCharType="end"/>
            </w:r>
          </w:hyperlink>
        </w:p>
        <w:p w14:paraId="36DDAC75" w14:textId="7A5C9D27" w:rsidR="005339D8" w:rsidRDefault="005339D8">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2875430" w:history="1">
            <w:r w:rsidRPr="00042EF0">
              <w:rPr>
                <w:rStyle w:val="Hyperlink"/>
                <w:noProof/>
              </w:rPr>
              <w:t>Participants</w:t>
            </w:r>
            <w:r>
              <w:rPr>
                <w:noProof/>
                <w:webHidden/>
              </w:rPr>
              <w:tab/>
            </w:r>
            <w:r>
              <w:rPr>
                <w:noProof/>
                <w:webHidden/>
              </w:rPr>
              <w:fldChar w:fldCharType="begin"/>
            </w:r>
            <w:r>
              <w:rPr>
                <w:noProof/>
                <w:webHidden/>
              </w:rPr>
              <w:instrText xml:space="preserve"> PAGEREF _Toc242875430 \h </w:instrText>
            </w:r>
            <w:r>
              <w:rPr>
                <w:noProof/>
                <w:webHidden/>
              </w:rPr>
            </w:r>
            <w:r>
              <w:rPr>
                <w:noProof/>
                <w:webHidden/>
              </w:rPr>
              <w:fldChar w:fldCharType="separate"/>
            </w:r>
            <w:r>
              <w:rPr>
                <w:noProof/>
                <w:webHidden/>
              </w:rPr>
              <w:t>127</w:t>
            </w:r>
            <w:r>
              <w:rPr>
                <w:noProof/>
                <w:webHidden/>
              </w:rPr>
              <w:fldChar w:fldCharType="end"/>
            </w:r>
          </w:hyperlink>
        </w:p>
        <w:p w14:paraId="712DE3BC" w14:textId="51D4D492" w:rsidR="005339D8" w:rsidRDefault="005339D8">
          <w:pPr>
            <w:pStyle w:val="TOC3"/>
            <w:tabs>
              <w:tab w:val="right" w:leader="dot" w:pos="10070"/>
            </w:tabs>
            <w:rPr>
              <w:rFonts w:asciiTheme="minorHAnsi" w:hAnsiTheme="minorHAnsi"/>
              <w:noProof/>
              <w:kern w:val="2"/>
              <w:szCs w:val="24"/>
              <w14:ligatures w14:val="standardContextual"/>
            </w:rPr>
          </w:pPr>
          <w:hyperlink w:anchor="_Toc242875431" w:history="1">
            <w:r w:rsidRPr="00042EF0">
              <w:rPr>
                <w:rStyle w:val="Hyperlink"/>
                <w:noProof/>
                <w:lang w:bidi="en-US"/>
              </w:rPr>
              <w:t>Certified Participants</w:t>
            </w:r>
            <w:r>
              <w:rPr>
                <w:noProof/>
                <w:webHidden/>
              </w:rPr>
              <w:tab/>
            </w:r>
            <w:r>
              <w:rPr>
                <w:noProof/>
                <w:webHidden/>
              </w:rPr>
              <w:fldChar w:fldCharType="begin"/>
            </w:r>
            <w:r>
              <w:rPr>
                <w:noProof/>
                <w:webHidden/>
              </w:rPr>
              <w:instrText xml:space="preserve"> PAGEREF _Toc242875431 \h </w:instrText>
            </w:r>
            <w:r>
              <w:rPr>
                <w:noProof/>
                <w:webHidden/>
              </w:rPr>
            </w:r>
            <w:r>
              <w:rPr>
                <w:noProof/>
                <w:webHidden/>
              </w:rPr>
              <w:fldChar w:fldCharType="separate"/>
            </w:r>
            <w:r>
              <w:rPr>
                <w:noProof/>
                <w:webHidden/>
              </w:rPr>
              <w:t>127</w:t>
            </w:r>
            <w:r>
              <w:rPr>
                <w:noProof/>
                <w:webHidden/>
              </w:rPr>
              <w:fldChar w:fldCharType="end"/>
            </w:r>
          </w:hyperlink>
        </w:p>
        <w:p w14:paraId="08869E55" w14:textId="2A79B5C0" w:rsidR="005339D8" w:rsidRDefault="005339D8">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2875432" w:history="1">
            <w:r w:rsidRPr="00042EF0">
              <w:rPr>
                <w:rStyle w:val="Hyperlink"/>
                <w:noProof/>
              </w:rPr>
              <w:t>Participants &gt;&gt; Breastfeeding</w:t>
            </w:r>
            <w:r>
              <w:rPr>
                <w:noProof/>
                <w:webHidden/>
              </w:rPr>
              <w:tab/>
            </w:r>
            <w:r>
              <w:rPr>
                <w:noProof/>
                <w:webHidden/>
              </w:rPr>
              <w:fldChar w:fldCharType="begin"/>
            </w:r>
            <w:r>
              <w:rPr>
                <w:noProof/>
                <w:webHidden/>
              </w:rPr>
              <w:instrText xml:space="preserve"> PAGEREF _Toc242875432 \h </w:instrText>
            </w:r>
            <w:r>
              <w:rPr>
                <w:noProof/>
                <w:webHidden/>
              </w:rPr>
            </w:r>
            <w:r>
              <w:rPr>
                <w:noProof/>
                <w:webHidden/>
              </w:rPr>
              <w:fldChar w:fldCharType="separate"/>
            </w:r>
            <w:r>
              <w:rPr>
                <w:noProof/>
                <w:webHidden/>
              </w:rPr>
              <w:t>130</w:t>
            </w:r>
            <w:r>
              <w:rPr>
                <w:noProof/>
                <w:webHidden/>
              </w:rPr>
              <w:fldChar w:fldCharType="end"/>
            </w:r>
          </w:hyperlink>
        </w:p>
        <w:p w14:paraId="2F74E03F" w14:textId="61C243EE" w:rsidR="005339D8" w:rsidRDefault="005339D8">
          <w:pPr>
            <w:pStyle w:val="TOC3"/>
            <w:tabs>
              <w:tab w:val="right" w:leader="dot" w:pos="10070"/>
            </w:tabs>
            <w:rPr>
              <w:rFonts w:asciiTheme="minorHAnsi" w:hAnsiTheme="minorHAnsi"/>
              <w:noProof/>
              <w:kern w:val="2"/>
              <w:szCs w:val="24"/>
              <w14:ligatures w14:val="standardContextual"/>
            </w:rPr>
          </w:pPr>
          <w:hyperlink w:anchor="_Toc242875433" w:history="1">
            <w:r w:rsidRPr="00042EF0">
              <w:rPr>
                <w:rStyle w:val="Hyperlink"/>
                <w:noProof/>
                <w:lang w:bidi="en-US"/>
              </w:rPr>
              <w:t>Currently Certified BF Women</w:t>
            </w:r>
            <w:r>
              <w:rPr>
                <w:noProof/>
                <w:webHidden/>
              </w:rPr>
              <w:tab/>
            </w:r>
            <w:r>
              <w:rPr>
                <w:noProof/>
                <w:webHidden/>
              </w:rPr>
              <w:fldChar w:fldCharType="begin"/>
            </w:r>
            <w:r>
              <w:rPr>
                <w:noProof/>
                <w:webHidden/>
              </w:rPr>
              <w:instrText xml:space="preserve"> PAGEREF _Toc242875433 \h </w:instrText>
            </w:r>
            <w:r>
              <w:rPr>
                <w:noProof/>
                <w:webHidden/>
              </w:rPr>
            </w:r>
            <w:r>
              <w:rPr>
                <w:noProof/>
                <w:webHidden/>
              </w:rPr>
              <w:fldChar w:fldCharType="separate"/>
            </w:r>
            <w:r>
              <w:rPr>
                <w:noProof/>
                <w:webHidden/>
              </w:rPr>
              <w:t>130</w:t>
            </w:r>
            <w:r>
              <w:rPr>
                <w:noProof/>
                <w:webHidden/>
              </w:rPr>
              <w:fldChar w:fldCharType="end"/>
            </w:r>
          </w:hyperlink>
        </w:p>
        <w:p w14:paraId="31CBA1A9" w14:textId="59706917" w:rsidR="005339D8" w:rsidRDefault="005339D8">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2875434" w:history="1">
            <w:r w:rsidRPr="00042EF0">
              <w:rPr>
                <w:rStyle w:val="Hyperlink"/>
                <w:noProof/>
              </w:rPr>
              <w:t>Participants &gt;&gt; Infants and Children</w:t>
            </w:r>
            <w:r>
              <w:rPr>
                <w:noProof/>
                <w:webHidden/>
              </w:rPr>
              <w:tab/>
            </w:r>
            <w:r>
              <w:rPr>
                <w:noProof/>
                <w:webHidden/>
              </w:rPr>
              <w:fldChar w:fldCharType="begin"/>
            </w:r>
            <w:r>
              <w:rPr>
                <w:noProof/>
                <w:webHidden/>
              </w:rPr>
              <w:instrText xml:space="preserve"> PAGEREF _Toc242875434 \h </w:instrText>
            </w:r>
            <w:r>
              <w:rPr>
                <w:noProof/>
                <w:webHidden/>
              </w:rPr>
            </w:r>
            <w:r>
              <w:rPr>
                <w:noProof/>
                <w:webHidden/>
              </w:rPr>
              <w:fldChar w:fldCharType="separate"/>
            </w:r>
            <w:r>
              <w:rPr>
                <w:noProof/>
                <w:webHidden/>
              </w:rPr>
              <w:t>131</w:t>
            </w:r>
            <w:r>
              <w:rPr>
                <w:noProof/>
                <w:webHidden/>
              </w:rPr>
              <w:fldChar w:fldCharType="end"/>
            </w:r>
          </w:hyperlink>
        </w:p>
        <w:p w14:paraId="6C05A2E3" w14:textId="6D1A2E47" w:rsidR="005339D8" w:rsidRDefault="005339D8">
          <w:pPr>
            <w:pStyle w:val="TOC3"/>
            <w:tabs>
              <w:tab w:val="right" w:leader="dot" w:pos="10070"/>
            </w:tabs>
            <w:rPr>
              <w:rFonts w:asciiTheme="minorHAnsi" w:hAnsiTheme="minorHAnsi"/>
              <w:noProof/>
              <w:kern w:val="2"/>
              <w:szCs w:val="24"/>
              <w14:ligatures w14:val="standardContextual"/>
            </w:rPr>
          </w:pPr>
          <w:hyperlink w:anchor="_Toc242875435" w:history="1">
            <w:r w:rsidRPr="00042EF0">
              <w:rPr>
                <w:rStyle w:val="Hyperlink"/>
                <w:noProof/>
                <w:lang w:bidi="en-US"/>
              </w:rPr>
              <w:t>Currently Certified Infants and Children by Age</w:t>
            </w:r>
            <w:r>
              <w:rPr>
                <w:noProof/>
                <w:webHidden/>
              </w:rPr>
              <w:tab/>
            </w:r>
            <w:r>
              <w:rPr>
                <w:noProof/>
                <w:webHidden/>
              </w:rPr>
              <w:fldChar w:fldCharType="begin"/>
            </w:r>
            <w:r>
              <w:rPr>
                <w:noProof/>
                <w:webHidden/>
              </w:rPr>
              <w:instrText xml:space="preserve"> PAGEREF _Toc242875435 \h </w:instrText>
            </w:r>
            <w:r>
              <w:rPr>
                <w:noProof/>
                <w:webHidden/>
              </w:rPr>
            </w:r>
            <w:r>
              <w:rPr>
                <w:noProof/>
                <w:webHidden/>
              </w:rPr>
              <w:fldChar w:fldCharType="separate"/>
            </w:r>
            <w:r>
              <w:rPr>
                <w:noProof/>
                <w:webHidden/>
              </w:rPr>
              <w:t>131</w:t>
            </w:r>
            <w:r>
              <w:rPr>
                <w:noProof/>
                <w:webHidden/>
              </w:rPr>
              <w:fldChar w:fldCharType="end"/>
            </w:r>
          </w:hyperlink>
        </w:p>
        <w:p w14:paraId="2F46DE25" w14:textId="40914AA6" w:rsidR="005339D8" w:rsidRDefault="005339D8">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2875436" w:history="1">
            <w:r w:rsidRPr="00042EF0">
              <w:rPr>
                <w:rStyle w:val="Hyperlink"/>
                <w:noProof/>
              </w:rPr>
              <w:t>Participants &gt;&gt; Pregnant</w:t>
            </w:r>
            <w:r>
              <w:rPr>
                <w:noProof/>
                <w:webHidden/>
              </w:rPr>
              <w:tab/>
            </w:r>
            <w:r>
              <w:rPr>
                <w:noProof/>
                <w:webHidden/>
              </w:rPr>
              <w:fldChar w:fldCharType="begin"/>
            </w:r>
            <w:r>
              <w:rPr>
                <w:noProof/>
                <w:webHidden/>
              </w:rPr>
              <w:instrText xml:space="preserve"> PAGEREF _Toc242875436 \h </w:instrText>
            </w:r>
            <w:r>
              <w:rPr>
                <w:noProof/>
                <w:webHidden/>
              </w:rPr>
            </w:r>
            <w:r>
              <w:rPr>
                <w:noProof/>
                <w:webHidden/>
              </w:rPr>
              <w:fldChar w:fldCharType="separate"/>
            </w:r>
            <w:r>
              <w:rPr>
                <w:noProof/>
                <w:webHidden/>
              </w:rPr>
              <w:t>135</w:t>
            </w:r>
            <w:r>
              <w:rPr>
                <w:noProof/>
                <w:webHidden/>
              </w:rPr>
              <w:fldChar w:fldCharType="end"/>
            </w:r>
          </w:hyperlink>
        </w:p>
        <w:p w14:paraId="4CC4F8B3" w14:textId="3BC1F881" w:rsidR="005339D8" w:rsidRDefault="005339D8">
          <w:pPr>
            <w:pStyle w:val="TOC3"/>
            <w:tabs>
              <w:tab w:val="right" w:leader="dot" w:pos="10070"/>
            </w:tabs>
            <w:rPr>
              <w:rFonts w:asciiTheme="minorHAnsi" w:hAnsiTheme="minorHAnsi"/>
              <w:noProof/>
              <w:kern w:val="2"/>
              <w:szCs w:val="24"/>
              <w14:ligatures w14:val="standardContextual"/>
            </w:rPr>
          </w:pPr>
          <w:hyperlink w:anchor="_Toc242875437" w:history="1">
            <w:r w:rsidRPr="00042EF0">
              <w:rPr>
                <w:rStyle w:val="Hyperlink"/>
                <w:noProof/>
                <w:lang w:bidi="en-US"/>
              </w:rPr>
              <w:t>Pregnant by Expected Delivery Date</w:t>
            </w:r>
            <w:r>
              <w:rPr>
                <w:noProof/>
                <w:webHidden/>
              </w:rPr>
              <w:tab/>
            </w:r>
            <w:r>
              <w:rPr>
                <w:noProof/>
                <w:webHidden/>
              </w:rPr>
              <w:fldChar w:fldCharType="begin"/>
            </w:r>
            <w:r>
              <w:rPr>
                <w:noProof/>
                <w:webHidden/>
              </w:rPr>
              <w:instrText xml:space="preserve"> PAGEREF _Toc242875437 \h </w:instrText>
            </w:r>
            <w:r>
              <w:rPr>
                <w:noProof/>
                <w:webHidden/>
              </w:rPr>
            </w:r>
            <w:r>
              <w:rPr>
                <w:noProof/>
                <w:webHidden/>
              </w:rPr>
              <w:fldChar w:fldCharType="separate"/>
            </w:r>
            <w:r>
              <w:rPr>
                <w:noProof/>
                <w:webHidden/>
              </w:rPr>
              <w:t>135</w:t>
            </w:r>
            <w:r>
              <w:rPr>
                <w:noProof/>
                <w:webHidden/>
              </w:rPr>
              <w:fldChar w:fldCharType="end"/>
            </w:r>
          </w:hyperlink>
        </w:p>
        <w:p w14:paraId="3B85BAE7" w14:textId="62BFE831" w:rsidR="005339D8" w:rsidRDefault="005339D8">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2875438" w:history="1">
            <w:r w:rsidRPr="00042EF0">
              <w:rPr>
                <w:rStyle w:val="Hyperlink"/>
                <w:noProof/>
              </w:rPr>
              <w:t>Referrals</w:t>
            </w:r>
            <w:r>
              <w:rPr>
                <w:noProof/>
                <w:webHidden/>
              </w:rPr>
              <w:tab/>
            </w:r>
            <w:r>
              <w:rPr>
                <w:noProof/>
                <w:webHidden/>
              </w:rPr>
              <w:fldChar w:fldCharType="begin"/>
            </w:r>
            <w:r>
              <w:rPr>
                <w:noProof/>
                <w:webHidden/>
              </w:rPr>
              <w:instrText xml:space="preserve"> PAGEREF _Toc242875438 \h </w:instrText>
            </w:r>
            <w:r>
              <w:rPr>
                <w:noProof/>
                <w:webHidden/>
              </w:rPr>
            </w:r>
            <w:r>
              <w:rPr>
                <w:noProof/>
                <w:webHidden/>
              </w:rPr>
              <w:fldChar w:fldCharType="separate"/>
            </w:r>
            <w:r>
              <w:rPr>
                <w:noProof/>
                <w:webHidden/>
              </w:rPr>
              <w:t>137</w:t>
            </w:r>
            <w:r>
              <w:rPr>
                <w:noProof/>
                <w:webHidden/>
              </w:rPr>
              <w:fldChar w:fldCharType="end"/>
            </w:r>
          </w:hyperlink>
        </w:p>
        <w:p w14:paraId="145FFB86" w14:textId="42E99564" w:rsidR="005339D8" w:rsidRDefault="005339D8">
          <w:pPr>
            <w:pStyle w:val="TOC3"/>
            <w:tabs>
              <w:tab w:val="right" w:leader="dot" w:pos="10070"/>
            </w:tabs>
            <w:rPr>
              <w:rFonts w:asciiTheme="minorHAnsi" w:hAnsiTheme="minorHAnsi"/>
              <w:noProof/>
              <w:kern w:val="2"/>
              <w:szCs w:val="24"/>
              <w14:ligatures w14:val="standardContextual"/>
            </w:rPr>
          </w:pPr>
          <w:hyperlink w:anchor="_Toc242875439" w:history="1">
            <w:r w:rsidRPr="00042EF0">
              <w:rPr>
                <w:rStyle w:val="Hyperlink"/>
                <w:noProof/>
                <w:lang w:bidi="en-US"/>
              </w:rPr>
              <w:t>Certs and MCAs and Specified Referral(s) Never Given</w:t>
            </w:r>
            <w:r>
              <w:rPr>
                <w:noProof/>
                <w:webHidden/>
              </w:rPr>
              <w:tab/>
            </w:r>
            <w:r>
              <w:rPr>
                <w:noProof/>
                <w:webHidden/>
              </w:rPr>
              <w:fldChar w:fldCharType="begin"/>
            </w:r>
            <w:r>
              <w:rPr>
                <w:noProof/>
                <w:webHidden/>
              </w:rPr>
              <w:instrText xml:space="preserve"> PAGEREF _Toc242875439 \h </w:instrText>
            </w:r>
            <w:r>
              <w:rPr>
                <w:noProof/>
                <w:webHidden/>
              </w:rPr>
            </w:r>
            <w:r>
              <w:rPr>
                <w:noProof/>
                <w:webHidden/>
              </w:rPr>
              <w:fldChar w:fldCharType="separate"/>
            </w:r>
            <w:r>
              <w:rPr>
                <w:noProof/>
                <w:webHidden/>
              </w:rPr>
              <w:t>137</w:t>
            </w:r>
            <w:r>
              <w:rPr>
                <w:noProof/>
                <w:webHidden/>
              </w:rPr>
              <w:fldChar w:fldCharType="end"/>
            </w:r>
          </w:hyperlink>
        </w:p>
        <w:p w14:paraId="414101B8" w14:textId="3F82E576" w:rsidR="005339D8" w:rsidRDefault="005339D8">
          <w:pPr>
            <w:pStyle w:val="TOC3"/>
            <w:tabs>
              <w:tab w:val="right" w:leader="dot" w:pos="10070"/>
            </w:tabs>
            <w:rPr>
              <w:rFonts w:asciiTheme="minorHAnsi" w:hAnsiTheme="minorHAnsi"/>
              <w:noProof/>
              <w:kern w:val="2"/>
              <w:szCs w:val="24"/>
              <w14:ligatures w14:val="standardContextual"/>
            </w:rPr>
          </w:pPr>
          <w:hyperlink w:anchor="_Toc242875440" w:history="1">
            <w:r w:rsidRPr="00042EF0">
              <w:rPr>
                <w:rStyle w:val="Hyperlink"/>
                <w:noProof/>
                <w:lang w:bidi="en-US"/>
              </w:rPr>
              <w:t>Certs and MCAs with Specified Referral(s) Given</w:t>
            </w:r>
            <w:r>
              <w:rPr>
                <w:noProof/>
                <w:webHidden/>
              </w:rPr>
              <w:tab/>
            </w:r>
            <w:r>
              <w:rPr>
                <w:noProof/>
                <w:webHidden/>
              </w:rPr>
              <w:fldChar w:fldCharType="begin"/>
            </w:r>
            <w:r>
              <w:rPr>
                <w:noProof/>
                <w:webHidden/>
              </w:rPr>
              <w:instrText xml:space="preserve"> PAGEREF _Toc242875440 \h </w:instrText>
            </w:r>
            <w:r>
              <w:rPr>
                <w:noProof/>
                <w:webHidden/>
              </w:rPr>
            </w:r>
            <w:r>
              <w:rPr>
                <w:noProof/>
                <w:webHidden/>
              </w:rPr>
              <w:fldChar w:fldCharType="separate"/>
            </w:r>
            <w:r>
              <w:rPr>
                <w:noProof/>
                <w:webHidden/>
              </w:rPr>
              <w:t>138</w:t>
            </w:r>
            <w:r>
              <w:rPr>
                <w:noProof/>
                <w:webHidden/>
              </w:rPr>
              <w:fldChar w:fldCharType="end"/>
            </w:r>
          </w:hyperlink>
        </w:p>
        <w:p w14:paraId="75EBD8F7" w14:textId="5B5CCE5F" w:rsidR="005339D8" w:rsidRDefault="005339D8">
          <w:pPr>
            <w:pStyle w:val="TOC3"/>
            <w:tabs>
              <w:tab w:val="right" w:leader="dot" w:pos="10070"/>
            </w:tabs>
            <w:rPr>
              <w:rFonts w:asciiTheme="minorHAnsi" w:hAnsiTheme="minorHAnsi"/>
              <w:noProof/>
              <w:kern w:val="2"/>
              <w:szCs w:val="24"/>
              <w14:ligatures w14:val="standardContextual"/>
            </w:rPr>
          </w:pPr>
          <w:hyperlink w:anchor="_Toc242875441" w:history="1">
            <w:r w:rsidRPr="00042EF0">
              <w:rPr>
                <w:rStyle w:val="Hyperlink"/>
                <w:noProof/>
                <w:lang w:bidi="en-US"/>
              </w:rPr>
              <w:t>Certs and MCAs without Any Referrals Given</w:t>
            </w:r>
            <w:r>
              <w:rPr>
                <w:noProof/>
                <w:webHidden/>
              </w:rPr>
              <w:tab/>
            </w:r>
            <w:r>
              <w:rPr>
                <w:noProof/>
                <w:webHidden/>
              </w:rPr>
              <w:fldChar w:fldCharType="begin"/>
            </w:r>
            <w:r>
              <w:rPr>
                <w:noProof/>
                <w:webHidden/>
              </w:rPr>
              <w:instrText xml:space="preserve"> PAGEREF _Toc242875441 \h </w:instrText>
            </w:r>
            <w:r>
              <w:rPr>
                <w:noProof/>
                <w:webHidden/>
              </w:rPr>
            </w:r>
            <w:r>
              <w:rPr>
                <w:noProof/>
                <w:webHidden/>
              </w:rPr>
              <w:fldChar w:fldCharType="separate"/>
            </w:r>
            <w:r>
              <w:rPr>
                <w:noProof/>
                <w:webHidden/>
              </w:rPr>
              <w:t>139</w:t>
            </w:r>
            <w:r>
              <w:rPr>
                <w:noProof/>
                <w:webHidden/>
              </w:rPr>
              <w:fldChar w:fldCharType="end"/>
            </w:r>
          </w:hyperlink>
        </w:p>
        <w:p w14:paraId="73EF75DC" w14:textId="6B3489D9" w:rsidR="005339D8" w:rsidRDefault="005339D8">
          <w:pPr>
            <w:pStyle w:val="TOC3"/>
            <w:tabs>
              <w:tab w:val="right" w:leader="dot" w:pos="10070"/>
            </w:tabs>
            <w:rPr>
              <w:rFonts w:asciiTheme="minorHAnsi" w:hAnsiTheme="minorHAnsi"/>
              <w:noProof/>
              <w:kern w:val="2"/>
              <w:szCs w:val="24"/>
              <w14:ligatures w14:val="standardContextual"/>
            </w:rPr>
          </w:pPr>
          <w:hyperlink w:anchor="_Toc242875442" w:history="1">
            <w:r w:rsidRPr="00042EF0">
              <w:rPr>
                <w:rStyle w:val="Hyperlink"/>
                <w:noProof/>
                <w:lang w:bidi="en-US"/>
              </w:rPr>
              <w:t>Certs and MCAs without Specified Referral(s) Given</w:t>
            </w:r>
            <w:r>
              <w:rPr>
                <w:noProof/>
                <w:webHidden/>
              </w:rPr>
              <w:tab/>
            </w:r>
            <w:r>
              <w:rPr>
                <w:noProof/>
                <w:webHidden/>
              </w:rPr>
              <w:fldChar w:fldCharType="begin"/>
            </w:r>
            <w:r>
              <w:rPr>
                <w:noProof/>
                <w:webHidden/>
              </w:rPr>
              <w:instrText xml:space="preserve"> PAGEREF _Toc242875442 \h </w:instrText>
            </w:r>
            <w:r>
              <w:rPr>
                <w:noProof/>
                <w:webHidden/>
              </w:rPr>
            </w:r>
            <w:r>
              <w:rPr>
                <w:noProof/>
                <w:webHidden/>
              </w:rPr>
              <w:fldChar w:fldCharType="separate"/>
            </w:r>
            <w:r>
              <w:rPr>
                <w:noProof/>
                <w:webHidden/>
              </w:rPr>
              <w:t>141</w:t>
            </w:r>
            <w:r>
              <w:rPr>
                <w:noProof/>
                <w:webHidden/>
              </w:rPr>
              <w:fldChar w:fldCharType="end"/>
            </w:r>
          </w:hyperlink>
        </w:p>
        <w:p w14:paraId="44897C1F" w14:textId="66306A3E" w:rsidR="005339D8" w:rsidRDefault="005339D8">
          <w:pPr>
            <w:pStyle w:val="TOC3"/>
            <w:tabs>
              <w:tab w:val="right" w:leader="dot" w:pos="10070"/>
            </w:tabs>
            <w:rPr>
              <w:rFonts w:asciiTheme="minorHAnsi" w:hAnsiTheme="minorHAnsi"/>
              <w:noProof/>
              <w:kern w:val="2"/>
              <w:szCs w:val="24"/>
              <w14:ligatures w14:val="standardContextual"/>
            </w:rPr>
          </w:pPr>
          <w:hyperlink w:anchor="_Toc242875443" w:history="1">
            <w:r w:rsidRPr="00042EF0">
              <w:rPr>
                <w:rStyle w:val="Hyperlink"/>
                <w:noProof/>
                <w:lang w:bidi="en-US"/>
              </w:rPr>
              <w:t>Certs With and Without Specified Referral(s) Given</w:t>
            </w:r>
            <w:r>
              <w:rPr>
                <w:noProof/>
                <w:webHidden/>
              </w:rPr>
              <w:tab/>
            </w:r>
            <w:r>
              <w:rPr>
                <w:noProof/>
                <w:webHidden/>
              </w:rPr>
              <w:fldChar w:fldCharType="begin"/>
            </w:r>
            <w:r>
              <w:rPr>
                <w:noProof/>
                <w:webHidden/>
              </w:rPr>
              <w:instrText xml:space="preserve"> PAGEREF _Toc242875443 \h </w:instrText>
            </w:r>
            <w:r>
              <w:rPr>
                <w:noProof/>
                <w:webHidden/>
              </w:rPr>
            </w:r>
            <w:r>
              <w:rPr>
                <w:noProof/>
                <w:webHidden/>
              </w:rPr>
              <w:fldChar w:fldCharType="separate"/>
            </w:r>
            <w:r>
              <w:rPr>
                <w:noProof/>
                <w:webHidden/>
              </w:rPr>
              <w:t>142</w:t>
            </w:r>
            <w:r>
              <w:rPr>
                <w:noProof/>
                <w:webHidden/>
              </w:rPr>
              <w:fldChar w:fldCharType="end"/>
            </w:r>
          </w:hyperlink>
        </w:p>
        <w:p w14:paraId="696B8D32" w14:textId="4E5551D7" w:rsidR="005339D8" w:rsidRDefault="005339D8">
          <w:pPr>
            <w:pStyle w:val="TOC3"/>
            <w:tabs>
              <w:tab w:val="right" w:leader="dot" w:pos="10070"/>
            </w:tabs>
            <w:rPr>
              <w:rFonts w:asciiTheme="minorHAnsi" w:hAnsiTheme="minorHAnsi"/>
              <w:noProof/>
              <w:kern w:val="2"/>
              <w:szCs w:val="24"/>
              <w14:ligatures w14:val="standardContextual"/>
            </w:rPr>
          </w:pPr>
          <w:hyperlink w:anchor="_Toc242875444" w:history="1">
            <w:r w:rsidRPr="00042EF0">
              <w:rPr>
                <w:rStyle w:val="Hyperlink"/>
                <w:noProof/>
                <w:lang w:bidi="en-US"/>
              </w:rPr>
              <w:t>Child Recerts by Age at Recert and Specified Referral Given at Least Once</w:t>
            </w:r>
            <w:r>
              <w:rPr>
                <w:noProof/>
                <w:webHidden/>
              </w:rPr>
              <w:tab/>
            </w:r>
            <w:r>
              <w:rPr>
                <w:noProof/>
                <w:webHidden/>
              </w:rPr>
              <w:fldChar w:fldCharType="begin"/>
            </w:r>
            <w:r>
              <w:rPr>
                <w:noProof/>
                <w:webHidden/>
              </w:rPr>
              <w:instrText xml:space="preserve"> PAGEREF _Toc242875444 \h </w:instrText>
            </w:r>
            <w:r>
              <w:rPr>
                <w:noProof/>
                <w:webHidden/>
              </w:rPr>
            </w:r>
            <w:r>
              <w:rPr>
                <w:noProof/>
                <w:webHidden/>
              </w:rPr>
              <w:fldChar w:fldCharType="separate"/>
            </w:r>
            <w:r>
              <w:rPr>
                <w:noProof/>
                <w:webHidden/>
              </w:rPr>
              <w:t>145</w:t>
            </w:r>
            <w:r>
              <w:rPr>
                <w:noProof/>
                <w:webHidden/>
              </w:rPr>
              <w:fldChar w:fldCharType="end"/>
            </w:r>
          </w:hyperlink>
        </w:p>
        <w:p w14:paraId="5E14B27F" w14:textId="1A1BE1DA" w:rsidR="005339D8" w:rsidRDefault="005339D8">
          <w:pPr>
            <w:pStyle w:val="TOC3"/>
            <w:tabs>
              <w:tab w:val="right" w:leader="dot" w:pos="10070"/>
            </w:tabs>
            <w:rPr>
              <w:rFonts w:asciiTheme="minorHAnsi" w:hAnsiTheme="minorHAnsi"/>
              <w:noProof/>
              <w:kern w:val="2"/>
              <w:szCs w:val="24"/>
              <w14:ligatures w14:val="standardContextual"/>
            </w:rPr>
          </w:pPr>
          <w:hyperlink w:anchor="_Toc242875445" w:history="1">
            <w:r w:rsidRPr="00042EF0">
              <w:rPr>
                <w:rStyle w:val="Hyperlink"/>
                <w:noProof/>
                <w:lang w:bidi="en-US"/>
              </w:rPr>
              <w:t>Referrals by Topic – Agency and State</w:t>
            </w:r>
            <w:r>
              <w:rPr>
                <w:noProof/>
                <w:webHidden/>
              </w:rPr>
              <w:tab/>
            </w:r>
            <w:r>
              <w:rPr>
                <w:noProof/>
                <w:webHidden/>
              </w:rPr>
              <w:fldChar w:fldCharType="begin"/>
            </w:r>
            <w:r>
              <w:rPr>
                <w:noProof/>
                <w:webHidden/>
              </w:rPr>
              <w:instrText xml:space="preserve"> PAGEREF _Toc242875445 \h </w:instrText>
            </w:r>
            <w:r>
              <w:rPr>
                <w:noProof/>
                <w:webHidden/>
              </w:rPr>
            </w:r>
            <w:r>
              <w:rPr>
                <w:noProof/>
                <w:webHidden/>
              </w:rPr>
              <w:fldChar w:fldCharType="separate"/>
            </w:r>
            <w:r>
              <w:rPr>
                <w:noProof/>
                <w:webHidden/>
              </w:rPr>
              <w:t>146</w:t>
            </w:r>
            <w:r>
              <w:rPr>
                <w:noProof/>
                <w:webHidden/>
              </w:rPr>
              <w:fldChar w:fldCharType="end"/>
            </w:r>
          </w:hyperlink>
        </w:p>
        <w:p w14:paraId="5B108B3A" w14:textId="2E1A1EAE" w:rsidR="005339D8" w:rsidRDefault="005339D8">
          <w:pPr>
            <w:pStyle w:val="TOC3"/>
            <w:tabs>
              <w:tab w:val="right" w:leader="dot" w:pos="10070"/>
            </w:tabs>
            <w:rPr>
              <w:rFonts w:asciiTheme="minorHAnsi" w:hAnsiTheme="minorHAnsi"/>
              <w:noProof/>
              <w:kern w:val="2"/>
              <w:szCs w:val="24"/>
              <w14:ligatures w14:val="standardContextual"/>
            </w:rPr>
          </w:pPr>
          <w:hyperlink w:anchor="_Toc242875446" w:history="1">
            <w:r w:rsidRPr="00042EF0">
              <w:rPr>
                <w:rStyle w:val="Hyperlink"/>
                <w:noProof/>
                <w:lang w:bidi="en-US"/>
              </w:rPr>
              <w:t>Specified Referral(s) Given at Least Once with Current Age</w:t>
            </w:r>
            <w:r>
              <w:rPr>
                <w:noProof/>
                <w:webHidden/>
              </w:rPr>
              <w:tab/>
            </w:r>
            <w:r>
              <w:rPr>
                <w:noProof/>
                <w:webHidden/>
              </w:rPr>
              <w:fldChar w:fldCharType="begin"/>
            </w:r>
            <w:r>
              <w:rPr>
                <w:noProof/>
                <w:webHidden/>
              </w:rPr>
              <w:instrText xml:space="preserve"> PAGEREF _Toc242875446 \h </w:instrText>
            </w:r>
            <w:r>
              <w:rPr>
                <w:noProof/>
                <w:webHidden/>
              </w:rPr>
            </w:r>
            <w:r>
              <w:rPr>
                <w:noProof/>
                <w:webHidden/>
              </w:rPr>
              <w:fldChar w:fldCharType="separate"/>
            </w:r>
            <w:r>
              <w:rPr>
                <w:noProof/>
                <w:webHidden/>
              </w:rPr>
              <w:t>147</w:t>
            </w:r>
            <w:r>
              <w:rPr>
                <w:noProof/>
                <w:webHidden/>
              </w:rPr>
              <w:fldChar w:fldCharType="end"/>
            </w:r>
          </w:hyperlink>
        </w:p>
        <w:p w14:paraId="24BA08CA" w14:textId="1862356E" w:rsidR="005339D8" w:rsidRDefault="005339D8">
          <w:pPr>
            <w:pStyle w:val="TOC3"/>
            <w:tabs>
              <w:tab w:val="right" w:leader="dot" w:pos="10070"/>
            </w:tabs>
            <w:rPr>
              <w:rFonts w:asciiTheme="minorHAnsi" w:hAnsiTheme="minorHAnsi"/>
              <w:noProof/>
              <w:kern w:val="2"/>
              <w:szCs w:val="24"/>
              <w14:ligatures w14:val="standardContextual"/>
            </w:rPr>
          </w:pPr>
          <w:hyperlink w:anchor="_Toc242875447" w:history="1">
            <w:r w:rsidRPr="00042EF0">
              <w:rPr>
                <w:rStyle w:val="Hyperlink"/>
                <w:noProof/>
                <w:lang w:bidi="en-US"/>
              </w:rPr>
              <w:t>Specified Referral(s) Given during Specified Dates with Age at Referral</w:t>
            </w:r>
            <w:r>
              <w:rPr>
                <w:noProof/>
                <w:webHidden/>
              </w:rPr>
              <w:tab/>
            </w:r>
            <w:r>
              <w:rPr>
                <w:noProof/>
                <w:webHidden/>
              </w:rPr>
              <w:fldChar w:fldCharType="begin"/>
            </w:r>
            <w:r>
              <w:rPr>
                <w:noProof/>
                <w:webHidden/>
              </w:rPr>
              <w:instrText xml:space="preserve"> PAGEREF _Toc242875447 \h </w:instrText>
            </w:r>
            <w:r>
              <w:rPr>
                <w:noProof/>
                <w:webHidden/>
              </w:rPr>
            </w:r>
            <w:r>
              <w:rPr>
                <w:noProof/>
                <w:webHidden/>
              </w:rPr>
              <w:fldChar w:fldCharType="separate"/>
            </w:r>
            <w:r>
              <w:rPr>
                <w:noProof/>
                <w:webHidden/>
              </w:rPr>
              <w:t>148</w:t>
            </w:r>
            <w:r>
              <w:rPr>
                <w:noProof/>
                <w:webHidden/>
              </w:rPr>
              <w:fldChar w:fldCharType="end"/>
            </w:r>
          </w:hyperlink>
        </w:p>
        <w:p w14:paraId="0FEFE342" w14:textId="7A5BB0F4" w:rsidR="005339D8" w:rsidRDefault="005339D8">
          <w:pPr>
            <w:pStyle w:val="TOC3"/>
            <w:tabs>
              <w:tab w:val="right" w:leader="dot" w:pos="10070"/>
            </w:tabs>
            <w:rPr>
              <w:rFonts w:asciiTheme="minorHAnsi" w:hAnsiTheme="minorHAnsi"/>
              <w:noProof/>
              <w:kern w:val="2"/>
              <w:szCs w:val="24"/>
              <w14:ligatures w14:val="standardContextual"/>
            </w:rPr>
          </w:pPr>
          <w:hyperlink w:anchor="_Toc242875448" w:history="1">
            <w:r w:rsidRPr="00042EF0">
              <w:rPr>
                <w:rStyle w:val="Hyperlink"/>
                <w:noProof/>
                <w:lang w:bidi="en-US"/>
              </w:rPr>
              <w:t>Specified Referral(s) Given during Specified Dates with Current Age</w:t>
            </w:r>
            <w:r>
              <w:rPr>
                <w:noProof/>
                <w:webHidden/>
              </w:rPr>
              <w:tab/>
            </w:r>
            <w:r>
              <w:rPr>
                <w:noProof/>
                <w:webHidden/>
              </w:rPr>
              <w:fldChar w:fldCharType="begin"/>
            </w:r>
            <w:r>
              <w:rPr>
                <w:noProof/>
                <w:webHidden/>
              </w:rPr>
              <w:instrText xml:space="preserve"> PAGEREF _Toc242875448 \h </w:instrText>
            </w:r>
            <w:r>
              <w:rPr>
                <w:noProof/>
                <w:webHidden/>
              </w:rPr>
            </w:r>
            <w:r>
              <w:rPr>
                <w:noProof/>
                <w:webHidden/>
              </w:rPr>
              <w:fldChar w:fldCharType="separate"/>
            </w:r>
            <w:r>
              <w:rPr>
                <w:noProof/>
                <w:webHidden/>
              </w:rPr>
              <w:t>151</w:t>
            </w:r>
            <w:r>
              <w:rPr>
                <w:noProof/>
                <w:webHidden/>
              </w:rPr>
              <w:fldChar w:fldCharType="end"/>
            </w:r>
          </w:hyperlink>
        </w:p>
        <w:p w14:paraId="00EE2576" w14:textId="676AF398" w:rsidR="005339D8" w:rsidRDefault="005339D8">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2875449" w:history="1">
            <w:r w:rsidRPr="00042EF0">
              <w:rPr>
                <w:rStyle w:val="Hyperlink"/>
                <w:noProof/>
              </w:rPr>
              <w:t>Risk Factors</w:t>
            </w:r>
            <w:r>
              <w:rPr>
                <w:noProof/>
                <w:webHidden/>
              </w:rPr>
              <w:tab/>
            </w:r>
            <w:r>
              <w:rPr>
                <w:noProof/>
                <w:webHidden/>
              </w:rPr>
              <w:fldChar w:fldCharType="begin"/>
            </w:r>
            <w:r>
              <w:rPr>
                <w:noProof/>
                <w:webHidden/>
              </w:rPr>
              <w:instrText xml:space="preserve"> PAGEREF _Toc242875449 \h </w:instrText>
            </w:r>
            <w:r>
              <w:rPr>
                <w:noProof/>
                <w:webHidden/>
              </w:rPr>
            </w:r>
            <w:r>
              <w:rPr>
                <w:noProof/>
                <w:webHidden/>
              </w:rPr>
              <w:fldChar w:fldCharType="separate"/>
            </w:r>
            <w:r>
              <w:rPr>
                <w:noProof/>
                <w:webHidden/>
              </w:rPr>
              <w:t>154</w:t>
            </w:r>
            <w:r>
              <w:rPr>
                <w:noProof/>
                <w:webHidden/>
              </w:rPr>
              <w:fldChar w:fldCharType="end"/>
            </w:r>
          </w:hyperlink>
        </w:p>
        <w:p w14:paraId="4B1FC21C" w14:textId="3A2BCC3F" w:rsidR="005339D8" w:rsidRDefault="005339D8">
          <w:pPr>
            <w:pStyle w:val="TOC3"/>
            <w:tabs>
              <w:tab w:val="right" w:leader="dot" w:pos="10070"/>
            </w:tabs>
            <w:rPr>
              <w:rFonts w:asciiTheme="minorHAnsi" w:hAnsiTheme="minorHAnsi"/>
              <w:noProof/>
              <w:kern w:val="2"/>
              <w:szCs w:val="24"/>
              <w14:ligatures w14:val="standardContextual"/>
            </w:rPr>
          </w:pPr>
          <w:hyperlink w:anchor="_Toc242875450" w:history="1">
            <w:r w:rsidRPr="00042EF0">
              <w:rPr>
                <w:rStyle w:val="Hyperlink"/>
                <w:noProof/>
                <w:lang w:bidi="en-US"/>
              </w:rPr>
              <w:t>Risk Factor Assigned at Certification</w:t>
            </w:r>
            <w:r>
              <w:rPr>
                <w:noProof/>
                <w:webHidden/>
              </w:rPr>
              <w:tab/>
            </w:r>
            <w:r>
              <w:rPr>
                <w:noProof/>
                <w:webHidden/>
              </w:rPr>
              <w:fldChar w:fldCharType="begin"/>
            </w:r>
            <w:r>
              <w:rPr>
                <w:noProof/>
                <w:webHidden/>
              </w:rPr>
              <w:instrText xml:space="preserve"> PAGEREF _Toc242875450 \h </w:instrText>
            </w:r>
            <w:r>
              <w:rPr>
                <w:noProof/>
                <w:webHidden/>
              </w:rPr>
            </w:r>
            <w:r>
              <w:rPr>
                <w:noProof/>
                <w:webHidden/>
              </w:rPr>
              <w:fldChar w:fldCharType="separate"/>
            </w:r>
            <w:r>
              <w:rPr>
                <w:noProof/>
                <w:webHidden/>
              </w:rPr>
              <w:t>154</w:t>
            </w:r>
            <w:r>
              <w:rPr>
                <w:noProof/>
                <w:webHidden/>
              </w:rPr>
              <w:fldChar w:fldCharType="end"/>
            </w:r>
          </w:hyperlink>
        </w:p>
        <w:p w14:paraId="1C668664" w14:textId="75963240" w:rsidR="005339D8" w:rsidRDefault="005339D8">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2875451" w:history="1">
            <w:r w:rsidRPr="00042EF0">
              <w:rPr>
                <w:rStyle w:val="Hyperlink"/>
                <w:noProof/>
              </w:rPr>
              <w:t>Staff Management</w:t>
            </w:r>
            <w:r>
              <w:rPr>
                <w:noProof/>
                <w:webHidden/>
              </w:rPr>
              <w:tab/>
            </w:r>
            <w:r>
              <w:rPr>
                <w:noProof/>
                <w:webHidden/>
              </w:rPr>
              <w:fldChar w:fldCharType="begin"/>
            </w:r>
            <w:r>
              <w:rPr>
                <w:noProof/>
                <w:webHidden/>
              </w:rPr>
              <w:instrText xml:space="preserve"> PAGEREF _Toc242875451 \h </w:instrText>
            </w:r>
            <w:r>
              <w:rPr>
                <w:noProof/>
                <w:webHidden/>
              </w:rPr>
            </w:r>
            <w:r>
              <w:rPr>
                <w:noProof/>
                <w:webHidden/>
              </w:rPr>
              <w:fldChar w:fldCharType="separate"/>
            </w:r>
            <w:r>
              <w:rPr>
                <w:noProof/>
                <w:webHidden/>
              </w:rPr>
              <w:t>158</w:t>
            </w:r>
            <w:r>
              <w:rPr>
                <w:noProof/>
                <w:webHidden/>
              </w:rPr>
              <w:fldChar w:fldCharType="end"/>
            </w:r>
          </w:hyperlink>
        </w:p>
        <w:p w14:paraId="243E5D95" w14:textId="4F4F7F93" w:rsidR="005339D8" w:rsidRDefault="005339D8">
          <w:pPr>
            <w:pStyle w:val="TOC3"/>
            <w:tabs>
              <w:tab w:val="right" w:leader="dot" w:pos="10070"/>
            </w:tabs>
            <w:rPr>
              <w:rFonts w:asciiTheme="minorHAnsi" w:hAnsiTheme="minorHAnsi"/>
              <w:noProof/>
              <w:kern w:val="2"/>
              <w:szCs w:val="24"/>
              <w14:ligatures w14:val="standardContextual"/>
            </w:rPr>
          </w:pPr>
          <w:hyperlink w:anchor="_Toc242875452" w:history="1">
            <w:r w:rsidRPr="00042EF0">
              <w:rPr>
                <w:rStyle w:val="Hyperlink"/>
                <w:noProof/>
                <w:lang w:bidi="en-US"/>
              </w:rPr>
              <w:t>Active WIC Staff</w:t>
            </w:r>
            <w:r>
              <w:rPr>
                <w:noProof/>
                <w:webHidden/>
              </w:rPr>
              <w:tab/>
            </w:r>
            <w:r>
              <w:rPr>
                <w:noProof/>
                <w:webHidden/>
              </w:rPr>
              <w:fldChar w:fldCharType="begin"/>
            </w:r>
            <w:r>
              <w:rPr>
                <w:noProof/>
                <w:webHidden/>
              </w:rPr>
              <w:instrText xml:space="preserve"> PAGEREF _Toc242875452 \h </w:instrText>
            </w:r>
            <w:r>
              <w:rPr>
                <w:noProof/>
                <w:webHidden/>
              </w:rPr>
            </w:r>
            <w:r>
              <w:rPr>
                <w:noProof/>
                <w:webHidden/>
              </w:rPr>
              <w:fldChar w:fldCharType="separate"/>
            </w:r>
            <w:r>
              <w:rPr>
                <w:noProof/>
                <w:webHidden/>
              </w:rPr>
              <w:t>158</w:t>
            </w:r>
            <w:r>
              <w:rPr>
                <w:noProof/>
                <w:webHidden/>
              </w:rPr>
              <w:fldChar w:fldCharType="end"/>
            </w:r>
          </w:hyperlink>
        </w:p>
        <w:p w14:paraId="0798D9E6" w14:textId="5E270FBC" w:rsidR="005339D8" w:rsidRDefault="005339D8">
          <w:pPr>
            <w:pStyle w:val="TOC3"/>
            <w:tabs>
              <w:tab w:val="right" w:leader="dot" w:pos="10070"/>
            </w:tabs>
            <w:rPr>
              <w:rFonts w:asciiTheme="minorHAnsi" w:hAnsiTheme="minorHAnsi"/>
              <w:noProof/>
              <w:kern w:val="2"/>
              <w:szCs w:val="24"/>
              <w14:ligatures w14:val="standardContextual"/>
            </w:rPr>
          </w:pPr>
          <w:hyperlink w:anchor="_Toc242875453" w:history="1">
            <w:r w:rsidRPr="00042EF0">
              <w:rPr>
                <w:rStyle w:val="Hyperlink"/>
                <w:noProof/>
                <w:lang w:bidi="en-US"/>
              </w:rPr>
              <w:t>Certs &amp; MCAs Completed by the Specified Staff Person</w:t>
            </w:r>
            <w:r>
              <w:rPr>
                <w:noProof/>
                <w:webHidden/>
              </w:rPr>
              <w:tab/>
            </w:r>
            <w:r>
              <w:rPr>
                <w:noProof/>
                <w:webHidden/>
              </w:rPr>
              <w:fldChar w:fldCharType="begin"/>
            </w:r>
            <w:r>
              <w:rPr>
                <w:noProof/>
                <w:webHidden/>
              </w:rPr>
              <w:instrText xml:space="preserve"> PAGEREF _Toc242875453 \h </w:instrText>
            </w:r>
            <w:r>
              <w:rPr>
                <w:noProof/>
                <w:webHidden/>
              </w:rPr>
            </w:r>
            <w:r>
              <w:rPr>
                <w:noProof/>
                <w:webHidden/>
              </w:rPr>
              <w:fldChar w:fldCharType="separate"/>
            </w:r>
            <w:r>
              <w:rPr>
                <w:noProof/>
                <w:webHidden/>
              </w:rPr>
              <w:t>159</w:t>
            </w:r>
            <w:r>
              <w:rPr>
                <w:noProof/>
                <w:webHidden/>
              </w:rPr>
              <w:fldChar w:fldCharType="end"/>
            </w:r>
          </w:hyperlink>
        </w:p>
        <w:p w14:paraId="0DEC0BF3" w14:textId="03C063B6" w:rsidR="005339D8" w:rsidRDefault="005339D8">
          <w:pPr>
            <w:pStyle w:val="TOC3"/>
            <w:tabs>
              <w:tab w:val="right" w:leader="dot" w:pos="10070"/>
            </w:tabs>
            <w:rPr>
              <w:rFonts w:asciiTheme="minorHAnsi" w:hAnsiTheme="minorHAnsi"/>
              <w:noProof/>
              <w:kern w:val="2"/>
              <w:szCs w:val="24"/>
              <w14:ligatures w14:val="standardContextual"/>
            </w:rPr>
          </w:pPr>
          <w:hyperlink w:anchor="_Toc242875454" w:history="1">
            <w:r w:rsidRPr="00042EF0">
              <w:rPr>
                <w:rStyle w:val="Hyperlink"/>
                <w:noProof/>
                <w:lang w:bidi="en-US"/>
              </w:rPr>
              <w:t>Interpreter Needed Certs &amp; MCAs Completed by Specified Staff Person</w:t>
            </w:r>
            <w:r>
              <w:rPr>
                <w:noProof/>
                <w:webHidden/>
              </w:rPr>
              <w:tab/>
            </w:r>
            <w:r>
              <w:rPr>
                <w:noProof/>
                <w:webHidden/>
              </w:rPr>
              <w:fldChar w:fldCharType="begin"/>
            </w:r>
            <w:r>
              <w:rPr>
                <w:noProof/>
                <w:webHidden/>
              </w:rPr>
              <w:instrText xml:space="preserve"> PAGEREF _Toc242875454 \h </w:instrText>
            </w:r>
            <w:r>
              <w:rPr>
                <w:noProof/>
                <w:webHidden/>
              </w:rPr>
            </w:r>
            <w:r>
              <w:rPr>
                <w:noProof/>
                <w:webHidden/>
              </w:rPr>
              <w:fldChar w:fldCharType="separate"/>
            </w:r>
            <w:r>
              <w:rPr>
                <w:noProof/>
                <w:webHidden/>
              </w:rPr>
              <w:t>159</w:t>
            </w:r>
            <w:r>
              <w:rPr>
                <w:noProof/>
                <w:webHidden/>
              </w:rPr>
              <w:fldChar w:fldCharType="end"/>
            </w:r>
          </w:hyperlink>
        </w:p>
        <w:p w14:paraId="33931004" w14:textId="3D6B03EC" w:rsidR="005339D8" w:rsidRDefault="005339D8">
          <w:pPr>
            <w:pStyle w:val="TOC3"/>
            <w:tabs>
              <w:tab w:val="right" w:leader="dot" w:pos="10070"/>
            </w:tabs>
            <w:rPr>
              <w:rFonts w:asciiTheme="minorHAnsi" w:hAnsiTheme="minorHAnsi"/>
              <w:noProof/>
              <w:kern w:val="2"/>
              <w:szCs w:val="24"/>
              <w14:ligatures w14:val="standardContextual"/>
            </w:rPr>
          </w:pPr>
          <w:hyperlink w:anchor="_Toc242875455" w:history="1">
            <w:r w:rsidRPr="00042EF0">
              <w:rPr>
                <w:rStyle w:val="Hyperlink"/>
                <w:noProof/>
                <w:lang w:bidi="en-US"/>
              </w:rPr>
              <w:t>Daily Staff Productivity</w:t>
            </w:r>
            <w:r>
              <w:rPr>
                <w:noProof/>
                <w:webHidden/>
              </w:rPr>
              <w:tab/>
            </w:r>
            <w:r>
              <w:rPr>
                <w:noProof/>
                <w:webHidden/>
              </w:rPr>
              <w:fldChar w:fldCharType="begin"/>
            </w:r>
            <w:r>
              <w:rPr>
                <w:noProof/>
                <w:webHidden/>
              </w:rPr>
              <w:instrText xml:space="preserve"> PAGEREF _Toc242875455 \h </w:instrText>
            </w:r>
            <w:r>
              <w:rPr>
                <w:noProof/>
                <w:webHidden/>
              </w:rPr>
            </w:r>
            <w:r>
              <w:rPr>
                <w:noProof/>
                <w:webHidden/>
              </w:rPr>
              <w:fldChar w:fldCharType="separate"/>
            </w:r>
            <w:r>
              <w:rPr>
                <w:noProof/>
                <w:webHidden/>
              </w:rPr>
              <w:t>160</w:t>
            </w:r>
            <w:r>
              <w:rPr>
                <w:noProof/>
                <w:webHidden/>
              </w:rPr>
              <w:fldChar w:fldCharType="end"/>
            </w:r>
          </w:hyperlink>
        </w:p>
        <w:p w14:paraId="2BDA3FC6" w14:textId="17D43432" w:rsidR="005339D8" w:rsidRDefault="005339D8">
          <w:pPr>
            <w:pStyle w:val="TOC3"/>
            <w:tabs>
              <w:tab w:val="right" w:leader="dot" w:pos="10070"/>
            </w:tabs>
            <w:rPr>
              <w:rFonts w:asciiTheme="minorHAnsi" w:hAnsiTheme="minorHAnsi"/>
              <w:noProof/>
              <w:kern w:val="2"/>
              <w:szCs w:val="24"/>
              <w14:ligatures w14:val="standardContextual"/>
            </w:rPr>
          </w:pPr>
          <w:hyperlink w:anchor="_Toc242875456" w:history="1">
            <w:r w:rsidRPr="00042EF0">
              <w:rPr>
                <w:rStyle w:val="Hyperlink"/>
                <w:noProof/>
                <w:lang w:bidi="en-US"/>
              </w:rPr>
              <w:t>Staff &amp; Clinic Productivity</w:t>
            </w:r>
            <w:r>
              <w:rPr>
                <w:noProof/>
                <w:webHidden/>
              </w:rPr>
              <w:tab/>
            </w:r>
            <w:r>
              <w:rPr>
                <w:noProof/>
                <w:webHidden/>
              </w:rPr>
              <w:fldChar w:fldCharType="begin"/>
            </w:r>
            <w:r>
              <w:rPr>
                <w:noProof/>
                <w:webHidden/>
              </w:rPr>
              <w:instrText xml:space="preserve"> PAGEREF _Toc242875456 \h </w:instrText>
            </w:r>
            <w:r>
              <w:rPr>
                <w:noProof/>
                <w:webHidden/>
              </w:rPr>
            </w:r>
            <w:r>
              <w:rPr>
                <w:noProof/>
                <w:webHidden/>
              </w:rPr>
              <w:fldChar w:fldCharType="separate"/>
            </w:r>
            <w:r>
              <w:rPr>
                <w:noProof/>
                <w:webHidden/>
              </w:rPr>
              <w:t>162</w:t>
            </w:r>
            <w:r>
              <w:rPr>
                <w:noProof/>
                <w:webHidden/>
              </w:rPr>
              <w:fldChar w:fldCharType="end"/>
            </w:r>
          </w:hyperlink>
        </w:p>
        <w:p w14:paraId="6ECD4BFE" w14:textId="1BB6B248" w:rsidR="005339D8" w:rsidRDefault="005339D8">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2875457" w:history="1">
            <w:r w:rsidRPr="00042EF0">
              <w:rPr>
                <w:rStyle w:val="Hyperlink"/>
                <w:noProof/>
              </w:rPr>
              <w:t>State Use Questions &gt;&gt; Cultural Identity</w:t>
            </w:r>
            <w:r>
              <w:rPr>
                <w:noProof/>
                <w:webHidden/>
              </w:rPr>
              <w:tab/>
            </w:r>
            <w:r>
              <w:rPr>
                <w:noProof/>
                <w:webHidden/>
              </w:rPr>
              <w:fldChar w:fldCharType="begin"/>
            </w:r>
            <w:r>
              <w:rPr>
                <w:noProof/>
                <w:webHidden/>
              </w:rPr>
              <w:instrText xml:space="preserve"> PAGEREF _Toc242875457 \h </w:instrText>
            </w:r>
            <w:r>
              <w:rPr>
                <w:noProof/>
                <w:webHidden/>
              </w:rPr>
            </w:r>
            <w:r>
              <w:rPr>
                <w:noProof/>
                <w:webHidden/>
              </w:rPr>
              <w:fldChar w:fldCharType="separate"/>
            </w:r>
            <w:r>
              <w:rPr>
                <w:noProof/>
                <w:webHidden/>
              </w:rPr>
              <w:t>166</w:t>
            </w:r>
            <w:r>
              <w:rPr>
                <w:noProof/>
                <w:webHidden/>
              </w:rPr>
              <w:fldChar w:fldCharType="end"/>
            </w:r>
          </w:hyperlink>
        </w:p>
        <w:p w14:paraId="54E950E6" w14:textId="60F7A4F2" w:rsidR="005339D8" w:rsidRDefault="005339D8">
          <w:pPr>
            <w:pStyle w:val="TOC3"/>
            <w:tabs>
              <w:tab w:val="right" w:leader="dot" w:pos="10070"/>
            </w:tabs>
            <w:rPr>
              <w:rFonts w:asciiTheme="minorHAnsi" w:hAnsiTheme="minorHAnsi"/>
              <w:noProof/>
              <w:kern w:val="2"/>
              <w:szCs w:val="24"/>
              <w14:ligatures w14:val="standardContextual"/>
            </w:rPr>
          </w:pPr>
          <w:hyperlink w:anchor="_Toc242875458" w:history="1">
            <w:r w:rsidRPr="00042EF0">
              <w:rPr>
                <w:rStyle w:val="Hyperlink"/>
                <w:noProof/>
                <w:lang w:bidi="en-US"/>
              </w:rPr>
              <w:t>Participation Month with Race/Ethnicity or Cultural Identity and Optional Local Use Answer</w:t>
            </w:r>
            <w:r>
              <w:rPr>
                <w:noProof/>
                <w:webHidden/>
              </w:rPr>
              <w:tab/>
            </w:r>
            <w:r>
              <w:rPr>
                <w:noProof/>
                <w:webHidden/>
              </w:rPr>
              <w:fldChar w:fldCharType="begin"/>
            </w:r>
            <w:r>
              <w:rPr>
                <w:noProof/>
                <w:webHidden/>
              </w:rPr>
              <w:instrText xml:space="preserve"> PAGEREF _Toc242875458 \h </w:instrText>
            </w:r>
            <w:r>
              <w:rPr>
                <w:noProof/>
                <w:webHidden/>
              </w:rPr>
            </w:r>
            <w:r>
              <w:rPr>
                <w:noProof/>
                <w:webHidden/>
              </w:rPr>
              <w:fldChar w:fldCharType="separate"/>
            </w:r>
            <w:r>
              <w:rPr>
                <w:noProof/>
                <w:webHidden/>
              </w:rPr>
              <w:t>166</w:t>
            </w:r>
            <w:r>
              <w:rPr>
                <w:noProof/>
                <w:webHidden/>
              </w:rPr>
              <w:fldChar w:fldCharType="end"/>
            </w:r>
          </w:hyperlink>
        </w:p>
        <w:p w14:paraId="15D16AB0" w14:textId="19CD1F89" w:rsidR="005339D8" w:rsidRDefault="005339D8">
          <w:pPr>
            <w:pStyle w:val="TOC3"/>
            <w:tabs>
              <w:tab w:val="right" w:leader="dot" w:pos="10070"/>
            </w:tabs>
            <w:rPr>
              <w:rFonts w:asciiTheme="minorHAnsi" w:hAnsiTheme="minorHAnsi"/>
              <w:noProof/>
              <w:kern w:val="2"/>
              <w:szCs w:val="24"/>
              <w14:ligatures w14:val="standardContextual"/>
            </w:rPr>
          </w:pPr>
          <w:hyperlink w:anchor="_Toc242875459" w:history="1">
            <w:r w:rsidRPr="00042EF0">
              <w:rPr>
                <w:rStyle w:val="Hyperlink"/>
                <w:noProof/>
                <w:lang w:bidi="en-US"/>
              </w:rPr>
              <w:t>Cultural Identity – Height/Weight and Completed Cert or MCA</w:t>
            </w:r>
            <w:r>
              <w:rPr>
                <w:noProof/>
                <w:webHidden/>
              </w:rPr>
              <w:tab/>
            </w:r>
            <w:r>
              <w:rPr>
                <w:noProof/>
                <w:webHidden/>
              </w:rPr>
              <w:fldChar w:fldCharType="begin"/>
            </w:r>
            <w:r>
              <w:rPr>
                <w:noProof/>
                <w:webHidden/>
              </w:rPr>
              <w:instrText xml:space="preserve"> PAGEREF _Toc242875459 \h </w:instrText>
            </w:r>
            <w:r>
              <w:rPr>
                <w:noProof/>
                <w:webHidden/>
              </w:rPr>
            </w:r>
            <w:r>
              <w:rPr>
                <w:noProof/>
                <w:webHidden/>
              </w:rPr>
              <w:fldChar w:fldCharType="separate"/>
            </w:r>
            <w:r>
              <w:rPr>
                <w:noProof/>
                <w:webHidden/>
              </w:rPr>
              <w:t>167</w:t>
            </w:r>
            <w:r>
              <w:rPr>
                <w:noProof/>
                <w:webHidden/>
              </w:rPr>
              <w:fldChar w:fldCharType="end"/>
            </w:r>
          </w:hyperlink>
        </w:p>
        <w:p w14:paraId="1DF6A154" w14:textId="3B8CBE03" w:rsidR="005339D8" w:rsidRDefault="005339D8">
          <w:pPr>
            <w:pStyle w:val="TOC3"/>
            <w:tabs>
              <w:tab w:val="right" w:leader="dot" w:pos="10070"/>
            </w:tabs>
            <w:rPr>
              <w:rFonts w:asciiTheme="minorHAnsi" w:hAnsiTheme="minorHAnsi"/>
              <w:noProof/>
              <w:kern w:val="2"/>
              <w:szCs w:val="24"/>
              <w14:ligatures w14:val="standardContextual"/>
            </w:rPr>
          </w:pPr>
          <w:hyperlink w:anchor="_Toc242875460" w:history="1">
            <w:r w:rsidRPr="00042EF0">
              <w:rPr>
                <w:rStyle w:val="Hyperlink"/>
                <w:noProof/>
                <w:lang w:bidi="en-US"/>
              </w:rPr>
              <w:t>Cultural Identity – New Participants</w:t>
            </w:r>
            <w:r>
              <w:rPr>
                <w:noProof/>
                <w:webHidden/>
              </w:rPr>
              <w:tab/>
            </w:r>
            <w:r>
              <w:rPr>
                <w:noProof/>
                <w:webHidden/>
              </w:rPr>
              <w:fldChar w:fldCharType="begin"/>
            </w:r>
            <w:r>
              <w:rPr>
                <w:noProof/>
                <w:webHidden/>
              </w:rPr>
              <w:instrText xml:space="preserve"> PAGEREF _Toc242875460 \h </w:instrText>
            </w:r>
            <w:r>
              <w:rPr>
                <w:noProof/>
                <w:webHidden/>
              </w:rPr>
            </w:r>
            <w:r>
              <w:rPr>
                <w:noProof/>
                <w:webHidden/>
              </w:rPr>
              <w:fldChar w:fldCharType="separate"/>
            </w:r>
            <w:r>
              <w:rPr>
                <w:noProof/>
                <w:webHidden/>
              </w:rPr>
              <w:t>170</w:t>
            </w:r>
            <w:r>
              <w:rPr>
                <w:noProof/>
                <w:webHidden/>
              </w:rPr>
              <w:fldChar w:fldCharType="end"/>
            </w:r>
          </w:hyperlink>
        </w:p>
        <w:p w14:paraId="1997E09F" w14:textId="520EDD69" w:rsidR="005339D8" w:rsidRDefault="005339D8">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2875461" w:history="1">
            <w:r w:rsidRPr="00042EF0">
              <w:rPr>
                <w:rStyle w:val="Hyperlink"/>
                <w:noProof/>
              </w:rPr>
              <w:t>State Use Questions &gt;&gt; Breastfeeding Exclusivity</w:t>
            </w:r>
            <w:r>
              <w:rPr>
                <w:noProof/>
                <w:webHidden/>
              </w:rPr>
              <w:tab/>
            </w:r>
            <w:r>
              <w:rPr>
                <w:noProof/>
                <w:webHidden/>
              </w:rPr>
              <w:fldChar w:fldCharType="begin"/>
            </w:r>
            <w:r>
              <w:rPr>
                <w:noProof/>
                <w:webHidden/>
              </w:rPr>
              <w:instrText xml:space="preserve"> PAGEREF _Toc242875461 \h </w:instrText>
            </w:r>
            <w:r>
              <w:rPr>
                <w:noProof/>
                <w:webHidden/>
              </w:rPr>
            </w:r>
            <w:r>
              <w:rPr>
                <w:noProof/>
                <w:webHidden/>
              </w:rPr>
              <w:fldChar w:fldCharType="separate"/>
            </w:r>
            <w:r>
              <w:rPr>
                <w:noProof/>
                <w:webHidden/>
              </w:rPr>
              <w:t>172</w:t>
            </w:r>
            <w:r>
              <w:rPr>
                <w:noProof/>
                <w:webHidden/>
              </w:rPr>
              <w:fldChar w:fldCharType="end"/>
            </w:r>
          </w:hyperlink>
        </w:p>
        <w:p w14:paraId="7290E3B7" w14:textId="7E6465BF" w:rsidR="005339D8" w:rsidRDefault="005339D8">
          <w:pPr>
            <w:pStyle w:val="TOC3"/>
            <w:tabs>
              <w:tab w:val="right" w:leader="dot" w:pos="10070"/>
            </w:tabs>
            <w:rPr>
              <w:rFonts w:asciiTheme="minorHAnsi" w:hAnsiTheme="minorHAnsi"/>
              <w:noProof/>
              <w:kern w:val="2"/>
              <w:szCs w:val="24"/>
              <w14:ligatures w14:val="standardContextual"/>
            </w:rPr>
          </w:pPr>
          <w:hyperlink w:anchor="_Toc242875462" w:history="1">
            <w:r w:rsidRPr="00042EF0">
              <w:rPr>
                <w:rStyle w:val="Hyperlink"/>
                <w:noProof/>
                <w:lang w:bidi="en-US"/>
              </w:rPr>
              <w:t>No Answer to Breastfeeding &amp; Formula Supplementation State Use Question</w:t>
            </w:r>
            <w:r>
              <w:rPr>
                <w:noProof/>
                <w:webHidden/>
              </w:rPr>
              <w:tab/>
            </w:r>
            <w:r>
              <w:rPr>
                <w:noProof/>
                <w:webHidden/>
              </w:rPr>
              <w:fldChar w:fldCharType="begin"/>
            </w:r>
            <w:r>
              <w:rPr>
                <w:noProof/>
                <w:webHidden/>
              </w:rPr>
              <w:instrText xml:space="preserve"> PAGEREF _Toc242875462 \h </w:instrText>
            </w:r>
            <w:r>
              <w:rPr>
                <w:noProof/>
                <w:webHidden/>
              </w:rPr>
            </w:r>
            <w:r>
              <w:rPr>
                <w:noProof/>
                <w:webHidden/>
              </w:rPr>
              <w:fldChar w:fldCharType="separate"/>
            </w:r>
            <w:r>
              <w:rPr>
                <w:noProof/>
                <w:webHidden/>
              </w:rPr>
              <w:t>172</w:t>
            </w:r>
            <w:r>
              <w:rPr>
                <w:noProof/>
                <w:webHidden/>
              </w:rPr>
              <w:fldChar w:fldCharType="end"/>
            </w:r>
          </w:hyperlink>
        </w:p>
        <w:p w14:paraId="3B7CC6E9" w14:textId="5E267841" w:rsidR="005339D8" w:rsidRDefault="005339D8">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2875463" w:history="1">
            <w:r w:rsidRPr="00042EF0">
              <w:rPr>
                <w:rStyle w:val="Hyperlink"/>
                <w:noProof/>
              </w:rPr>
              <w:t>Terminated/Ineligible</w:t>
            </w:r>
            <w:r>
              <w:rPr>
                <w:noProof/>
                <w:webHidden/>
              </w:rPr>
              <w:tab/>
            </w:r>
            <w:r>
              <w:rPr>
                <w:noProof/>
                <w:webHidden/>
              </w:rPr>
              <w:fldChar w:fldCharType="begin"/>
            </w:r>
            <w:r>
              <w:rPr>
                <w:noProof/>
                <w:webHidden/>
              </w:rPr>
              <w:instrText xml:space="preserve"> PAGEREF _Toc242875463 \h </w:instrText>
            </w:r>
            <w:r>
              <w:rPr>
                <w:noProof/>
                <w:webHidden/>
              </w:rPr>
            </w:r>
            <w:r>
              <w:rPr>
                <w:noProof/>
                <w:webHidden/>
              </w:rPr>
              <w:fldChar w:fldCharType="separate"/>
            </w:r>
            <w:r>
              <w:rPr>
                <w:noProof/>
                <w:webHidden/>
              </w:rPr>
              <w:t>174</w:t>
            </w:r>
            <w:r>
              <w:rPr>
                <w:noProof/>
                <w:webHidden/>
              </w:rPr>
              <w:fldChar w:fldCharType="end"/>
            </w:r>
          </w:hyperlink>
        </w:p>
        <w:p w14:paraId="3CE7B3FC" w14:textId="2ADC2089" w:rsidR="005339D8" w:rsidRDefault="005339D8">
          <w:pPr>
            <w:pStyle w:val="TOC3"/>
            <w:tabs>
              <w:tab w:val="right" w:leader="dot" w:pos="10070"/>
            </w:tabs>
            <w:rPr>
              <w:rFonts w:asciiTheme="minorHAnsi" w:hAnsiTheme="minorHAnsi"/>
              <w:noProof/>
              <w:kern w:val="2"/>
              <w:szCs w:val="24"/>
              <w14:ligatures w14:val="standardContextual"/>
            </w:rPr>
          </w:pPr>
          <w:hyperlink w:anchor="_Toc242875464" w:history="1">
            <w:r w:rsidRPr="00042EF0">
              <w:rPr>
                <w:rStyle w:val="Hyperlink"/>
                <w:noProof/>
                <w:lang w:bidi="en-US"/>
              </w:rPr>
              <w:t>Terminated for Failure to Pick Up</w:t>
            </w:r>
            <w:r>
              <w:rPr>
                <w:noProof/>
                <w:webHidden/>
              </w:rPr>
              <w:tab/>
            </w:r>
            <w:r>
              <w:rPr>
                <w:noProof/>
                <w:webHidden/>
              </w:rPr>
              <w:fldChar w:fldCharType="begin"/>
            </w:r>
            <w:r>
              <w:rPr>
                <w:noProof/>
                <w:webHidden/>
              </w:rPr>
              <w:instrText xml:space="preserve"> PAGEREF _Toc242875464 \h </w:instrText>
            </w:r>
            <w:r>
              <w:rPr>
                <w:noProof/>
                <w:webHidden/>
              </w:rPr>
            </w:r>
            <w:r>
              <w:rPr>
                <w:noProof/>
                <w:webHidden/>
              </w:rPr>
              <w:fldChar w:fldCharType="separate"/>
            </w:r>
            <w:r>
              <w:rPr>
                <w:noProof/>
                <w:webHidden/>
              </w:rPr>
              <w:t>174</w:t>
            </w:r>
            <w:r>
              <w:rPr>
                <w:noProof/>
                <w:webHidden/>
              </w:rPr>
              <w:fldChar w:fldCharType="end"/>
            </w:r>
          </w:hyperlink>
        </w:p>
        <w:p w14:paraId="1FF08E22" w14:textId="707984E2" w:rsidR="005339D8" w:rsidRDefault="005339D8">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2875465" w:history="1">
            <w:r w:rsidRPr="00042EF0">
              <w:rPr>
                <w:rStyle w:val="Hyperlink"/>
                <w:noProof/>
              </w:rPr>
              <w:t>Vendor</w:t>
            </w:r>
            <w:r>
              <w:rPr>
                <w:noProof/>
                <w:webHidden/>
              </w:rPr>
              <w:tab/>
            </w:r>
            <w:r>
              <w:rPr>
                <w:noProof/>
                <w:webHidden/>
              </w:rPr>
              <w:fldChar w:fldCharType="begin"/>
            </w:r>
            <w:r>
              <w:rPr>
                <w:noProof/>
                <w:webHidden/>
              </w:rPr>
              <w:instrText xml:space="preserve"> PAGEREF _Toc242875465 \h </w:instrText>
            </w:r>
            <w:r>
              <w:rPr>
                <w:noProof/>
                <w:webHidden/>
              </w:rPr>
            </w:r>
            <w:r>
              <w:rPr>
                <w:noProof/>
                <w:webHidden/>
              </w:rPr>
              <w:fldChar w:fldCharType="separate"/>
            </w:r>
            <w:r>
              <w:rPr>
                <w:noProof/>
                <w:webHidden/>
              </w:rPr>
              <w:t>177</w:t>
            </w:r>
            <w:r>
              <w:rPr>
                <w:noProof/>
                <w:webHidden/>
              </w:rPr>
              <w:fldChar w:fldCharType="end"/>
            </w:r>
          </w:hyperlink>
        </w:p>
        <w:p w14:paraId="6A89820B" w14:textId="6ED66FC6" w:rsidR="005339D8" w:rsidRDefault="005339D8">
          <w:pPr>
            <w:pStyle w:val="TOC3"/>
            <w:tabs>
              <w:tab w:val="right" w:leader="dot" w:pos="10070"/>
            </w:tabs>
            <w:rPr>
              <w:rFonts w:asciiTheme="minorHAnsi" w:hAnsiTheme="minorHAnsi"/>
              <w:noProof/>
              <w:kern w:val="2"/>
              <w:szCs w:val="24"/>
              <w14:ligatures w14:val="standardContextual"/>
            </w:rPr>
          </w:pPr>
          <w:hyperlink w:anchor="_Toc242875466" w:history="1">
            <w:r w:rsidRPr="00042EF0">
              <w:rPr>
                <w:rStyle w:val="Hyperlink"/>
                <w:noProof/>
                <w:lang w:bidi="en-US"/>
              </w:rPr>
              <w:t>Stores &amp; Pharmacies by County</w:t>
            </w:r>
            <w:r>
              <w:rPr>
                <w:noProof/>
                <w:webHidden/>
              </w:rPr>
              <w:tab/>
            </w:r>
            <w:r>
              <w:rPr>
                <w:noProof/>
                <w:webHidden/>
              </w:rPr>
              <w:fldChar w:fldCharType="begin"/>
            </w:r>
            <w:r>
              <w:rPr>
                <w:noProof/>
                <w:webHidden/>
              </w:rPr>
              <w:instrText xml:space="preserve"> PAGEREF _Toc242875466 \h </w:instrText>
            </w:r>
            <w:r>
              <w:rPr>
                <w:noProof/>
                <w:webHidden/>
              </w:rPr>
            </w:r>
            <w:r>
              <w:rPr>
                <w:noProof/>
                <w:webHidden/>
              </w:rPr>
              <w:fldChar w:fldCharType="separate"/>
            </w:r>
            <w:r>
              <w:rPr>
                <w:noProof/>
                <w:webHidden/>
              </w:rPr>
              <w:t>177</w:t>
            </w:r>
            <w:r>
              <w:rPr>
                <w:noProof/>
                <w:webHidden/>
              </w:rPr>
              <w:fldChar w:fldCharType="end"/>
            </w:r>
          </w:hyperlink>
        </w:p>
        <w:p w14:paraId="384EDC14" w14:textId="755F4496" w:rsidR="005339D8" w:rsidRDefault="005339D8">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2875467" w:history="1">
            <w:r w:rsidRPr="00042EF0">
              <w:rPr>
                <w:rStyle w:val="Hyperlink"/>
                <w:noProof/>
              </w:rPr>
              <w:t>WIC App</w:t>
            </w:r>
            <w:r>
              <w:rPr>
                <w:noProof/>
                <w:webHidden/>
              </w:rPr>
              <w:tab/>
            </w:r>
            <w:r>
              <w:rPr>
                <w:noProof/>
                <w:webHidden/>
              </w:rPr>
              <w:fldChar w:fldCharType="begin"/>
            </w:r>
            <w:r>
              <w:rPr>
                <w:noProof/>
                <w:webHidden/>
              </w:rPr>
              <w:instrText xml:space="preserve"> PAGEREF _Toc242875467 \h </w:instrText>
            </w:r>
            <w:r>
              <w:rPr>
                <w:noProof/>
                <w:webHidden/>
              </w:rPr>
            </w:r>
            <w:r>
              <w:rPr>
                <w:noProof/>
                <w:webHidden/>
              </w:rPr>
              <w:fldChar w:fldCharType="separate"/>
            </w:r>
            <w:r>
              <w:rPr>
                <w:noProof/>
                <w:webHidden/>
              </w:rPr>
              <w:t>179</w:t>
            </w:r>
            <w:r>
              <w:rPr>
                <w:noProof/>
                <w:webHidden/>
              </w:rPr>
              <w:fldChar w:fldCharType="end"/>
            </w:r>
          </w:hyperlink>
        </w:p>
        <w:p w14:paraId="445DBD50" w14:textId="73DF57B7" w:rsidR="005339D8" w:rsidRDefault="005339D8">
          <w:pPr>
            <w:pStyle w:val="TOC3"/>
            <w:tabs>
              <w:tab w:val="right" w:leader="dot" w:pos="10070"/>
            </w:tabs>
            <w:rPr>
              <w:rFonts w:asciiTheme="minorHAnsi" w:hAnsiTheme="minorHAnsi"/>
              <w:noProof/>
              <w:kern w:val="2"/>
              <w:szCs w:val="24"/>
              <w14:ligatures w14:val="standardContextual"/>
            </w:rPr>
          </w:pPr>
          <w:hyperlink w:anchor="_Toc242875468" w:history="1">
            <w:r w:rsidRPr="00042EF0">
              <w:rPr>
                <w:rStyle w:val="Hyperlink"/>
                <w:noProof/>
                <w:lang w:bidi="en-US"/>
              </w:rPr>
              <w:t>WIC App &amp; Household Registrations</w:t>
            </w:r>
            <w:r>
              <w:rPr>
                <w:noProof/>
                <w:webHidden/>
              </w:rPr>
              <w:tab/>
            </w:r>
            <w:r>
              <w:rPr>
                <w:noProof/>
                <w:webHidden/>
              </w:rPr>
              <w:fldChar w:fldCharType="begin"/>
            </w:r>
            <w:r>
              <w:rPr>
                <w:noProof/>
                <w:webHidden/>
              </w:rPr>
              <w:instrText xml:space="preserve"> PAGEREF _Toc242875468 \h </w:instrText>
            </w:r>
            <w:r>
              <w:rPr>
                <w:noProof/>
                <w:webHidden/>
              </w:rPr>
            </w:r>
            <w:r>
              <w:rPr>
                <w:noProof/>
                <w:webHidden/>
              </w:rPr>
              <w:fldChar w:fldCharType="separate"/>
            </w:r>
            <w:r>
              <w:rPr>
                <w:noProof/>
                <w:webHidden/>
              </w:rPr>
              <w:t>179</w:t>
            </w:r>
            <w:r>
              <w:rPr>
                <w:noProof/>
                <w:webHidden/>
              </w:rPr>
              <w:fldChar w:fldCharType="end"/>
            </w:r>
          </w:hyperlink>
        </w:p>
        <w:p w14:paraId="5B347BEE" w14:textId="3FAB33F0" w:rsidR="005339D8" w:rsidRDefault="005339D8">
          <w:pPr>
            <w:pStyle w:val="TOC3"/>
            <w:tabs>
              <w:tab w:val="right" w:leader="dot" w:pos="10070"/>
            </w:tabs>
            <w:rPr>
              <w:rFonts w:asciiTheme="minorHAnsi" w:hAnsiTheme="minorHAnsi"/>
              <w:noProof/>
              <w:kern w:val="2"/>
              <w:szCs w:val="24"/>
              <w14:ligatures w14:val="standardContextual"/>
            </w:rPr>
          </w:pPr>
          <w:hyperlink w:anchor="_Toc242875469" w:history="1">
            <w:r w:rsidRPr="00042EF0">
              <w:rPr>
                <w:rStyle w:val="Hyperlink"/>
                <w:noProof/>
                <w:lang w:bidi="en-US"/>
              </w:rPr>
              <w:t>WIC App &amp; Counts of Household Registrations by Language</w:t>
            </w:r>
            <w:r>
              <w:rPr>
                <w:noProof/>
                <w:webHidden/>
              </w:rPr>
              <w:tab/>
            </w:r>
            <w:r>
              <w:rPr>
                <w:noProof/>
                <w:webHidden/>
              </w:rPr>
              <w:fldChar w:fldCharType="begin"/>
            </w:r>
            <w:r>
              <w:rPr>
                <w:noProof/>
                <w:webHidden/>
              </w:rPr>
              <w:instrText xml:space="preserve"> PAGEREF _Toc242875469 \h </w:instrText>
            </w:r>
            <w:r>
              <w:rPr>
                <w:noProof/>
                <w:webHidden/>
              </w:rPr>
            </w:r>
            <w:r>
              <w:rPr>
                <w:noProof/>
                <w:webHidden/>
              </w:rPr>
              <w:fldChar w:fldCharType="separate"/>
            </w:r>
            <w:r>
              <w:rPr>
                <w:noProof/>
                <w:webHidden/>
              </w:rPr>
              <w:t>180</w:t>
            </w:r>
            <w:r>
              <w:rPr>
                <w:noProof/>
                <w:webHidden/>
              </w:rPr>
              <w:fldChar w:fldCharType="end"/>
            </w:r>
          </w:hyperlink>
        </w:p>
        <w:p w14:paraId="3BC331A9" w14:textId="07833973" w:rsidR="00992684" w:rsidRDefault="00992684">
          <w:r>
            <w:rPr>
              <w:b/>
              <w:bCs/>
              <w:noProof/>
            </w:rPr>
            <w:fldChar w:fldCharType="end"/>
          </w:r>
        </w:p>
      </w:sdtContent>
    </w:sdt>
    <w:p w14:paraId="46021E46" w14:textId="6AF80651" w:rsidR="00992684" w:rsidRDefault="00992684">
      <w:pPr>
        <w:spacing w:before="120" w:after="0"/>
        <w:rPr>
          <w:rFonts w:asciiTheme="minorHAnsi" w:eastAsiaTheme="majorEastAsia" w:hAnsiTheme="minorHAnsi" w:cstheme="majorBidi"/>
          <w:b/>
          <w:color w:val="003865" w:themeColor="accent1"/>
          <w:sz w:val="36"/>
          <w:szCs w:val="32"/>
          <w:lang w:bidi="ar-SA"/>
        </w:rPr>
      </w:pPr>
      <w:r>
        <w:rPr>
          <w:lang w:bidi="ar-SA"/>
        </w:rPr>
        <w:br w:type="page"/>
      </w:r>
    </w:p>
    <w:p w14:paraId="3EA101E5" w14:textId="77777777" w:rsidR="00992684" w:rsidRDefault="00992684" w:rsidP="00992684">
      <w:pPr>
        <w:pStyle w:val="Heading2"/>
      </w:pPr>
      <w:bookmarkStart w:id="2" w:name="_Toc235422829"/>
      <w:bookmarkStart w:id="3" w:name="_Toc242875343"/>
      <w:r>
        <w:lastRenderedPageBreak/>
        <w:t>Agency Management</w:t>
      </w:r>
      <w:bookmarkEnd w:id="2"/>
      <w:bookmarkEnd w:id="3"/>
    </w:p>
    <w:p w14:paraId="41D28675" w14:textId="77777777" w:rsidR="00992684" w:rsidRDefault="00992684" w:rsidP="00992684">
      <w:pPr>
        <w:pStyle w:val="Heading3"/>
      </w:pPr>
      <w:bookmarkStart w:id="4" w:name="_Toc235422830"/>
      <w:bookmarkStart w:id="5" w:name="_Toc242875344"/>
      <w:r>
        <w:t>Completed Certs &amp; MCAs with Three Optional Local Use Answers</w:t>
      </w:r>
      <w:bookmarkEnd w:id="4"/>
      <w:bookmarkEnd w:id="5"/>
    </w:p>
    <w:p w14:paraId="447D0F4B" w14:textId="77777777" w:rsidR="00992684" w:rsidRPr="00A90848" w:rsidRDefault="00992684" w:rsidP="00992684">
      <w:r w:rsidRPr="00A90848">
        <w:t xml:space="preserve">Revised </w:t>
      </w:r>
      <w:r>
        <w:t>Dec. 3, 2025</w:t>
      </w:r>
    </w:p>
    <w:p w14:paraId="0CC09374" w14:textId="77777777" w:rsidR="00992684" w:rsidRPr="00A90848" w:rsidRDefault="00992684" w:rsidP="00992684">
      <w:pPr>
        <w:pStyle w:val="Heading4"/>
      </w:pPr>
      <w:r w:rsidRPr="00A90848">
        <w:t>Overview</w:t>
      </w:r>
    </w:p>
    <w:p w14:paraId="52E58F7F" w14:textId="77777777" w:rsidR="00992684" w:rsidRDefault="00992684" w:rsidP="00992684">
      <w:r>
        <w:t xml:space="preserve">A list and count of participants who have been certified or had a Mid-certification Assessment (MCA) completed during the specified dates and at the specified agency and clinic(s). The output includes contact information (auth rep and telephone), who completed the cert/MCA (certifier), PMI # and Insurance Type (collected in Demographics), and the answers to three different Local Use questions (optional). All participants display regardless of whether Local Use answers have been selected. Table breaks and counts occur so that participants who have the same answers are grouped together. Tab 3 provides a combined count of certs/MCAs completed for participants and households and a count based on each of the answers selected. </w:t>
      </w:r>
    </w:p>
    <w:p w14:paraId="4BBEEA7B" w14:textId="77777777" w:rsidR="00992684" w:rsidRPr="00166A0A" w:rsidRDefault="00992684" w:rsidP="00992684">
      <w:pPr>
        <w:rPr>
          <w:rFonts w:cs="Calibri"/>
          <w:b/>
          <w:bCs/>
        </w:rPr>
      </w:pPr>
      <w:r w:rsidRPr="00166A0A">
        <w:rPr>
          <w:rFonts w:cs="Calibri"/>
          <w:b/>
          <w:bCs/>
        </w:rPr>
        <w:t xml:space="preserve">Do you want answers to a </w:t>
      </w:r>
      <w:proofErr w:type="gramStart"/>
      <w:r w:rsidRPr="00166A0A">
        <w:rPr>
          <w:rFonts w:cs="Calibri"/>
          <w:b/>
          <w:bCs/>
        </w:rPr>
        <w:t>local use</w:t>
      </w:r>
      <w:proofErr w:type="gramEnd"/>
      <w:r w:rsidRPr="00166A0A">
        <w:rPr>
          <w:rFonts w:cs="Calibri"/>
          <w:b/>
          <w:bCs/>
        </w:rPr>
        <w:t xml:space="preserve"> question to display?</w:t>
      </w:r>
    </w:p>
    <w:p w14:paraId="7636475F" w14:textId="77777777" w:rsidR="00992684" w:rsidRPr="00CD1AC9" w:rsidRDefault="00992684" w:rsidP="00992684">
      <w:pPr>
        <w:pStyle w:val="ListBullet"/>
      </w:pPr>
      <w:r w:rsidRPr="00CD1AC9">
        <w:t xml:space="preserve">YES - If you want answers to a local use question to display, you will need to enter the Answer IDs. To do this, enter the Agency ID into the prompt, leaving the rest of the prompts as-is, and </w:t>
      </w:r>
      <w:proofErr w:type="gramStart"/>
      <w:r w:rsidRPr="00CD1AC9">
        <w:t>run</w:t>
      </w:r>
      <w:proofErr w:type="gramEnd"/>
      <w:r w:rsidRPr="00CD1AC9">
        <w:t xml:space="preserve"> the report. Refer to the Reference-Answer IDs tab for the Answer IDs.</w:t>
      </w:r>
      <w:r>
        <w:t xml:space="preserve"> All Answer IDs must be 4 digits and entered as they are listed in this tab (with preceding 0s).</w:t>
      </w:r>
    </w:p>
    <w:p w14:paraId="1B5D0DC9" w14:textId="77777777" w:rsidR="00992684" w:rsidRDefault="00992684" w:rsidP="00992684">
      <w:pPr>
        <w:pStyle w:val="ListBullet"/>
      </w:pPr>
      <w:r w:rsidRPr="00CD1AC9">
        <w:t xml:space="preserve">NO - If you do not want answers to a local use question to display, the “Enter </w:t>
      </w:r>
      <w:r>
        <w:t xml:space="preserve">4-digit </w:t>
      </w:r>
      <w:r w:rsidRPr="00CD1AC9">
        <w:t xml:space="preserve">Answer ID(s)” prompt is still required. Enter </w:t>
      </w:r>
      <w:r w:rsidRPr="00CD1AC9">
        <w:rPr>
          <w:b/>
          <w:bCs/>
        </w:rPr>
        <w:t>9999999</w:t>
      </w:r>
      <w:r w:rsidRPr="00CD1AC9">
        <w:t xml:space="preserve"> (7 nines) into the prompt. This will meet the prompt requirement and ensure no answers are pulled into your output. </w:t>
      </w:r>
    </w:p>
    <w:p w14:paraId="5BE69EAD" w14:textId="77777777" w:rsidR="00992684" w:rsidRDefault="00992684" w:rsidP="00992684">
      <w:pPr>
        <w:pStyle w:val="Heading4"/>
      </w:pPr>
      <w:r>
        <w:t>Some uses</w:t>
      </w:r>
    </w:p>
    <w:p w14:paraId="396237B4" w14:textId="77777777" w:rsidR="00992684" w:rsidRDefault="00992684" w:rsidP="00DB35CC">
      <w:pPr>
        <w:pStyle w:val="ListParagraph"/>
      </w:pPr>
      <w:r>
        <w:t>Identify participants with a cert or MCA completed that have certain answers selected for two different Local Use Questions.</w:t>
      </w:r>
    </w:p>
    <w:p w14:paraId="07FFBA9A" w14:textId="77777777" w:rsidR="00992684" w:rsidRDefault="00992684" w:rsidP="00DB35CC">
      <w:pPr>
        <w:pStyle w:val="ListParagraph"/>
      </w:pPr>
      <w:r>
        <w:t xml:space="preserve">Obtain a count of participants with </w:t>
      </w:r>
      <w:proofErr w:type="gramStart"/>
      <w:r>
        <w:t>specific answers selected</w:t>
      </w:r>
      <w:proofErr w:type="gramEnd"/>
      <w:r>
        <w:t>.</w:t>
      </w:r>
    </w:p>
    <w:p w14:paraId="78A660FC" w14:textId="77777777" w:rsidR="00992684" w:rsidRDefault="00992684" w:rsidP="00DB35CC">
      <w:pPr>
        <w:pStyle w:val="ListParagraph"/>
      </w:pPr>
      <w:r>
        <w:t xml:space="preserve">Obtain a total </w:t>
      </w:r>
      <w:proofErr w:type="gramStart"/>
      <w:r>
        <w:t>count</w:t>
      </w:r>
      <w:proofErr w:type="gramEnd"/>
      <w:r>
        <w:t xml:space="preserve"> of participants certified or with a </w:t>
      </w:r>
      <w:proofErr w:type="gramStart"/>
      <w:r>
        <w:t>completed</w:t>
      </w:r>
      <w:proofErr w:type="gramEnd"/>
      <w:r>
        <w:t xml:space="preserve"> MCA during specified dates.</w:t>
      </w:r>
    </w:p>
    <w:p w14:paraId="21E3A8D9" w14:textId="77777777" w:rsidR="00992684" w:rsidRDefault="00992684" w:rsidP="00992684">
      <w:pPr>
        <w:pStyle w:val="Heading4"/>
      </w:pPr>
      <w:r>
        <w:t>Prompts</w:t>
      </w:r>
    </w:p>
    <w:p w14:paraId="35D145B4" w14:textId="77777777" w:rsidR="00992684" w:rsidRDefault="00992684" w:rsidP="00DB35CC">
      <w:pPr>
        <w:pStyle w:val="ListParagraph"/>
      </w:pPr>
      <w:r>
        <w:t>Agency ID - agency where certification or MCA completed.</w:t>
      </w:r>
    </w:p>
    <w:p w14:paraId="386BDF0F" w14:textId="77777777" w:rsidR="00992684" w:rsidRDefault="00992684" w:rsidP="00DB35CC">
      <w:pPr>
        <w:pStyle w:val="ListParagraph"/>
      </w:pPr>
      <w:r>
        <w:t>Clinic ID – clinic where certification or MCA completed.</w:t>
      </w:r>
    </w:p>
    <w:p w14:paraId="1D592608" w14:textId="77777777" w:rsidR="00992684" w:rsidRDefault="00992684" w:rsidP="00DB35CC">
      <w:pPr>
        <w:pStyle w:val="ListParagraph"/>
      </w:pPr>
      <w:r>
        <w:t>Start Date - first date in time period when certification or MCA completed.</w:t>
      </w:r>
    </w:p>
    <w:p w14:paraId="0014C3BF" w14:textId="77777777" w:rsidR="00992684" w:rsidRDefault="00992684" w:rsidP="00DB35CC">
      <w:pPr>
        <w:pStyle w:val="ListParagraph"/>
      </w:pPr>
      <w:r>
        <w:t>End Date - last date in time period when certification or MCA completed.</w:t>
      </w:r>
    </w:p>
    <w:p w14:paraId="37A62AC3" w14:textId="77777777" w:rsidR="00992684" w:rsidRDefault="00992684" w:rsidP="00DB35CC">
      <w:pPr>
        <w:pStyle w:val="ListParagraph"/>
      </w:pPr>
      <w:r>
        <w:t xml:space="preserve">Answer IDs for first local use question. </w:t>
      </w:r>
    </w:p>
    <w:p w14:paraId="7CC35367" w14:textId="77777777" w:rsidR="00992684" w:rsidRDefault="00992684" w:rsidP="00DB35CC">
      <w:pPr>
        <w:pStyle w:val="ListParagraph"/>
      </w:pPr>
      <w:r>
        <w:t>Answer IDs for second local use question.</w:t>
      </w:r>
    </w:p>
    <w:p w14:paraId="6C6398B7" w14:textId="77777777" w:rsidR="00992684" w:rsidRPr="00320FFB" w:rsidRDefault="00992684" w:rsidP="00DB35CC">
      <w:pPr>
        <w:pStyle w:val="ListParagraph"/>
      </w:pPr>
      <w:r>
        <w:t>Answer IDs for third local use question.</w:t>
      </w:r>
    </w:p>
    <w:p w14:paraId="43E69FE3" w14:textId="77777777" w:rsidR="00992684" w:rsidRDefault="00992684" w:rsidP="00992684">
      <w:pPr>
        <w:pStyle w:val="Heading4"/>
      </w:pPr>
      <w:proofErr w:type="gramStart"/>
      <w:r>
        <w:lastRenderedPageBreak/>
        <w:t>Report</w:t>
      </w:r>
      <w:proofErr w:type="gramEnd"/>
      <w:r>
        <w:t xml:space="preserve"> outputs</w:t>
      </w:r>
    </w:p>
    <w:p w14:paraId="0190A79A" w14:textId="77777777" w:rsidR="00992684" w:rsidRDefault="00992684" w:rsidP="00992684">
      <w:pPr>
        <w:pStyle w:val="Caption"/>
      </w:pPr>
      <w:r>
        <w:t>Tab 1 – Reference-Answer IDs</w:t>
      </w:r>
    </w:p>
    <w:p w14:paraId="257A7425" w14:textId="77777777" w:rsidR="00992684" w:rsidRDefault="00992684" w:rsidP="00992684">
      <w:pPr>
        <w:rPr>
          <w:b/>
          <w:bCs/>
        </w:rPr>
      </w:pPr>
      <w:r w:rsidRPr="007C7695">
        <w:rPr>
          <w:noProof/>
        </w:rPr>
        <w:drawing>
          <wp:inline distT="0" distB="0" distL="0" distR="0" wp14:anchorId="16789CE8" wp14:editId="2C283C09">
            <wp:extent cx="4793615" cy="707263"/>
            <wp:effectExtent l="0" t="0" r="0" b="0"/>
            <wp:docPr id="2695220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52206" name="Picture 1">
                      <a:extLst>
                        <a:ext uri="{C183D7F6-B498-43B3-948B-1728B52AA6E4}">
                          <adec:decorative xmlns:adec="http://schemas.microsoft.com/office/drawing/2017/decorative" val="1"/>
                        </a:ext>
                      </a:extLst>
                    </pic:cNvPr>
                    <pic:cNvPicPr/>
                  </pic:nvPicPr>
                  <pic:blipFill>
                    <a:blip r:embed="rId9"/>
                    <a:stretch>
                      <a:fillRect/>
                    </a:stretch>
                  </pic:blipFill>
                  <pic:spPr>
                    <a:xfrm>
                      <a:off x="0" y="0"/>
                      <a:ext cx="4793615" cy="707263"/>
                    </a:xfrm>
                    <a:prstGeom prst="rect">
                      <a:avLst/>
                    </a:prstGeom>
                  </pic:spPr>
                </pic:pic>
              </a:graphicData>
            </a:graphic>
          </wp:inline>
        </w:drawing>
      </w:r>
    </w:p>
    <w:p w14:paraId="65C687EE" w14:textId="77777777" w:rsidR="00992684" w:rsidRDefault="00992684" w:rsidP="00992684">
      <w:r>
        <w:rPr>
          <w:b/>
          <w:bCs/>
        </w:rPr>
        <w:t xml:space="preserve">Columns: </w:t>
      </w:r>
      <w:r>
        <w:t xml:space="preserve">Answer ID, Question’s WIC Type, Answer, Answer in </w:t>
      </w:r>
      <w:proofErr w:type="gramStart"/>
      <w:r>
        <w:t>Use?,</w:t>
      </w:r>
      <w:proofErr w:type="gramEnd"/>
      <w:r>
        <w:t xml:space="preserve"> Question in Use?</w:t>
      </w:r>
    </w:p>
    <w:p w14:paraId="0C59AEA9" w14:textId="77777777" w:rsidR="00992684" w:rsidRPr="00101000" w:rsidRDefault="00992684" w:rsidP="00992684">
      <w:r>
        <w:rPr>
          <w:b/>
          <w:bCs/>
        </w:rPr>
        <w:t>Grouped by:</w:t>
      </w:r>
      <w:r>
        <w:t xml:space="preserve"> Local Use Question</w:t>
      </w:r>
    </w:p>
    <w:p w14:paraId="678E487B" w14:textId="77777777" w:rsidR="00992684" w:rsidRDefault="00992684" w:rsidP="00992684">
      <w:pPr>
        <w:pStyle w:val="Caption"/>
      </w:pPr>
      <w:r>
        <w:t xml:space="preserve">Tab 2 – Participant </w:t>
      </w:r>
      <w:r w:rsidRPr="00A90848">
        <w:t>List</w:t>
      </w:r>
    </w:p>
    <w:p w14:paraId="587F94A3" w14:textId="77777777" w:rsidR="00992684" w:rsidRDefault="00992684" w:rsidP="00992684">
      <w:pPr>
        <w:spacing w:after="40"/>
      </w:pPr>
      <w:r>
        <w:t>Page 1</w:t>
      </w:r>
    </w:p>
    <w:p w14:paraId="31761805" w14:textId="77777777" w:rsidR="00992684" w:rsidRPr="00863C7E" w:rsidRDefault="00992684" w:rsidP="00992684">
      <w:pPr>
        <w:spacing w:before="0"/>
      </w:pPr>
      <w:r w:rsidRPr="007C7695">
        <w:rPr>
          <w:noProof/>
        </w:rPr>
        <w:drawing>
          <wp:inline distT="0" distB="0" distL="0" distR="0" wp14:anchorId="1E93F140" wp14:editId="2C9ADEC5">
            <wp:extent cx="5943600" cy="472440"/>
            <wp:effectExtent l="0" t="0" r="0" b="3810"/>
            <wp:docPr id="172222988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229883" name="Picture 1">
                      <a:extLst>
                        <a:ext uri="{C183D7F6-B498-43B3-948B-1728B52AA6E4}">
                          <adec:decorative xmlns:adec="http://schemas.microsoft.com/office/drawing/2017/decorative" val="1"/>
                        </a:ext>
                      </a:extLst>
                    </pic:cNvPr>
                    <pic:cNvPicPr/>
                  </pic:nvPicPr>
                  <pic:blipFill>
                    <a:blip r:embed="rId10"/>
                    <a:stretch>
                      <a:fillRect/>
                    </a:stretch>
                  </pic:blipFill>
                  <pic:spPr>
                    <a:xfrm>
                      <a:off x="0" y="0"/>
                      <a:ext cx="5943600" cy="472440"/>
                    </a:xfrm>
                    <a:prstGeom prst="rect">
                      <a:avLst/>
                    </a:prstGeom>
                  </pic:spPr>
                </pic:pic>
              </a:graphicData>
            </a:graphic>
          </wp:inline>
        </w:drawing>
      </w:r>
    </w:p>
    <w:p w14:paraId="1A843363" w14:textId="77777777" w:rsidR="00992684" w:rsidRDefault="00992684" w:rsidP="00992684">
      <w:pPr>
        <w:spacing w:before="60" w:after="40"/>
        <w:rPr>
          <w:noProof/>
        </w:rPr>
      </w:pPr>
      <w:r>
        <w:rPr>
          <w:noProof/>
        </w:rPr>
        <w:t>Page 2</w:t>
      </w:r>
    </w:p>
    <w:p w14:paraId="5CB41FF3" w14:textId="77777777" w:rsidR="00992684" w:rsidRDefault="00992684" w:rsidP="00992684">
      <w:pPr>
        <w:spacing w:before="60" w:after="40"/>
      </w:pPr>
      <w:r w:rsidRPr="007C7695">
        <w:rPr>
          <w:noProof/>
        </w:rPr>
        <w:drawing>
          <wp:inline distT="0" distB="0" distL="0" distR="0" wp14:anchorId="4C610016" wp14:editId="404D21A3">
            <wp:extent cx="5943600" cy="468630"/>
            <wp:effectExtent l="0" t="0" r="0" b="7620"/>
            <wp:docPr id="83964696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646969" name="Picture 1">
                      <a:extLst>
                        <a:ext uri="{C183D7F6-B498-43B3-948B-1728B52AA6E4}">
                          <adec:decorative xmlns:adec="http://schemas.microsoft.com/office/drawing/2017/decorative" val="1"/>
                        </a:ext>
                      </a:extLst>
                    </pic:cNvPr>
                    <pic:cNvPicPr/>
                  </pic:nvPicPr>
                  <pic:blipFill>
                    <a:blip r:embed="rId11"/>
                    <a:stretch>
                      <a:fillRect/>
                    </a:stretch>
                  </pic:blipFill>
                  <pic:spPr>
                    <a:xfrm>
                      <a:off x="0" y="0"/>
                      <a:ext cx="5943600" cy="468630"/>
                    </a:xfrm>
                    <a:prstGeom prst="rect">
                      <a:avLst/>
                    </a:prstGeom>
                  </pic:spPr>
                </pic:pic>
              </a:graphicData>
            </a:graphic>
          </wp:inline>
        </w:drawing>
      </w:r>
    </w:p>
    <w:p w14:paraId="053A95F5" w14:textId="77777777" w:rsidR="00992684" w:rsidRDefault="00992684" w:rsidP="00992684">
      <w:pPr>
        <w:spacing w:before="60" w:after="40"/>
      </w:pPr>
      <w:r>
        <w:t>Page 3</w:t>
      </w:r>
    </w:p>
    <w:p w14:paraId="339781F7" w14:textId="77777777" w:rsidR="00992684" w:rsidRDefault="00992684" w:rsidP="00992684">
      <w:pPr>
        <w:spacing w:before="60" w:after="40"/>
      </w:pPr>
      <w:r w:rsidRPr="007C7695">
        <w:rPr>
          <w:noProof/>
        </w:rPr>
        <w:drawing>
          <wp:inline distT="0" distB="0" distL="0" distR="0" wp14:anchorId="6A10354A" wp14:editId="0AD9583D">
            <wp:extent cx="1343025" cy="571500"/>
            <wp:effectExtent l="0" t="0" r="9525" b="0"/>
            <wp:docPr id="207941753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417538" name="Picture 1">
                      <a:extLst>
                        <a:ext uri="{C183D7F6-B498-43B3-948B-1728B52AA6E4}">
                          <adec:decorative xmlns:adec="http://schemas.microsoft.com/office/drawing/2017/decorative" val="1"/>
                        </a:ext>
                      </a:extLst>
                    </pic:cNvPr>
                    <pic:cNvPicPr/>
                  </pic:nvPicPr>
                  <pic:blipFill>
                    <a:blip r:embed="rId12"/>
                    <a:stretch>
                      <a:fillRect/>
                    </a:stretch>
                  </pic:blipFill>
                  <pic:spPr>
                    <a:xfrm>
                      <a:off x="0" y="0"/>
                      <a:ext cx="1343025" cy="571500"/>
                    </a:xfrm>
                    <a:prstGeom prst="rect">
                      <a:avLst/>
                    </a:prstGeom>
                  </pic:spPr>
                </pic:pic>
              </a:graphicData>
            </a:graphic>
          </wp:inline>
        </w:drawing>
      </w:r>
    </w:p>
    <w:p w14:paraId="5661AFC7" w14:textId="77777777" w:rsidR="00992684" w:rsidRDefault="00992684" w:rsidP="00992684">
      <w:r>
        <w:rPr>
          <w:b/>
          <w:bCs/>
        </w:rPr>
        <w:t xml:space="preserve">Columns: </w:t>
      </w:r>
      <w:r>
        <w:t xml:space="preserve">Household ID, State WIC ID, Visit Date, Participant Name, DOB, PMI #, Authorized Rep’s Name, Telephone 1, Comment 1, </w:t>
      </w:r>
      <w:proofErr w:type="gramStart"/>
      <w:r>
        <w:t>Telephone</w:t>
      </w:r>
      <w:proofErr w:type="gramEnd"/>
      <w:r>
        <w:t xml:space="preserve"> 2, Comment 2, Clinic ID, Certifier, Insurance Type, Language 1, First Local Use Answer, Second Local Use Answer, Third Local Use Answers</w:t>
      </w:r>
    </w:p>
    <w:p w14:paraId="7CA15755" w14:textId="77777777" w:rsidR="00992684" w:rsidRPr="00320FFB" w:rsidRDefault="00992684" w:rsidP="00992684">
      <w:r>
        <w:rPr>
          <w:b/>
          <w:bCs/>
        </w:rPr>
        <w:t xml:space="preserve">Counts: </w:t>
      </w:r>
      <w:r>
        <w:t>Households and participants.</w:t>
      </w:r>
    </w:p>
    <w:p w14:paraId="54A04340" w14:textId="77777777" w:rsidR="00992684" w:rsidRDefault="00992684" w:rsidP="00992684">
      <w:pPr>
        <w:pStyle w:val="Caption"/>
      </w:pPr>
      <w:r>
        <w:t xml:space="preserve">Tab 3 - </w:t>
      </w:r>
      <w:r w:rsidRPr="00A90848">
        <w:t>Counts</w:t>
      </w:r>
    </w:p>
    <w:p w14:paraId="2340D355" w14:textId="77777777" w:rsidR="00992684" w:rsidRDefault="00992684" w:rsidP="00992684">
      <w:r>
        <w:t>Table 1</w:t>
      </w:r>
    </w:p>
    <w:p w14:paraId="08F818A2" w14:textId="77777777" w:rsidR="00992684" w:rsidRDefault="00992684" w:rsidP="00992684">
      <w:r w:rsidRPr="007C7695">
        <w:rPr>
          <w:noProof/>
        </w:rPr>
        <w:drawing>
          <wp:inline distT="0" distB="0" distL="0" distR="0" wp14:anchorId="4F1AD568" wp14:editId="5379C7ED">
            <wp:extent cx="3479165" cy="292862"/>
            <wp:effectExtent l="0" t="0" r="6985" b="0"/>
            <wp:docPr id="40159576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595767" name="Picture 1">
                      <a:extLst>
                        <a:ext uri="{C183D7F6-B498-43B3-948B-1728B52AA6E4}">
                          <adec:decorative xmlns:adec="http://schemas.microsoft.com/office/drawing/2017/decorative" val="1"/>
                        </a:ext>
                      </a:extLst>
                    </pic:cNvPr>
                    <pic:cNvPicPr/>
                  </pic:nvPicPr>
                  <pic:blipFill>
                    <a:blip r:embed="rId13"/>
                    <a:stretch>
                      <a:fillRect/>
                    </a:stretch>
                  </pic:blipFill>
                  <pic:spPr>
                    <a:xfrm>
                      <a:off x="0" y="0"/>
                      <a:ext cx="3479165" cy="292862"/>
                    </a:xfrm>
                    <a:prstGeom prst="rect">
                      <a:avLst/>
                    </a:prstGeom>
                  </pic:spPr>
                </pic:pic>
              </a:graphicData>
            </a:graphic>
          </wp:inline>
        </w:drawing>
      </w:r>
    </w:p>
    <w:p w14:paraId="30D5AD88" w14:textId="77777777" w:rsidR="00992684" w:rsidRDefault="00992684" w:rsidP="00992684">
      <w:r>
        <w:t>Table 2</w:t>
      </w:r>
    </w:p>
    <w:p w14:paraId="106F1A78" w14:textId="77777777" w:rsidR="00992684" w:rsidRDefault="00992684" w:rsidP="00992684">
      <w:r w:rsidRPr="007C7695">
        <w:rPr>
          <w:noProof/>
        </w:rPr>
        <w:drawing>
          <wp:inline distT="0" distB="0" distL="0" distR="0" wp14:anchorId="01F7C471" wp14:editId="1937C166">
            <wp:extent cx="3479292" cy="578612"/>
            <wp:effectExtent l="0" t="0" r="6985" b="0"/>
            <wp:docPr id="204518571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185715" name="Picture 1">
                      <a:extLst>
                        <a:ext uri="{C183D7F6-B498-43B3-948B-1728B52AA6E4}">
                          <adec:decorative xmlns:adec="http://schemas.microsoft.com/office/drawing/2017/decorative" val="1"/>
                        </a:ext>
                      </a:extLst>
                    </pic:cNvPr>
                    <pic:cNvPicPr/>
                  </pic:nvPicPr>
                  <pic:blipFill>
                    <a:blip r:embed="rId14"/>
                    <a:stretch>
                      <a:fillRect/>
                    </a:stretch>
                  </pic:blipFill>
                  <pic:spPr>
                    <a:xfrm>
                      <a:off x="0" y="0"/>
                      <a:ext cx="3479292" cy="578612"/>
                    </a:xfrm>
                    <a:prstGeom prst="rect">
                      <a:avLst/>
                    </a:prstGeom>
                  </pic:spPr>
                </pic:pic>
              </a:graphicData>
            </a:graphic>
          </wp:inline>
        </w:drawing>
      </w:r>
    </w:p>
    <w:p w14:paraId="11571BD4" w14:textId="77777777" w:rsidR="00992684" w:rsidRDefault="00992684" w:rsidP="00992684">
      <w:r>
        <w:t>Table 3</w:t>
      </w:r>
    </w:p>
    <w:p w14:paraId="55D34A43" w14:textId="77777777" w:rsidR="00992684" w:rsidRDefault="00992684" w:rsidP="00992684">
      <w:r w:rsidRPr="007C7695">
        <w:rPr>
          <w:noProof/>
        </w:rPr>
        <w:lastRenderedPageBreak/>
        <w:drawing>
          <wp:inline distT="0" distB="0" distL="0" distR="0" wp14:anchorId="0B032F31" wp14:editId="143619B5">
            <wp:extent cx="3479292" cy="550037"/>
            <wp:effectExtent l="0" t="0" r="6985" b="2540"/>
            <wp:docPr id="88398015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980156" name="Picture 1">
                      <a:extLst>
                        <a:ext uri="{C183D7F6-B498-43B3-948B-1728B52AA6E4}">
                          <adec:decorative xmlns:adec="http://schemas.microsoft.com/office/drawing/2017/decorative" val="1"/>
                        </a:ext>
                      </a:extLst>
                    </pic:cNvPr>
                    <pic:cNvPicPr/>
                  </pic:nvPicPr>
                  <pic:blipFill>
                    <a:blip r:embed="rId15"/>
                    <a:stretch>
                      <a:fillRect/>
                    </a:stretch>
                  </pic:blipFill>
                  <pic:spPr>
                    <a:xfrm>
                      <a:off x="0" y="0"/>
                      <a:ext cx="3479292" cy="550037"/>
                    </a:xfrm>
                    <a:prstGeom prst="rect">
                      <a:avLst/>
                    </a:prstGeom>
                  </pic:spPr>
                </pic:pic>
              </a:graphicData>
            </a:graphic>
          </wp:inline>
        </w:drawing>
      </w:r>
    </w:p>
    <w:p w14:paraId="25D4D9AA" w14:textId="77777777" w:rsidR="00992684" w:rsidRDefault="00992684" w:rsidP="00992684">
      <w:r>
        <w:t>Table 4</w:t>
      </w:r>
    </w:p>
    <w:p w14:paraId="71AF02C1" w14:textId="77777777" w:rsidR="00992684" w:rsidRDefault="00992684" w:rsidP="00992684">
      <w:pPr>
        <w:rPr>
          <w:b/>
          <w:bCs/>
        </w:rPr>
      </w:pPr>
      <w:r w:rsidRPr="007C7695">
        <w:rPr>
          <w:noProof/>
        </w:rPr>
        <w:drawing>
          <wp:inline distT="0" distB="0" distL="0" distR="0" wp14:anchorId="7A85035A" wp14:editId="5BDE824A">
            <wp:extent cx="3479292" cy="550037"/>
            <wp:effectExtent l="0" t="0" r="6985" b="2540"/>
            <wp:docPr id="184895926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959268" name="Picture 1">
                      <a:extLst>
                        <a:ext uri="{C183D7F6-B498-43B3-948B-1728B52AA6E4}">
                          <adec:decorative xmlns:adec="http://schemas.microsoft.com/office/drawing/2017/decorative" val="1"/>
                        </a:ext>
                      </a:extLst>
                    </pic:cNvPr>
                    <pic:cNvPicPr/>
                  </pic:nvPicPr>
                  <pic:blipFill>
                    <a:blip r:embed="rId16"/>
                    <a:stretch>
                      <a:fillRect/>
                    </a:stretch>
                  </pic:blipFill>
                  <pic:spPr>
                    <a:xfrm>
                      <a:off x="0" y="0"/>
                      <a:ext cx="3479292" cy="550037"/>
                    </a:xfrm>
                    <a:prstGeom prst="rect">
                      <a:avLst/>
                    </a:prstGeom>
                  </pic:spPr>
                </pic:pic>
              </a:graphicData>
            </a:graphic>
          </wp:inline>
        </w:drawing>
      </w:r>
    </w:p>
    <w:p w14:paraId="6209A890" w14:textId="77777777" w:rsidR="00992684" w:rsidRDefault="00992684" w:rsidP="00992684">
      <w:r>
        <w:rPr>
          <w:b/>
          <w:bCs/>
        </w:rPr>
        <w:t xml:space="preserve">Columns: </w:t>
      </w:r>
      <w:r>
        <w:t>Participants, Households.</w:t>
      </w:r>
    </w:p>
    <w:p w14:paraId="27947F4B" w14:textId="77777777" w:rsidR="00992684" w:rsidRDefault="00992684" w:rsidP="00992684">
      <w:r>
        <w:rPr>
          <w:b/>
          <w:bCs/>
        </w:rPr>
        <w:t xml:space="preserve">Rows: </w:t>
      </w:r>
      <w:r>
        <w:t>Total Distinct Counts, Total Count (for local use answers 1, 2, and 3), first local use answer, second local use answer, third local use answer.</w:t>
      </w:r>
    </w:p>
    <w:p w14:paraId="499C5E7C" w14:textId="3753E77D" w:rsidR="000F6B90" w:rsidRDefault="000F6B90" w:rsidP="000F6B90">
      <w:pPr>
        <w:pStyle w:val="Heading3"/>
      </w:pPr>
      <w:bookmarkStart w:id="6" w:name="_Toc235422831"/>
      <w:bookmarkStart w:id="7" w:name="_Toc242875345"/>
      <w:r>
        <w:t>Pending Proof and Issued More than One Benefit Set</w:t>
      </w:r>
      <w:bookmarkEnd w:id="7"/>
    </w:p>
    <w:p w14:paraId="0EE18BBF" w14:textId="197948DC" w:rsidR="000F6B90" w:rsidRPr="00A90848" w:rsidRDefault="000F6B90" w:rsidP="000F6B90">
      <w:r w:rsidRPr="00A90848">
        <w:t>Revised</w:t>
      </w:r>
      <w:r>
        <w:t xml:space="preserve"> July 23, 2026</w:t>
      </w:r>
    </w:p>
    <w:p w14:paraId="7DBAE9E9" w14:textId="77777777" w:rsidR="000F6B90" w:rsidRDefault="000F6B90" w:rsidP="000F6B90">
      <w:pPr>
        <w:pStyle w:val="Heading4"/>
      </w:pPr>
      <w:r>
        <w:t>Overview</w:t>
      </w:r>
    </w:p>
    <w:p w14:paraId="55764CBE" w14:textId="77777777" w:rsidR="000F6B90" w:rsidRDefault="000F6B90" w:rsidP="000F6B90">
      <w:r>
        <w:t xml:space="preserve">A list of participants certified at the specified agencies whose </w:t>
      </w:r>
      <w:r w:rsidRPr="008007B5">
        <w:rPr>
          <w:b/>
          <w:bCs/>
        </w:rPr>
        <w:t>most recent certification</w:t>
      </w:r>
      <w:r>
        <w:t xml:space="preserve"> was completed during the specified date range and who had a set of benefits issued with a First Date to Use (FDTU) in the month following the certification and one of the following proofs selected for identification, residency, income, and/or adjunctive income:</w:t>
      </w:r>
    </w:p>
    <w:p w14:paraId="366AF801" w14:textId="77777777" w:rsidR="000F6B90" w:rsidRDefault="000F6B90" w:rsidP="000F6B90">
      <w:pPr>
        <w:pStyle w:val="ListParagraph"/>
        <w:spacing w:line="312" w:lineRule="auto"/>
      </w:pPr>
      <w:r>
        <w:t>Identification: Other-Write Note or ** PENDING PROOF **</w:t>
      </w:r>
    </w:p>
    <w:p w14:paraId="40B9162E" w14:textId="77777777" w:rsidR="000F6B90" w:rsidRDefault="000F6B90" w:rsidP="000F6B90">
      <w:pPr>
        <w:pStyle w:val="ListParagraph"/>
        <w:spacing w:line="312" w:lineRule="auto"/>
      </w:pPr>
      <w:r>
        <w:t>Residency: Other-Write Note or ** PENDING PROOF **</w:t>
      </w:r>
    </w:p>
    <w:p w14:paraId="1794B80F" w14:textId="77777777" w:rsidR="000F6B90" w:rsidRDefault="000F6B90" w:rsidP="000F6B90">
      <w:pPr>
        <w:pStyle w:val="ListParagraph"/>
        <w:spacing w:line="312" w:lineRule="auto"/>
      </w:pPr>
      <w:r>
        <w:t>Income: Other-Write Note or **PENDING PROOF**</w:t>
      </w:r>
    </w:p>
    <w:p w14:paraId="3F65C6A8" w14:textId="77777777" w:rsidR="000F6B90" w:rsidRDefault="000F6B90" w:rsidP="000F6B90">
      <w:pPr>
        <w:pStyle w:val="ListParagraph"/>
        <w:spacing w:line="312" w:lineRule="auto"/>
      </w:pPr>
      <w:r>
        <w:t>Adjunctive: Pending Proof – 30 Day</w:t>
      </w:r>
    </w:p>
    <w:p w14:paraId="3E82DF24" w14:textId="77777777" w:rsidR="000F6B90" w:rsidRPr="00142F6A" w:rsidRDefault="000F6B90" w:rsidP="000F6B90">
      <w:r>
        <w:t>The default is to run the report for all agencies. An optional input control allows you to filter all outputs by agency and proofs.</w:t>
      </w:r>
    </w:p>
    <w:p w14:paraId="3D0BDFC7" w14:textId="77777777" w:rsidR="000F6B90" w:rsidRDefault="000F6B90" w:rsidP="000F6B90">
      <w:r w:rsidRPr="00A90848">
        <w:rPr>
          <w:rStyle w:val="Heading4Char"/>
        </w:rPr>
        <w:t>Some uses</w:t>
      </w:r>
    </w:p>
    <w:p w14:paraId="0B07B36E" w14:textId="77777777" w:rsidR="000F6B90" w:rsidRDefault="000F6B90" w:rsidP="000F6B90">
      <w:pPr>
        <w:pStyle w:val="ListParagraph"/>
        <w:spacing w:line="312" w:lineRule="auto"/>
      </w:pPr>
      <w:r>
        <w:t>Identify participants issued more than one month of benefits when pending proof for identification, residency, or income.</w:t>
      </w:r>
    </w:p>
    <w:p w14:paraId="417B2847" w14:textId="77777777" w:rsidR="000F6B90" w:rsidRDefault="000F6B90" w:rsidP="000F6B90">
      <w:pPr>
        <w:pStyle w:val="ListParagraph"/>
        <w:spacing w:line="312" w:lineRule="auto"/>
      </w:pPr>
      <w:r>
        <w:t>Identify staff who incorrectly issued benefits when participants were pending proof.</w:t>
      </w:r>
    </w:p>
    <w:p w14:paraId="2CC4F0CE" w14:textId="77777777" w:rsidR="000F6B90" w:rsidRDefault="000F6B90" w:rsidP="000F6B90">
      <w:pPr>
        <w:pStyle w:val="ListParagraph"/>
        <w:spacing w:line="312" w:lineRule="auto"/>
      </w:pPr>
      <w:r>
        <w:t>Identify staff who did not toggle on Pending Proof for income and adjunctive records, which is how the system limits issuance to one month.</w:t>
      </w:r>
    </w:p>
    <w:p w14:paraId="57E0A2AF" w14:textId="77777777" w:rsidR="000F6B90" w:rsidRDefault="000F6B90" w:rsidP="000F6B90">
      <w:pPr>
        <w:pStyle w:val="Heading4"/>
      </w:pPr>
      <w:r>
        <w:lastRenderedPageBreak/>
        <w:t>Prompts</w:t>
      </w:r>
    </w:p>
    <w:p w14:paraId="5FCDF0DC" w14:textId="23F80107" w:rsidR="000F6B90" w:rsidRDefault="000F6B90" w:rsidP="000F6B90">
      <w:pPr>
        <w:pStyle w:val="ListParagraph"/>
      </w:pPr>
      <w:r>
        <w:t>Agency ID(s) or 0 for ALL – agency where participants currently belong.</w:t>
      </w:r>
    </w:p>
    <w:p w14:paraId="7A9E073A" w14:textId="2AAEEC51" w:rsidR="000F6B90" w:rsidRDefault="000F6B90" w:rsidP="000F6B90">
      <w:pPr>
        <w:pStyle w:val="ListParagraph"/>
      </w:pPr>
      <w:r>
        <w:t>Start Date – first date in date range during which participants were most recently certified.</w:t>
      </w:r>
    </w:p>
    <w:p w14:paraId="1B883E13" w14:textId="2606AF27" w:rsidR="000F6B90" w:rsidRDefault="000F6B90" w:rsidP="000F6B90">
      <w:pPr>
        <w:pStyle w:val="ListParagraph"/>
      </w:pPr>
      <w:r>
        <w:t>End Date – date in date range during which participants were most recently certified.</w:t>
      </w:r>
    </w:p>
    <w:p w14:paraId="35225B15" w14:textId="77777777" w:rsidR="000F6B90" w:rsidRDefault="000F6B90" w:rsidP="000F6B90">
      <w:pPr>
        <w:pStyle w:val="Heading4"/>
      </w:pPr>
      <w:proofErr w:type="gramStart"/>
      <w:r>
        <w:t>Report</w:t>
      </w:r>
      <w:proofErr w:type="gramEnd"/>
      <w:r>
        <w:t xml:space="preserve"> outputs</w:t>
      </w:r>
    </w:p>
    <w:p w14:paraId="59E51B3A" w14:textId="77777777" w:rsidR="000F6B90" w:rsidRDefault="000F6B90" w:rsidP="000F6B90">
      <w:pPr>
        <w:pStyle w:val="Caption"/>
      </w:pPr>
      <w:r>
        <w:t>Tab 1 – Identification</w:t>
      </w:r>
    </w:p>
    <w:p w14:paraId="45525C75" w14:textId="77777777" w:rsidR="000F6B90" w:rsidRPr="00404B5A" w:rsidRDefault="000F6B90" w:rsidP="000F6B90">
      <w:r w:rsidRPr="00142F6A">
        <w:rPr>
          <w:noProof/>
        </w:rPr>
        <w:drawing>
          <wp:inline distT="0" distB="0" distL="0" distR="0" wp14:anchorId="50079BB2" wp14:editId="4EECCD69">
            <wp:extent cx="5994400" cy="887095"/>
            <wp:effectExtent l="0" t="0" r="6350" b="8255"/>
            <wp:docPr id="4530327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03276" name="Picture 1">
                      <a:extLst>
                        <a:ext uri="{C183D7F6-B498-43B3-948B-1728B52AA6E4}">
                          <adec:decorative xmlns:adec="http://schemas.microsoft.com/office/drawing/2017/decorative" val="1"/>
                        </a:ext>
                      </a:extLst>
                    </pic:cNvPr>
                    <pic:cNvPicPr/>
                  </pic:nvPicPr>
                  <pic:blipFill>
                    <a:blip r:embed="rId17"/>
                    <a:stretch>
                      <a:fillRect/>
                    </a:stretch>
                  </pic:blipFill>
                  <pic:spPr>
                    <a:xfrm>
                      <a:off x="0" y="0"/>
                      <a:ext cx="5994400" cy="887095"/>
                    </a:xfrm>
                    <a:prstGeom prst="rect">
                      <a:avLst/>
                    </a:prstGeom>
                  </pic:spPr>
                </pic:pic>
              </a:graphicData>
            </a:graphic>
          </wp:inline>
        </w:drawing>
      </w:r>
    </w:p>
    <w:p w14:paraId="03B1CCEC" w14:textId="6675D80D" w:rsidR="000F6B90" w:rsidRDefault="000F6B90" w:rsidP="000F6B90">
      <w:pPr>
        <w:spacing w:before="120" w:after="0"/>
        <w:rPr>
          <w:color w:val="000000" w:themeColor="text2"/>
          <w:sz w:val="20"/>
          <w:szCs w:val="20"/>
        </w:rPr>
      </w:pPr>
      <w:r>
        <w:rPr>
          <w:b/>
          <w:bCs/>
          <w:color w:val="000000" w:themeColor="text2"/>
          <w:sz w:val="20"/>
          <w:szCs w:val="20"/>
        </w:rPr>
        <w:t xml:space="preserve">Columns: </w:t>
      </w:r>
      <w:r>
        <w:rPr>
          <w:color w:val="000000" w:themeColor="text2"/>
          <w:sz w:val="20"/>
          <w:szCs w:val="20"/>
        </w:rPr>
        <w:t>Household ID, State WIC ID, WIC Type, Cert Start Date, Certifier, Proof, Staff Issued Benefits, Issued Date, FDTU, Clinic ID, Agency ID.</w:t>
      </w:r>
    </w:p>
    <w:p w14:paraId="3FF69563" w14:textId="2AE7BEA6" w:rsidR="000F6B90" w:rsidRPr="000F6B90" w:rsidRDefault="000F6B90" w:rsidP="000F6B90">
      <w:pPr>
        <w:spacing w:before="120" w:after="0"/>
        <w:rPr>
          <w:color w:val="000000" w:themeColor="text2"/>
          <w:sz w:val="20"/>
          <w:szCs w:val="20"/>
        </w:rPr>
      </w:pPr>
      <w:r>
        <w:rPr>
          <w:b/>
          <w:bCs/>
          <w:color w:val="000000" w:themeColor="text2"/>
          <w:sz w:val="20"/>
          <w:szCs w:val="20"/>
        </w:rPr>
        <w:t xml:space="preserve">Grouped by: </w:t>
      </w:r>
      <w:r>
        <w:rPr>
          <w:color w:val="000000" w:themeColor="text2"/>
          <w:sz w:val="20"/>
          <w:szCs w:val="20"/>
        </w:rPr>
        <w:t>Agency name, State WIC ID.</w:t>
      </w:r>
    </w:p>
    <w:p w14:paraId="570F3A19" w14:textId="77777777" w:rsidR="000F6B90" w:rsidRDefault="000F6B90" w:rsidP="000F6B90">
      <w:pPr>
        <w:pStyle w:val="Caption"/>
        <w:spacing w:before="200"/>
        <w:rPr>
          <w:noProof/>
        </w:rPr>
      </w:pPr>
      <w:r>
        <w:t>Tab 2 – Residence</w:t>
      </w:r>
      <w:r w:rsidRPr="00142F6A">
        <w:rPr>
          <w:noProof/>
        </w:rPr>
        <w:t xml:space="preserve"> </w:t>
      </w:r>
    </w:p>
    <w:p w14:paraId="7E34AC0B" w14:textId="77777777" w:rsidR="000F6B90" w:rsidRDefault="000F6B90" w:rsidP="000F6B90">
      <w:pPr>
        <w:pStyle w:val="Caption"/>
        <w:rPr>
          <w:i w:val="0"/>
          <w:iCs w:val="0"/>
        </w:rPr>
      </w:pPr>
      <w:r w:rsidRPr="00142F6A">
        <w:rPr>
          <w:noProof/>
        </w:rPr>
        <w:drawing>
          <wp:inline distT="0" distB="0" distL="0" distR="0" wp14:anchorId="6D911580" wp14:editId="71F2BFF7">
            <wp:extent cx="5994400" cy="889000"/>
            <wp:effectExtent l="0" t="0" r="6350" b="6350"/>
            <wp:docPr id="56276823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768239" name="Picture 1">
                      <a:extLst>
                        <a:ext uri="{C183D7F6-B498-43B3-948B-1728B52AA6E4}">
                          <adec:decorative xmlns:adec="http://schemas.microsoft.com/office/drawing/2017/decorative" val="1"/>
                        </a:ext>
                      </a:extLst>
                    </pic:cNvPr>
                    <pic:cNvPicPr/>
                  </pic:nvPicPr>
                  <pic:blipFill>
                    <a:blip r:embed="rId18"/>
                    <a:stretch>
                      <a:fillRect/>
                    </a:stretch>
                  </pic:blipFill>
                  <pic:spPr>
                    <a:xfrm>
                      <a:off x="0" y="0"/>
                      <a:ext cx="5994400" cy="889000"/>
                    </a:xfrm>
                    <a:prstGeom prst="rect">
                      <a:avLst/>
                    </a:prstGeom>
                  </pic:spPr>
                </pic:pic>
              </a:graphicData>
            </a:graphic>
          </wp:inline>
        </w:drawing>
      </w:r>
    </w:p>
    <w:p w14:paraId="6A36122A" w14:textId="77777777" w:rsidR="000F6B90" w:rsidRDefault="000F6B90" w:rsidP="000F6B90">
      <w:pPr>
        <w:spacing w:before="120" w:after="0"/>
        <w:rPr>
          <w:color w:val="000000" w:themeColor="text2"/>
          <w:sz w:val="20"/>
          <w:szCs w:val="20"/>
        </w:rPr>
      </w:pPr>
      <w:r>
        <w:rPr>
          <w:b/>
          <w:bCs/>
          <w:color w:val="000000" w:themeColor="text2"/>
          <w:sz w:val="20"/>
          <w:szCs w:val="20"/>
        </w:rPr>
        <w:t xml:space="preserve">Columns: </w:t>
      </w:r>
      <w:r>
        <w:rPr>
          <w:color w:val="000000" w:themeColor="text2"/>
          <w:sz w:val="20"/>
          <w:szCs w:val="20"/>
        </w:rPr>
        <w:t>Household ID, State WIC ID, WIC Type, Cert Start Date, Certifier, Proof, Staff Issued Benefits, Issued Date, FDTU, Clinic ID, Agency ID.</w:t>
      </w:r>
    </w:p>
    <w:p w14:paraId="3763CA4C" w14:textId="77777777" w:rsidR="000F6B90" w:rsidRPr="000F6B90" w:rsidRDefault="000F6B90" w:rsidP="000F6B90">
      <w:pPr>
        <w:spacing w:before="120" w:after="0"/>
        <w:rPr>
          <w:color w:val="000000" w:themeColor="text2"/>
          <w:sz w:val="20"/>
          <w:szCs w:val="20"/>
        </w:rPr>
      </w:pPr>
      <w:r>
        <w:rPr>
          <w:b/>
          <w:bCs/>
          <w:color w:val="000000" w:themeColor="text2"/>
          <w:sz w:val="20"/>
          <w:szCs w:val="20"/>
        </w:rPr>
        <w:t xml:space="preserve">Grouped by: </w:t>
      </w:r>
      <w:r>
        <w:rPr>
          <w:color w:val="000000" w:themeColor="text2"/>
          <w:sz w:val="20"/>
          <w:szCs w:val="20"/>
        </w:rPr>
        <w:t>Agency name, State WIC ID.</w:t>
      </w:r>
    </w:p>
    <w:p w14:paraId="45B90F77" w14:textId="77777777" w:rsidR="000F6B90" w:rsidRDefault="000F6B90" w:rsidP="000F6B90">
      <w:pPr>
        <w:pStyle w:val="Caption"/>
      </w:pPr>
      <w:r>
        <w:t>Tab 3 – Income</w:t>
      </w:r>
    </w:p>
    <w:p w14:paraId="6793309A" w14:textId="77777777" w:rsidR="000F6B90" w:rsidRDefault="000F6B90" w:rsidP="000F6B90">
      <w:r>
        <w:t>Page 1</w:t>
      </w:r>
    </w:p>
    <w:p w14:paraId="14BC8520" w14:textId="77777777" w:rsidR="000F6B90" w:rsidRDefault="000F6B90" w:rsidP="000F6B90">
      <w:r w:rsidRPr="00142F6A">
        <w:rPr>
          <w:noProof/>
        </w:rPr>
        <w:drawing>
          <wp:inline distT="0" distB="0" distL="0" distR="0" wp14:anchorId="08BB594D" wp14:editId="165D881C">
            <wp:extent cx="5994400" cy="766445"/>
            <wp:effectExtent l="0" t="0" r="6350" b="0"/>
            <wp:docPr id="83898205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982051" name="Picture 1">
                      <a:extLst>
                        <a:ext uri="{C183D7F6-B498-43B3-948B-1728B52AA6E4}">
                          <adec:decorative xmlns:adec="http://schemas.microsoft.com/office/drawing/2017/decorative" val="1"/>
                        </a:ext>
                      </a:extLst>
                    </pic:cNvPr>
                    <pic:cNvPicPr/>
                  </pic:nvPicPr>
                  <pic:blipFill>
                    <a:blip r:embed="rId19"/>
                    <a:stretch>
                      <a:fillRect/>
                    </a:stretch>
                  </pic:blipFill>
                  <pic:spPr>
                    <a:xfrm>
                      <a:off x="0" y="0"/>
                      <a:ext cx="5994400" cy="766445"/>
                    </a:xfrm>
                    <a:prstGeom prst="rect">
                      <a:avLst/>
                    </a:prstGeom>
                  </pic:spPr>
                </pic:pic>
              </a:graphicData>
            </a:graphic>
          </wp:inline>
        </w:drawing>
      </w:r>
    </w:p>
    <w:p w14:paraId="1F4BD5CC" w14:textId="77777777" w:rsidR="000F6B90" w:rsidRDefault="000F6B90" w:rsidP="000F6B90">
      <w:r>
        <w:t>Page 2</w:t>
      </w:r>
    </w:p>
    <w:p w14:paraId="3B55BD4A" w14:textId="77777777" w:rsidR="000F6B90" w:rsidRDefault="000F6B90" w:rsidP="000F6B90">
      <w:r w:rsidRPr="00142F6A">
        <w:rPr>
          <w:noProof/>
        </w:rPr>
        <w:drawing>
          <wp:inline distT="0" distB="0" distL="0" distR="0" wp14:anchorId="1D3B694C" wp14:editId="0B435B42">
            <wp:extent cx="656336" cy="458216"/>
            <wp:effectExtent l="0" t="0" r="0" b="0"/>
            <wp:docPr id="118080905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809059" name="Picture 1">
                      <a:extLst>
                        <a:ext uri="{C183D7F6-B498-43B3-948B-1728B52AA6E4}">
                          <adec:decorative xmlns:adec="http://schemas.microsoft.com/office/drawing/2017/decorative" val="1"/>
                        </a:ext>
                      </a:extLst>
                    </pic:cNvPr>
                    <pic:cNvPicPr/>
                  </pic:nvPicPr>
                  <pic:blipFill>
                    <a:blip r:embed="rId20"/>
                    <a:stretch>
                      <a:fillRect/>
                    </a:stretch>
                  </pic:blipFill>
                  <pic:spPr>
                    <a:xfrm>
                      <a:off x="0" y="0"/>
                      <a:ext cx="656336" cy="458216"/>
                    </a:xfrm>
                    <a:prstGeom prst="rect">
                      <a:avLst/>
                    </a:prstGeom>
                  </pic:spPr>
                </pic:pic>
              </a:graphicData>
            </a:graphic>
          </wp:inline>
        </w:drawing>
      </w:r>
    </w:p>
    <w:p w14:paraId="76BBE8B1" w14:textId="77777777" w:rsidR="000F6B90" w:rsidRDefault="000F6B90" w:rsidP="000F6B90">
      <w:pPr>
        <w:spacing w:before="120" w:after="0"/>
        <w:rPr>
          <w:color w:val="000000" w:themeColor="text2"/>
          <w:sz w:val="20"/>
          <w:szCs w:val="20"/>
        </w:rPr>
      </w:pPr>
      <w:r>
        <w:rPr>
          <w:b/>
          <w:bCs/>
          <w:color w:val="000000" w:themeColor="text2"/>
          <w:sz w:val="20"/>
          <w:szCs w:val="20"/>
        </w:rPr>
        <w:t xml:space="preserve">Columns: </w:t>
      </w:r>
      <w:r>
        <w:rPr>
          <w:color w:val="000000" w:themeColor="text2"/>
          <w:sz w:val="20"/>
          <w:szCs w:val="20"/>
        </w:rPr>
        <w:t>Household ID, State WIC ID, WIC Type, Cert Start Date, Certifier, Proof, Staff Issued Benefits, Issued Date, FDTU, Clinic ID, Agency ID.</w:t>
      </w:r>
    </w:p>
    <w:p w14:paraId="21DAB40E" w14:textId="77777777" w:rsidR="000F6B90" w:rsidRPr="000F6B90" w:rsidRDefault="000F6B90" w:rsidP="000F6B90">
      <w:pPr>
        <w:spacing w:before="120" w:after="0"/>
        <w:rPr>
          <w:color w:val="000000" w:themeColor="text2"/>
          <w:sz w:val="20"/>
          <w:szCs w:val="20"/>
        </w:rPr>
      </w:pPr>
      <w:r>
        <w:rPr>
          <w:b/>
          <w:bCs/>
          <w:color w:val="000000" w:themeColor="text2"/>
          <w:sz w:val="20"/>
          <w:szCs w:val="20"/>
        </w:rPr>
        <w:lastRenderedPageBreak/>
        <w:t xml:space="preserve">Grouped by: </w:t>
      </w:r>
      <w:r>
        <w:rPr>
          <w:color w:val="000000" w:themeColor="text2"/>
          <w:sz w:val="20"/>
          <w:szCs w:val="20"/>
        </w:rPr>
        <w:t>Agency name, State WIC ID.</w:t>
      </w:r>
    </w:p>
    <w:p w14:paraId="634B92FA" w14:textId="77777777" w:rsidR="000F6B90" w:rsidRDefault="000F6B90" w:rsidP="000F6B90">
      <w:pPr>
        <w:pStyle w:val="Caption"/>
      </w:pPr>
      <w:r>
        <w:t>Tab 4 – Adjunctive</w:t>
      </w:r>
    </w:p>
    <w:p w14:paraId="65526B84" w14:textId="77777777" w:rsidR="000F6B90" w:rsidRDefault="000F6B90" w:rsidP="000F6B90">
      <w:r>
        <w:t>Page 1</w:t>
      </w:r>
    </w:p>
    <w:p w14:paraId="25F399F8" w14:textId="77777777" w:rsidR="000F6B90" w:rsidRDefault="000F6B90" w:rsidP="000F6B90">
      <w:r w:rsidRPr="00142F6A">
        <w:rPr>
          <w:noProof/>
        </w:rPr>
        <w:drawing>
          <wp:inline distT="0" distB="0" distL="0" distR="0" wp14:anchorId="3210B3DE" wp14:editId="45D10AAA">
            <wp:extent cx="5994400" cy="869315"/>
            <wp:effectExtent l="0" t="0" r="6350" b="6985"/>
            <wp:docPr id="196883139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831392" name="Picture 1">
                      <a:extLst>
                        <a:ext uri="{C183D7F6-B498-43B3-948B-1728B52AA6E4}">
                          <adec:decorative xmlns:adec="http://schemas.microsoft.com/office/drawing/2017/decorative" val="1"/>
                        </a:ext>
                      </a:extLst>
                    </pic:cNvPr>
                    <pic:cNvPicPr/>
                  </pic:nvPicPr>
                  <pic:blipFill>
                    <a:blip r:embed="rId21"/>
                    <a:stretch>
                      <a:fillRect/>
                    </a:stretch>
                  </pic:blipFill>
                  <pic:spPr>
                    <a:xfrm>
                      <a:off x="0" y="0"/>
                      <a:ext cx="5994400" cy="869315"/>
                    </a:xfrm>
                    <a:prstGeom prst="rect">
                      <a:avLst/>
                    </a:prstGeom>
                  </pic:spPr>
                </pic:pic>
              </a:graphicData>
            </a:graphic>
          </wp:inline>
        </w:drawing>
      </w:r>
    </w:p>
    <w:p w14:paraId="0D6691F8" w14:textId="77777777" w:rsidR="000F6B90" w:rsidRDefault="000F6B90" w:rsidP="000F6B90">
      <w:r>
        <w:t>Page 2</w:t>
      </w:r>
    </w:p>
    <w:p w14:paraId="32FA8686" w14:textId="77777777" w:rsidR="000F6B90" w:rsidRDefault="000F6B90" w:rsidP="000F6B90">
      <w:r w:rsidRPr="00142F6A">
        <w:rPr>
          <w:noProof/>
        </w:rPr>
        <w:drawing>
          <wp:inline distT="0" distB="0" distL="0" distR="0" wp14:anchorId="7F92EC61" wp14:editId="42833029">
            <wp:extent cx="656209" cy="588137"/>
            <wp:effectExtent l="0" t="0" r="0" b="2540"/>
            <wp:docPr id="152248527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485270" name="Picture 1">
                      <a:extLst>
                        <a:ext uri="{C183D7F6-B498-43B3-948B-1728B52AA6E4}">
                          <adec:decorative xmlns:adec="http://schemas.microsoft.com/office/drawing/2017/decorative" val="1"/>
                        </a:ext>
                      </a:extLst>
                    </pic:cNvPr>
                    <pic:cNvPicPr/>
                  </pic:nvPicPr>
                  <pic:blipFill>
                    <a:blip r:embed="rId22"/>
                    <a:stretch>
                      <a:fillRect/>
                    </a:stretch>
                  </pic:blipFill>
                  <pic:spPr>
                    <a:xfrm>
                      <a:off x="0" y="0"/>
                      <a:ext cx="656209" cy="588137"/>
                    </a:xfrm>
                    <a:prstGeom prst="rect">
                      <a:avLst/>
                    </a:prstGeom>
                  </pic:spPr>
                </pic:pic>
              </a:graphicData>
            </a:graphic>
          </wp:inline>
        </w:drawing>
      </w:r>
    </w:p>
    <w:p w14:paraId="016D4854" w14:textId="1E75077D" w:rsidR="000F6B90" w:rsidRDefault="000F6B90" w:rsidP="000F6B90">
      <w:pPr>
        <w:spacing w:before="120" w:after="0"/>
        <w:rPr>
          <w:color w:val="000000" w:themeColor="text2"/>
          <w:sz w:val="20"/>
          <w:szCs w:val="20"/>
        </w:rPr>
      </w:pPr>
      <w:r>
        <w:rPr>
          <w:b/>
          <w:bCs/>
          <w:color w:val="000000" w:themeColor="text2"/>
          <w:sz w:val="20"/>
          <w:szCs w:val="20"/>
        </w:rPr>
        <w:t xml:space="preserve">Columns: </w:t>
      </w:r>
      <w:r>
        <w:rPr>
          <w:color w:val="000000" w:themeColor="text2"/>
          <w:sz w:val="20"/>
          <w:szCs w:val="20"/>
        </w:rPr>
        <w:t>Household ID, State WIC ID, WIC Type, Cert Start Date, Certifier, Proof, Staff Issued Benefits, Issued Date, FDTU, Clinic ID, Agency ID.</w:t>
      </w:r>
    </w:p>
    <w:p w14:paraId="587C743D" w14:textId="77777777" w:rsidR="000F6B90" w:rsidRPr="000F6B90" w:rsidRDefault="000F6B90" w:rsidP="000F6B90">
      <w:pPr>
        <w:spacing w:before="120" w:after="0"/>
        <w:rPr>
          <w:color w:val="000000" w:themeColor="text2"/>
          <w:sz w:val="20"/>
          <w:szCs w:val="20"/>
        </w:rPr>
      </w:pPr>
      <w:r>
        <w:rPr>
          <w:b/>
          <w:bCs/>
          <w:color w:val="000000" w:themeColor="text2"/>
          <w:sz w:val="20"/>
          <w:szCs w:val="20"/>
        </w:rPr>
        <w:t xml:space="preserve">Grouped by: </w:t>
      </w:r>
      <w:r>
        <w:rPr>
          <w:color w:val="000000" w:themeColor="text2"/>
          <w:sz w:val="20"/>
          <w:szCs w:val="20"/>
        </w:rPr>
        <w:t>Agency name, State WIC ID.</w:t>
      </w:r>
    </w:p>
    <w:p w14:paraId="06E43811" w14:textId="215B1EFA" w:rsidR="00992684" w:rsidRDefault="00992684" w:rsidP="00992684">
      <w:pPr>
        <w:pStyle w:val="Heading3"/>
      </w:pPr>
      <w:bookmarkStart w:id="8" w:name="_Toc242875346"/>
      <w:r>
        <w:t>Pending Proof of Income, Identity, and/or Residency with Optional Local Use Answer</w:t>
      </w:r>
      <w:bookmarkEnd w:id="6"/>
      <w:bookmarkEnd w:id="8"/>
    </w:p>
    <w:p w14:paraId="7C479327" w14:textId="77777777" w:rsidR="00992684" w:rsidRPr="00A90848" w:rsidRDefault="00992684" w:rsidP="00992684">
      <w:r w:rsidRPr="00A90848">
        <w:t>Revised</w:t>
      </w:r>
      <w:r>
        <w:t xml:space="preserve"> July 22, 2025</w:t>
      </w:r>
    </w:p>
    <w:p w14:paraId="60E53B19" w14:textId="77777777" w:rsidR="00992684" w:rsidRDefault="00992684" w:rsidP="00992684">
      <w:pPr>
        <w:pStyle w:val="Heading4"/>
      </w:pPr>
      <w:r>
        <w:t>Overview</w:t>
      </w:r>
    </w:p>
    <w:p w14:paraId="551918B4" w14:textId="77777777" w:rsidR="00992684" w:rsidRDefault="00992684" w:rsidP="00992684">
      <w:r>
        <w:t xml:space="preserve">A list and count of currently certified participants who belong to the specified agency with a Last Date to Use (LDTU) during the specified dates who are pending proof of income, identity or residency. </w:t>
      </w:r>
      <w:r w:rsidRPr="00B604B3">
        <w:t xml:space="preserve">The report user can filter the output by </w:t>
      </w:r>
      <w:r>
        <w:t>clinic ID</w:t>
      </w:r>
      <w:r w:rsidRPr="00B604B3">
        <w:t xml:space="preserve"> using the optional Input Control.</w:t>
      </w:r>
    </w:p>
    <w:p w14:paraId="3ED59D70" w14:textId="77777777" w:rsidR="00992684" w:rsidRPr="00B604B3" w:rsidRDefault="00992684" w:rsidP="00992684">
      <w:pPr>
        <w:rPr>
          <w:rFonts w:cs="Calibri"/>
        </w:rPr>
      </w:pPr>
      <w:r w:rsidRPr="00B604B3">
        <w:rPr>
          <w:rFonts w:cs="Calibri"/>
        </w:rPr>
        <w:t xml:space="preserve">The report output also displays selected answers to a local use question (agencies do not have to use local use questions to use this report). </w:t>
      </w:r>
    </w:p>
    <w:p w14:paraId="2405A8AE" w14:textId="77777777" w:rsidR="00992684" w:rsidRPr="00166A0A" w:rsidRDefault="00992684" w:rsidP="00992684">
      <w:pPr>
        <w:rPr>
          <w:rFonts w:cs="Calibri"/>
          <w:b/>
          <w:bCs/>
        </w:rPr>
      </w:pPr>
      <w:r w:rsidRPr="00166A0A">
        <w:rPr>
          <w:rFonts w:cs="Calibri"/>
          <w:b/>
          <w:bCs/>
        </w:rPr>
        <w:t xml:space="preserve">Do you want answers to a </w:t>
      </w:r>
      <w:proofErr w:type="gramStart"/>
      <w:r w:rsidRPr="00166A0A">
        <w:rPr>
          <w:rFonts w:cs="Calibri"/>
          <w:b/>
          <w:bCs/>
        </w:rPr>
        <w:t>local use</w:t>
      </w:r>
      <w:proofErr w:type="gramEnd"/>
      <w:r w:rsidRPr="00166A0A">
        <w:rPr>
          <w:rFonts w:cs="Calibri"/>
          <w:b/>
          <w:bCs/>
        </w:rPr>
        <w:t xml:space="preserve"> question to display?</w:t>
      </w:r>
    </w:p>
    <w:p w14:paraId="0824F0A2" w14:textId="77777777" w:rsidR="00992684" w:rsidRPr="00CD1AC9" w:rsidRDefault="00992684" w:rsidP="00992684">
      <w:pPr>
        <w:pStyle w:val="ListBullet"/>
      </w:pPr>
      <w:r w:rsidRPr="00CD1AC9">
        <w:t xml:space="preserve">YES - If you want answers to a local use question to display, you will need to enter the Answer IDs. To do this, enter the Agency ID into the prompt, leaving the rest of the prompts as-is, and </w:t>
      </w:r>
      <w:proofErr w:type="gramStart"/>
      <w:r w:rsidRPr="00CD1AC9">
        <w:t>run</w:t>
      </w:r>
      <w:proofErr w:type="gramEnd"/>
      <w:r w:rsidRPr="00CD1AC9">
        <w:t xml:space="preserve"> the report. Refer to the Reference-Answer IDs tab for the Answer IDs.</w:t>
      </w:r>
      <w:r>
        <w:t xml:space="preserve"> All Answer IDs must be 4 digits and entered as they are listed in this tab (with preceding 0s).</w:t>
      </w:r>
    </w:p>
    <w:p w14:paraId="0C302D07" w14:textId="77777777" w:rsidR="00992684" w:rsidRDefault="00992684" w:rsidP="00992684">
      <w:pPr>
        <w:pStyle w:val="ListBullet"/>
      </w:pPr>
      <w:r w:rsidRPr="00CD1AC9">
        <w:t xml:space="preserve">NO - If you do not want answers to a local use question to display, the “Enter </w:t>
      </w:r>
      <w:r>
        <w:t xml:space="preserve">4-digit </w:t>
      </w:r>
      <w:r w:rsidRPr="00CD1AC9">
        <w:t xml:space="preserve">Answer ID(s)” prompt is still required. Enter </w:t>
      </w:r>
      <w:r w:rsidRPr="00CD1AC9">
        <w:rPr>
          <w:b/>
          <w:bCs/>
        </w:rPr>
        <w:t>9999999</w:t>
      </w:r>
      <w:r w:rsidRPr="00CD1AC9">
        <w:t xml:space="preserve"> (7 nines) into the prompt. This will meet the prompt requirement and ensure no answers are pulled into your output. </w:t>
      </w:r>
    </w:p>
    <w:p w14:paraId="2F3C2588" w14:textId="77777777" w:rsidR="00992684" w:rsidRDefault="00992684" w:rsidP="00992684">
      <w:r w:rsidRPr="00A90848">
        <w:rPr>
          <w:rStyle w:val="Heading4Char"/>
        </w:rPr>
        <w:lastRenderedPageBreak/>
        <w:t>Some uses</w:t>
      </w:r>
    </w:p>
    <w:p w14:paraId="3178B0E4" w14:textId="77777777" w:rsidR="00992684" w:rsidRDefault="00992684" w:rsidP="00DB35CC">
      <w:pPr>
        <w:pStyle w:val="ListParagraph"/>
      </w:pPr>
      <w:r>
        <w:t>Identify participants with a cert or MCA completed that have certain answers selected for two different local use questions.</w:t>
      </w:r>
    </w:p>
    <w:p w14:paraId="7E26F689" w14:textId="77777777" w:rsidR="00992684" w:rsidRDefault="00992684" w:rsidP="00DB35CC">
      <w:pPr>
        <w:pStyle w:val="ListParagraph"/>
      </w:pPr>
      <w:r>
        <w:t xml:space="preserve">Obtain a count of participants with </w:t>
      </w:r>
      <w:proofErr w:type="gramStart"/>
      <w:r>
        <w:t>specific answers selected</w:t>
      </w:r>
      <w:proofErr w:type="gramEnd"/>
      <w:r>
        <w:t>.</w:t>
      </w:r>
    </w:p>
    <w:p w14:paraId="37CCF290" w14:textId="77777777" w:rsidR="00992684" w:rsidRDefault="00992684" w:rsidP="00DB35CC">
      <w:pPr>
        <w:pStyle w:val="ListParagraph"/>
      </w:pPr>
      <w:r>
        <w:t xml:space="preserve">Obtain a total </w:t>
      </w:r>
      <w:proofErr w:type="gramStart"/>
      <w:r>
        <w:t>count</w:t>
      </w:r>
      <w:proofErr w:type="gramEnd"/>
      <w:r>
        <w:t xml:space="preserve"> of participants certified or with a </w:t>
      </w:r>
      <w:proofErr w:type="gramStart"/>
      <w:r>
        <w:t>completed</w:t>
      </w:r>
      <w:proofErr w:type="gramEnd"/>
      <w:r>
        <w:t xml:space="preserve"> MCA during specified dates.</w:t>
      </w:r>
    </w:p>
    <w:p w14:paraId="4C823D7A" w14:textId="77777777" w:rsidR="00992684" w:rsidRDefault="00992684" w:rsidP="00992684">
      <w:pPr>
        <w:pStyle w:val="Heading4"/>
      </w:pPr>
      <w:r>
        <w:t>Prompts</w:t>
      </w:r>
    </w:p>
    <w:p w14:paraId="3B7D4FE1" w14:textId="77777777" w:rsidR="00992684" w:rsidRDefault="00992684" w:rsidP="00DB35CC">
      <w:pPr>
        <w:pStyle w:val="ListParagraph"/>
      </w:pPr>
      <w:r>
        <w:t>Agency ID – agency where participants currently belong.</w:t>
      </w:r>
    </w:p>
    <w:p w14:paraId="516E4D6B" w14:textId="77777777" w:rsidR="00992684" w:rsidRDefault="00992684" w:rsidP="00DB35CC">
      <w:pPr>
        <w:pStyle w:val="ListParagraph"/>
      </w:pPr>
      <w:r>
        <w:t>Start Date – first date in time period during which the LDTU falls.</w:t>
      </w:r>
    </w:p>
    <w:p w14:paraId="0F9CE42E" w14:textId="77777777" w:rsidR="00992684" w:rsidRDefault="00992684" w:rsidP="00DB35CC">
      <w:pPr>
        <w:pStyle w:val="ListParagraph"/>
      </w:pPr>
      <w:r>
        <w:t>End Date – last date in time period during which the LDTU falls.</w:t>
      </w:r>
    </w:p>
    <w:p w14:paraId="10EA782E" w14:textId="77777777" w:rsidR="00992684" w:rsidRDefault="00992684" w:rsidP="00DB35CC">
      <w:pPr>
        <w:pStyle w:val="ListParagraph"/>
      </w:pPr>
      <w:r>
        <w:t>Answer IDs – the codes associated with specific answers to a local use question. 9999999 is the code if not using local use questions.</w:t>
      </w:r>
    </w:p>
    <w:p w14:paraId="0E112A6C" w14:textId="77777777" w:rsidR="00992684" w:rsidRDefault="00992684" w:rsidP="00992684">
      <w:pPr>
        <w:pStyle w:val="Heading4"/>
      </w:pPr>
      <w:proofErr w:type="gramStart"/>
      <w:r>
        <w:t>Report</w:t>
      </w:r>
      <w:proofErr w:type="gramEnd"/>
      <w:r>
        <w:t xml:space="preserve"> outputs</w:t>
      </w:r>
    </w:p>
    <w:p w14:paraId="43951D11" w14:textId="77777777" w:rsidR="00992684" w:rsidRDefault="00992684" w:rsidP="00992684">
      <w:pPr>
        <w:pStyle w:val="Caption"/>
      </w:pPr>
      <w:r>
        <w:t>Tab 1 – Reference-</w:t>
      </w:r>
      <w:r w:rsidRPr="00A90848">
        <w:t>Answer</w:t>
      </w:r>
      <w:r>
        <w:t xml:space="preserve"> IDs</w:t>
      </w:r>
    </w:p>
    <w:p w14:paraId="4A88F8FB" w14:textId="77777777" w:rsidR="00992684" w:rsidRDefault="00992684" w:rsidP="00992684">
      <w:pPr>
        <w:rPr>
          <w:b/>
          <w:bCs/>
        </w:rPr>
      </w:pPr>
      <w:r w:rsidRPr="003238D2">
        <w:rPr>
          <w:noProof/>
        </w:rPr>
        <w:drawing>
          <wp:inline distT="0" distB="0" distL="0" distR="0" wp14:anchorId="02392E9F" wp14:editId="66BE4627">
            <wp:extent cx="5008880" cy="776478"/>
            <wp:effectExtent l="0" t="0" r="1270" b="5080"/>
            <wp:docPr id="186481320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852431" name="Picture 1">
                      <a:extLst>
                        <a:ext uri="{C183D7F6-B498-43B3-948B-1728B52AA6E4}">
                          <adec:decorative xmlns:adec="http://schemas.microsoft.com/office/drawing/2017/decorative" val="1"/>
                        </a:ext>
                      </a:extLst>
                    </pic:cNvPr>
                    <pic:cNvPicPr/>
                  </pic:nvPicPr>
                  <pic:blipFill>
                    <a:blip r:embed="rId23"/>
                    <a:stretch>
                      <a:fillRect/>
                    </a:stretch>
                  </pic:blipFill>
                  <pic:spPr>
                    <a:xfrm>
                      <a:off x="0" y="0"/>
                      <a:ext cx="5008880" cy="776478"/>
                    </a:xfrm>
                    <a:prstGeom prst="rect">
                      <a:avLst/>
                    </a:prstGeom>
                  </pic:spPr>
                </pic:pic>
              </a:graphicData>
            </a:graphic>
          </wp:inline>
        </w:drawing>
      </w:r>
    </w:p>
    <w:p w14:paraId="03C48CEE" w14:textId="77777777" w:rsidR="00992684" w:rsidRDefault="00992684" w:rsidP="00992684">
      <w:r>
        <w:rPr>
          <w:b/>
          <w:bCs/>
        </w:rPr>
        <w:t xml:space="preserve">Columns: </w:t>
      </w:r>
      <w:r>
        <w:t>Answer ID, Question’s WIC Type, Answer, Answer in Use?</w:t>
      </w:r>
    </w:p>
    <w:p w14:paraId="265F2E79" w14:textId="77777777" w:rsidR="00992684" w:rsidRPr="00101000" w:rsidRDefault="00992684" w:rsidP="00992684">
      <w:r>
        <w:rPr>
          <w:b/>
          <w:bCs/>
        </w:rPr>
        <w:t>Grouped by:</w:t>
      </w:r>
      <w:r>
        <w:t xml:space="preserve"> Local use question.</w:t>
      </w:r>
    </w:p>
    <w:p w14:paraId="2C86B1A6" w14:textId="77777777" w:rsidR="00992684" w:rsidRDefault="00992684" w:rsidP="00992684">
      <w:pPr>
        <w:pStyle w:val="Caption"/>
      </w:pPr>
      <w:r>
        <w:t>Tab 2 – Participant List</w:t>
      </w:r>
    </w:p>
    <w:p w14:paraId="4659F10A" w14:textId="77777777" w:rsidR="00992684" w:rsidRPr="00320FFB" w:rsidRDefault="00992684" w:rsidP="00992684">
      <w:r w:rsidRPr="00B604B3">
        <w:rPr>
          <w:noProof/>
        </w:rPr>
        <w:drawing>
          <wp:inline distT="0" distB="0" distL="0" distR="0" wp14:anchorId="2C962F72" wp14:editId="18A6FAC3">
            <wp:extent cx="5943600" cy="567690"/>
            <wp:effectExtent l="0" t="0" r="0" b="3810"/>
            <wp:docPr id="51263729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637292" name="Picture 1">
                      <a:extLst>
                        <a:ext uri="{C183D7F6-B498-43B3-948B-1728B52AA6E4}">
                          <adec:decorative xmlns:adec="http://schemas.microsoft.com/office/drawing/2017/decorative" val="1"/>
                        </a:ext>
                      </a:extLst>
                    </pic:cNvPr>
                    <pic:cNvPicPr/>
                  </pic:nvPicPr>
                  <pic:blipFill>
                    <a:blip r:embed="rId24"/>
                    <a:stretch>
                      <a:fillRect/>
                    </a:stretch>
                  </pic:blipFill>
                  <pic:spPr>
                    <a:xfrm>
                      <a:off x="0" y="0"/>
                      <a:ext cx="5943600" cy="567690"/>
                    </a:xfrm>
                    <a:prstGeom prst="rect">
                      <a:avLst/>
                    </a:prstGeom>
                  </pic:spPr>
                </pic:pic>
              </a:graphicData>
            </a:graphic>
          </wp:inline>
        </w:drawing>
      </w:r>
    </w:p>
    <w:p w14:paraId="0380EE45" w14:textId="77777777" w:rsidR="00992684" w:rsidRDefault="00992684" w:rsidP="00992684">
      <w:r>
        <w:rPr>
          <w:b/>
          <w:bCs/>
        </w:rPr>
        <w:t xml:space="preserve">Columns: </w:t>
      </w:r>
      <w:r>
        <w:t>Household ID, State WIC ID, Proof Required, Cert Start Date, Last LDTU, Authorized Rep’s Name, Telephone #, Comment, Local Use Answer.</w:t>
      </w:r>
    </w:p>
    <w:p w14:paraId="0441742F" w14:textId="77777777" w:rsidR="00992684" w:rsidRPr="00320FFB" w:rsidRDefault="00992684" w:rsidP="00992684">
      <w:r>
        <w:rPr>
          <w:b/>
          <w:bCs/>
        </w:rPr>
        <w:t xml:space="preserve">Counts: </w:t>
      </w:r>
      <w:r>
        <w:t>Households and participants.</w:t>
      </w:r>
    </w:p>
    <w:p w14:paraId="5E12DB81" w14:textId="77777777" w:rsidR="00992684" w:rsidRDefault="00992684" w:rsidP="00992684">
      <w:pPr>
        <w:pStyle w:val="Caption"/>
      </w:pPr>
      <w:r>
        <w:t>Tab 3 - Counts</w:t>
      </w:r>
    </w:p>
    <w:p w14:paraId="147BD90E" w14:textId="77777777" w:rsidR="00992684" w:rsidRDefault="00992684" w:rsidP="00992684">
      <w:pPr>
        <w:rPr>
          <w:b/>
          <w:bCs/>
        </w:rPr>
      </w:pPr>
      <w:r w:rsidRPr="00331813">
        <w:rPr>
          <w:noProof/>
        </w:rPr>
        <w:drawing>
          <wp:inline distT="0" distB="0" distL="0" distR="0" wp14:anchorId="58EED637" wp14:editId="5D9CF1D7">
            <wp:extent cx="4545203" cy="591058"/>
            <wp:effectExtent l="0" t="0" r="0" b="0"/>
            <wp:docPr id="16865591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55913" name="Picture 1">
                      <a:extLst>
                        <a:ext uri="{C183D7F6-B498-43B3-948B-1728B52AA6E4}">
                          <adec:decorative xmlns:adec="http://schemas.microsoft.com/office/drawing/2017/decorative" val="1"/>
                        </a:ext>
                      </a:extLst>
                    </pic:cNvPr>
                    <pic:cNvPicPr/>
                  </pic:nvPicPr>
                  <pic:blipFill>
                    <a:blip r:embed="rId25"/>
                    <a:stretch>
                      <a:fillRect/>
                    </a:stretch>
                  </pic:blipFill>
                  <pic:spPr>
                    <a:xfrm>
                      <a:off x="0" y="0"/>
                      <a:ext cx="4545203" cy="591058"/>
                    </a:xfrm>
                    <a:prstGeom prst="rect">
                      <a:avLst/>
                    </a:prstGeom>
                  </pic:spPr>
                </pic:pic>
              </a:graphicData>
            </a:graphic>
          </wp:inline>
        </w:drawing>
      </w:r>
    </w:p>
    <w:p w14:paraId="6E42A4DB" w14:textId="77777777" w:rsidR="00992684" w:rsidRDefault="00992684" w:rsidP="00992684">
      <w:r>
        <w:rPr>
          <w:b/>
          <w:bCs/>
        </w:rPr>
        <w:t xml:space="preserve">Columns: </w:t>
      </w:r>
      <w:r>
        <w:t>TOTAL, Identification, Income, Residence, Residence – HOMELESS.</w:t>
      </w:r>
    </w:p>
    <w:p w14:paraId="0DBB5D4C" w14:textId="77777777" w:rsidR="00992684" w:rsidRDefault="00992684" w:rsidP="00992684">
      <w:r>
        <w:rPr>
          <w:b/>
          <w:bCs/>
        </w:rPr>
        <w:lastRenderedPageBreak/>
        <w:t xml:space="preserve">Rows: </w:t>
      </w:r>
      <w:r>
        <w:t>TOTAL, local use answers.</w:t>
      </w:r>
    </w:p>
    <w:p w14:paraId="67F6EA46" w14:textId="77777777" w:rsidR="00992684" w:rsidRDefault="00992684" w:rsidP="00992684">
      <w:pPr>
        <w:pStyle w:val="Heading3"/>
      </w:pPr>
      <w:bookmarkStart w:id="9" w:name="_Toc235422832"/>
      <w:bookmarkStart w:id="10" w:name="_Toc242875347"/>
      <w:r>
        <w:t>Resource Management</w:t>
      </w:r>
      <w:bookmarkEnd w:id="9"/>
      <w:bookmarkEnd w:id="10"/>
    </w:p>
    <w:p w14:paraId="06866C14" w14:textId="77777777" w:rsidR="00992684" w:rsidRPr="00A90848" w:rsidRDefault="00992684" w:rsidP="00992684">
      <w:r w:rsidRPr="00A90848">
        <w:t>Revised</w:t>
      </w:r>
      <w:r>
        <w:t xml:space="preserve"> June 2, 2026</w:t>
      </w:r>
    </w:p>
    <w:p w14:paraId="6DECFD46" w14:textId="77777777" w:rsidR="00992684" w:rsidRDefault="00992684" w:rsidP="00992684">
      <w:pPr>
        <w:pStyle w:val="Heading4"/>
      </w:pPr>
      <w:r>
        <w:t>Overview</w:t>
      </w:r>
    </w:p>
    <w:p w14:paraId="37BD679B" w14:textId="77777777" w:rsidR="00992684" w:rsidRDefault="00992684" w:rsidP="00992684">
      <w:r>
        <w:t xml:space="preserve">This report provides information based on the number of participants who currently belong to the specified agency and are due for a recertification, mid-certification assessment (MCA), Nutrition Visit (NV) and/or becoming categorically ineligible during the specified future date range. A past date range can be entered to count the number of participants initially certified at the specified agency. The output includes summary counts by WIC type; resources needed per day based on 7 hour days and 30, </w:t>
      </w:r>
      <w:proofErr w:type="gramStart"/>
      <w:r>
        <w:t xml:space="preserve">20, </w:t>
      </w:r>
      <w:proofErr w:type="gramEnd"/>
      <w:r>
        <w:t>15, 10, and 5 minutes appointments; number of appointments needed per day; and the percentage by clinic of due, categorically ineligible, and new participants. An optional input control allows the report user to filter all tabs by clinic ID.</w:t>
      </w:r>
    </w:p>
    <w:p w14:paraId="783C84D7" w14:textId="77777777" w:rsidR="00992684" w:rsidRDefault="00992684" w:rsidP="00992684">
      <w:pPr>
        <w:spacing w:before="280"/>
      </w:pPr>
      <w:r w:rsidRPr="00A90848">
        <w:rPr>
          <w:rStyle w:val="Heading4Char"/>
        </w:rPr>
        <w:t>Some uses</w:t>
      </w:r>
    </w:p>
    <w:p w14:paraId="44C11CA6" w14:textId="77777777" w:rsidR="00992684" w:rsidRDefault="00992684" w:rsidP="00DB35CC">
      <w:r>
        <w:t>Forecast resource requirements based on the number of participants due for appointments and nutrition visits and the number of new certifications recently performed.</w:t>
      </w:r>
    </w:p>
    <w:p w14:paraId="3F74DF8D" w14:textId="77777777" w:rsidR="00992684" w:rsidRDefault="00992684" w:rsidP="00992684">
      <w:pPr>
        <w:pStyle w:val="Heading4"/>
      </w:pPr>
      <w:r>
        <w:t>Prompts</w:t>
      </w:r>
    </w:p>
    <w:p w14:paraId="01B0F680" w14:textId="77777777" w:rsidR="00992684" w:rsidRDefault="00992684" w:rsidP="00992684">
      <w:pPr>
        <w:pStyle w:val="ListBullet"/>
        <w:numPr>
          <w:ilvl w:val="0"/>
          <w:numId w:val="42"/>
        </w:numPr>
      </w:pPr>
      <w:r>
        <w:t>Agency ID – where the participant currently belongs (due and categorically ineligible); where certified (new certs)</w:t>
      </w:r>
    </w:p>
    <w:p w14:paraId="7CED2A8B" w14:textId="77777777" w:rsidR="00992684" w:rsidRDefault="00992684" w:rsidP="00DB35CC">
      <w:pPr>
        <w:pStyle w:val="ListParagraph"/>
      </w:pPr>
      <w:r>
        <w:t>Start Date – the first date in time period during which the cert end date (recerts), due date (MCA), last set’s LDTU (NV), and categorical ineligibility date fall.</w:t>
      </w:r>
    </w:p>
    <w:p w14:paraId="3186107C" w14:textId="77777777" w:rsidR="00992684" w:rsidRDefault="00992684" w:rsidP="00DB35CC">
      <w:pPr>
        <w:pStyle w:val="ListParagraph"/>
      </w:pPr>
      <w:r>
        <w:t>End Date – the last date in time period during which the cert end date (recerts), due date (MCA), last set’s LDTU (NV), and categorical ineligibility date fall.</w:t>
      </w:r>
    </w:p>
    <w:p w14:paraId="7F332482" w14:textId="77777777" w:rsidR="00992684" w:rsidRDefault="00992684" w:rsidP="00DB35CC">
      <w:pPr>
        <w:pStyle w:val="ListParagraph"/>
      </w:pPr>
      <w:r>
        <w:t>New Certs – Enter Start Date (in past) – the first date in the time period during which participants were initially certified.</w:t>
      </w:r>
    </w:p>
    <w:p w14:paraId="680C89A8" w14:textId="77777777" w:rsidR="00992684" w:rsidRDefault="00992684" w:rsidP="00DB35CC">
      <w:pPr>
        <w:pStyle w:val="ListParagraph"/>
      </w:pPr>
      <w:r>
        <w:t>New Certs – Enter End Date (in past) – the last date in the time period during which participants were initially certified.</w:t>
      </w:r>
    </w:p>
    <w:p w14:paraId="4409EABE" w14:textId="77777777" w:rsidR="00992684" w:rsidRDefault="00992684" w:rsidP="00DB35CC">
      <w:pPr>
        <w:pStyle w:val="ListParagraph"/>
      </w:pPr>
      <w:r>
        <w:t>Appt Days – Enter Start Date – the first date in the time period during which resources are scheduled (used to calculate the number of appointment days for calculations).</w:t>
      </w:r>
    </w:p>
    <w:p w14:paraId="4B7F4667" w14:textId="77777777" w:rsidR="00992684" w:rsidRDefault="00992684" w:rsidP="00DB35CC">
      <w:pPr>
        <w:pStyle w:val="ListParagraph"/>
      </w:pPr>
      <w:r>
        <w:t>Appt Days – Enter End Date – the last date in the time period during which resources are scheduled (used to calculate the number of appointment days for calculations).</w:t>
      </w:r>
    </w:p>
    <w:p w14:paraId="6CBCACEA" w14:textId="77777777" w:rsidR="00992684" w:rsidRDefault="00992684" w:rsidP="00992684">
      <w:pPr>
        <w:pStyle w:val="Heading4"/>
      </w:pPr>
      <w:proofErr w:type="gramStart"/>
      <w:r>
        <w:t>Report</w:t>
      </w:r>
      <w:proofErr w:type="gramEnd"/>
      <w:r>
        <w:t xml:space="preserve"> outputs</w:t>
      </w:r>
    </w:p>
    <w:p w14:paraId="1D42827F" w14:textId="77777777" w:rsidR="00992684" w:rsidRDefault="00992684" w:rsidP="00992684">
      <w:pPr>
        <w:pStyle w:val="Caption"/>
      </w:pPr>
      <w:r>
        <w:t>Tab 1 – Counts</w:t>
      </w:r>
    </w:p>
    <w:p w14:paraId="1B9514C9" w14:textId="77777777" w:rsidR="00992684" w:rsidRDefault="00992684" w:rsidP="00992684">
      <w:pPr>
        <w:rPr>
          <w:b/>
          <w:bCs/>
        </w:rPr>
      </w:pPr>
      <w:r w:rsidRPr="00FB49C5">
        <w:rPr>
          <w:noProof/>
        </w:rPr>
        <w:lastRenderedPageBreak/>
        <w:drawing>
          <wp:inline distT="0" distB="0" distL="0" distR="0" wp14:anchorId="68F6BA97" wp14:editId="5C612BDD">
            <wp:extent cx="5943600" cy="2183130"/>
            <wp:effectExtent l="0" t="0" r="0" b="7620"/>
            <wp:docPr id="25982101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21013" name="Picture 1">
                      <a:extLst>
                        <a:ext uri="{C183D7F6-B498-43B3-948B-1728B52AA6E4}">
                          <adec:decorative xmlns:adec="http://schemas.microsoft.com/office/drawing/2017/decorative" val="1"/>
                        </a:ext>
                      </a:extLst>
                    </pic:cNvPr>
                    <pic:cNvPicPr/>
                  </pic:nvPicPr>
                  <pic:blipFill>
                    <a:blip r:embed="rId26"/>
                    <a:stretch>
                      <a:fillRect/>
                    </a:stretch>
                  </pic:blipFill>
                  <pic:spPr>
                    <a:xfrm>
                      <a:off x="0" y="0"/>
                      <a:ext cx="5943600" cy="2183130"/>
                    </a:xfrm>
                    <a:prstGeom prst="rect">
                      <a:avLst/>
                    </a:prstGeom>
                  </pic:spPr>
                </pic:pic>
              </a:graphicData>
            </a:graphic>
          </wp:inline>
        </w:drawing>
      </w:r>
    </w:p>
    <w:p w14:paraId="414B23E8" w14:textId="77777777" w:rsidR="00992684" w:rsidRDefault="00992684" w:rsidP="00992684">
      <w:r>
        <w:rPr>
          <w:b/>
          <w:bCs/>
        </w:rPr>
        <w:t xml:space="preserve">Columns: </w:t>
      </w:r>
      <w:r>
        <w:t>TOTAL, WIC Type</w:t>
      </w:r>
    </w:p>
    <w:p w14:paraId="7AAD60A8" w14:textId="77777777" w:rsidR="00992684" w:rsidRPr="00864802" w:rsidRDefault="00992684" w:rsidP="00992684">
      <w:r>
        <w:rPr>
          <w:b/>
          <w:bCs/>
        </w:rPr>
        <w:t>Rows:</w:t>
      </w:r>
      <w:r>
        <w:t xml:space="preserve"> Agency ID, Due – Recertifications, Due – </w:t>
      </w:r>
      <w:proofErr w:type="spellStart"/>
      <w:r>
        <w:t>Midcertifications</w:t>
      </w:r>
      <w:proofErr w:type="spellEnd"/>
      <w:r>
        <w:t>, Due – Nutrition Visits, TOTAL DUE, New Certifications, TOTAL DUE + New Certifications, Categorically Ineligible, and clinic ID.</w:t>
      </w:r>
    </w:p>
    <w:p w14:paraId="68620404" w14:textId="77777777" w:rsidR="00992684" w:rsidRPr="00101000" w:rsidRDefault="00992684" w:rsidP="00992684">
      <w:r>
        <w:rPr>
          <w:b/>
          <w:bCs/>
        </w:rPr>
        <w:t>Grouped by:</w:t>
      </w:r>
      <w:r>
        <w:t xml:space="preserve"> Agency ID and Clinic ID within the table.</w:t>
      </w:r>
    </w:p>
    <w:p w14:paraId="1340F861" w14:textId="77777777" w:rsidR="00992684" w:rsidRDefault="00992684" w:rsidP="00992684">
      <w:pPr>
        <w:pStyle w:val="Caption"/>
      </w:pPr>
      <w:r>
        <w:t>Tab 2 – Resources</w:t>
      </w:r>
    </w:p>
    <w:p w14:paraId="3E855C6F" w14:textId="77777777" w:rsidR="00992684" w:rsidRPr="00320FFB" w:rsidRDefault="00992684" w:rsidP="00992684">
      <w:r w:rsidRPr="00FB49C5">
        <w:rPr>
          <w:noProof/>
        </w:rPr>
        <w:drawing>
          <wp:inline distT="0" distB="0" distL="0" distR="0" wp14:anchorId="16DCA48A" wp14:editId="29A10126">
            <wp:extent cx="5943600" cy="2113280"/>
            <wp:effectExtent l="0" t="0" r="0" b="1270"/>
            <wp:docPr id="35887990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879909" name="Picture 1">
                      <a:extLst>
                        <a:ext uri="{C183D7F6-B498-43B3-948B-1728B52AA6E4}">
                          <adec:decorative xmlns:adec="http://schemas.microsoft.com/office/drawing/2017/decorative" val="1"/>
                        </a:ext>
                      </a:extLst>
                    </pic:cNvPr>
                    <pic:cNvPicPr/>
                  </pic:nvPicPr>
                  <pic:blipFill>
                    <a:blip r:embed="rId27"/>
                    <a:stretch>
                      <a:fillRect/>
                    </a:stretch>
                  </pic:blipFill>
                  <pic:spPr>
                    <a:xfrm>
                      <a:off x="0" y="0"/>
                      <a:ext cx="5943600" cy="2113280"/>
                    </a:xfrm>
                    <a:prstGeom prst="rect">
                      <a:avLst/>
                    </a:prstGeom>
                  </pic:spPr>
                </pic:pic>
              </a:graphicData>
            </a:graphic>
          </wp:inline>
        </w:drawing>
      </w:r>
    </w:p>
    <w:p w14:paraId="1D37D4D6" w14:textId="77777777" w:rsidR="00992684" w:rsidRDefault="00992684" w:rsidP="00992684">
      <w:r>
        <w:rPr>
          <w:b/>
          <w:bCs/>
        </w:rPr>
        <w:t xml:space="preserve">Columns: </w:t>
      </w:r>
      <w:r>
        <w:t>Total Appts Due, Days w/Resources, # Resources/Day – 30-min appts, # Resources/Day – 20-min appts,</w:t>
      </w:r>
      <w:r w:rsidRPr="00FB411E">
        <w:t xml:space="preserve"> </w:t>
      </w:r>
      <w:r>
        <w:t># Resources/Day – 15-min appts,</w:t>
      </w:r>
      <w:r w:rsidRPr="00FB411E">
        <w:t xml:space="preserve"> </w:t>
      </w:r>
      <w:r>
        <w:t># Resources/Day – 10-min appts,</w:t>
      </w:r>
      <w:r w:rsidRPr="00FB411E">
        <w:t xml:space="preserve"> </w:t>
      </w:r>
      <w:r>
        <w:t># Resources/Day – 5-min appts,</w:t>
      </w:r>
    </w:p>
    <w:p w14:paraId="01ECC64D" w14:textId="77777777" w:rsidR="00992684" w:rsidRPr="00864802" w:rsidRDefault="00992684" w:rsidP="00992684">
      <w:r>
        <w:rPr>
          <w:b/>
          <w:bCs/>
        </w:rPr>
        <w:t>Rows:</w:t>
      </w:r>
      <w:r>
        <w:t xml:space="preserve"> Agency ID, Due – Recertifications, Due – </w:t>
      </w:r>
      <w:proofErr w:type="spellStart"/>
      <w:r>
        <w:t>Midcertifications</w:t>
      </w:r>
      <w:proofErr w:type="spellEnd"/>
      <w:r>
        <w:t>, Due – Nutrition Visits, TOTAL DUE, New Certifications, TOTAL DUE + New Certifications, Categorically Ineligible, and clinic ID.</w:t>
      </w:r>
    </w:p>
    <w:p w14:paraId="7380200E" w14:textId="77777777" w:rsidR="00992684" w:rsidRDefault="00992684" w:rsidP="00992684">
      <w:r>
        <w:rPr>
          <w:b/>
          <w:bCs/>
        </w:rPr>
        <w:t>Grouped by:</w:t>
      </w:r>
      <w:r>
        <w:t xml:space="preserve"> Agency ID and Clinic ID within the table.</w:t>
      </w:r>
    </w:p>
    <w:p w14:paraId="155AC01D" w14:textId="77777777" w:rsidR="00992684" w:rsidRDefault="00992684" w:rsidP="00992684">
      <w:pPr>
        <w:pStyle w:val="Caption"/>
      </w:pPr>
      <w:r>
        <w:t>Tab 3 – Appts</w:t>
      </w:r>
    </w:p>
    <w:p w14:paraId="5588C8DD" w14:textId="77777777" w:rsidR="00992684" w:rsidRPr="00320FFB" w:rsidRDefault="00992684" w:rsidP="00992684">
      <w:r w:rsidRPr="00FB49C5">
        <w:rPr>
          <w:noProof/>
        </w:rPr>
        <w:lastRenderedPageBreak/>
        <w:drawing>
          <wp:inline distT="0" distB="0" distL="0" distR="0" wp14:anchorId="20B5DF6E" wp14:editId="7C494384">
            <wp:extent cx="4293870" cy="2486025"/>
            <wp:effectExtent l="0" t="0" r="0" b="9525"/>
            <wp:docPr id="39168607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686076" name="Picture 1">
                      <a:extLst>
                        <a:ext uri="{C183D7F6-B498-43B3-948B-1728B52AA6E4}">
                          <adec:decorative xmlns:adec="http://schemas.microsoft.com/office/drawing/2017/decorative" val="1"/>
                        </a:ext>
                      </a:extLst>
                    </pic:cNvPr>
                    <pic:cNvPicPr/>
                  </pic:nvPicPr>
                  <pic:blipFill>
                    <a:blip r:embed="rId28"/>
                    <a:stretch>
                      <a:fillRect/>
                    </a:stretch>
                  </pic:blipFill>
                  <pic:spPr>
                    <a:xfrm>
                      <a:off x="0" y="0"/>
                      <a:ext cx="4293870" cy="2486025"/>
                    </a:xfrm>
                    <a:prstGeom prst="rect">
                      <a:avLst/>
                    </a:prstGeom>
                  </pic:spPr>
                </pic:pic>
              </a:graphicData>
            </a:graphic>
          </wp:inline>
        </w:drawing>
      </w:r>
    </w:p>
    <w:p w14:paraId="7B8EA631" w14:textId="77777777" w:rsidR="00992684" w:rsidRDefault="00992684" w:rsidP="00992684">
      <w:r>
        <w:rPr>
          <w:b/>
          <w:bCs/>
        </w:rPr>
        <w:t xml:space="preserve">Columns: </w:t>
      </w:r>
      <w:r>
        <w:t>Total Appts Due, Days w/Resources, Appts Needed/Day.</w:t>
      </w:r>
    </w:p>
    <w:p w14:paraId="2A8A92D3" w14:textId="77777777" w:rsidR="00992684" w:rsidRPr="00864802" w:rsidRDefault="00992684" w:rsidP="00992684">
      <w:r>
        <w:rPr>
          <w:b/>
          <w:bCs/>
        </w:rPr>
        <w:t>Rows:</w:t>
      </w:r>
      <w:r>
        <w:t xml:space="preserve"> Agency ID, Due – Recertifications, Due – </w:t>
      </w:r>
      <w:proofErr w:type="spellStart"/>
      <w:r>
        <w:t>Midcertifications</w:t>
      </w:r>
      <w:proofErr w:type="spellEnd"/>
      <w:r>
        <w:t>, Due – Nutrition Visits, TOTAL DUE, New Certifications, TOTAL DUE + New Certifications, Categorically Ineligible, and clinic ID.</w:t>
      </w:r>
    </w:p>
    <w:p w14:paraId="212F6738" w14:textId="77777777" w:rsidR="00992684" w:rsidRPr="00101000" w:rsidRDefault="00992684" w:rsidP="00992684">
      <w:r>
        <w:rPr>
          <w:b/>
          <w:bCs/>
        </w:rPr>
        <w:t>Grouped by:</w:t>
      </w:r>
      <w:r>
        <w:t xml:space="preserve"> Agency ID and Clinic ID within the table.</w:t>
      </w:r>
    </w:p>
    <w:p w14:paraId="32979C85" w14:textId="77777777" w:rsidR="00992684" w:rsidRDefault="00992684" w:rsidP="00992684">
      <w:pPr>
        <w:pStyle w:val="Caption"/>
      </w:pPr>
      <w:r>
        <w:t>Tab 4 - Percentages</w:t>
      </w:r>
    </w:p>
    <w:p w14:paraId="7D5C7799" w14:textId="77777777" w:rsidR="00992684" w:rsidRDefault="00992684" w:rsidP="00992684">
      <w:pPr>
        <w:rPr>
          <w:b/>
          <w:bCs/>
        </w:rPr>
      </w:pPr>
      <w:r w:rsidRPr="00FB49C5">
        <w:rPr>
          <w:noProof/>
        </w:rPr>
        <w:drawing>
          <wp:inline distT="0" distB="0" distL="0" distR="0" wp14:anchorId="21B026E0" wp14:editId="7DD02607">
            <wp:extent cx="3436620" cy="2486025"/>
            <wp:effectExtent l="0" t="0" r="0" b="9525"/>
            <wp:docPr id="159883892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838921" name="Picture 1">
                      <a:extLst>
                        <a:ext uri="{C183D7F6-B498-43B3-948B-1728B52AA6E4}">
                          <adec:decorative xmlns:adec="http://schemas.microsoft.com/office/drawing/2017/decorative" val="1"/>
                        </a:ext>
                      </a:extLst>
                    </pic:cNvPr>
                    <pic:cNvPicPr/>
                  </pic:nvPicPr>
                  <pic:blipFill>
                    <a:blip r:embed="rId29"/>
                    <a:stretch>
                      <a:fillRect/>
                    </a:stretch>
                  </pic:blipFill>
                  <pic:spPr>
                    <a:xfrm>
                      <a:off x="0" y="0"/>
                      <a:ext cx="3436620" cy="2486025"/>
                    </a:xfrm>
                    <a:prstGeom prst="rect">
                      <a:avLst/>
                    </a:prstGeom>
                  </pic:spPr>
                </pic:pic>
              </a:graphicData>
            </a:graphic>
          </wp:inline>
        </w:drawing>
      </w:r>
    </w:p>
    <w:p w14:paraId="5F652E41" w14:textId="77777777" w:rsidR="00992684" w:rsidRDefault="00992684" w:rsidP="00992684">
      <w:r>
        <w:rPr>
          <w:b/>
          <w:bCs/>
        </w:rPr>
        <w:t xml:space="preserve">Columns: </w:t>
      </w:r>
      <w:r>
        <w:t>TOTALS, Percentage.</w:t>
      </w:r>
    </w:p>
    <w:p w14:paraId="47AC4F40" w14:textId="77777777" w:rsidR="00992684" w:rsidRPr="00864802" w:rsidRDefault="00992684" w:rsidP="00992684">
      <w:r>
        <w:rPr>
          <w:b/>
          <w:bCs/>
        </w:rPr>
        <w:t>Rows:</w:t>
      </w:r>
      <w:r>
        <w:t xml:space="preserve"> Agency ID, Due – Recertifications, Due – </w:t>
      </w:r>
      <w:proofErr w:type="spellStart"/>
      <w:r>
        <w:t>Midcertifications</w:t>
      </w:r>
      <w:proofErr w:type="spellEnd"/>
      <w:r>
        <w:t>, Due – Nutrition Visits, TOTAL DUE, New Certifications, TOTAL DUE + New Certifications, Categorically Ineligible, and clinic ID.</w:t>
      </w:r>
    </w:p>
    <w:p w14:paraId="386929B6" w14:textId="77777777" w:rsidR="00992684" w:rsidRPr="00101000" w:rsidRDefault="00992684" w:rsidP="00992684">
      <w:r>
        <w:rPr>
          <w:b/>
          <w:bCs/>
        </w:rPr>
        <w:t>Grouped by:</w:t>
      </w:r>
      <w:r>
        <w:t xml:space="preserve"> Agency ID and Clinic ID within the table.</w:t>
      </w:r>
    </w:p>
    <w:p w14:paraId="6ED0E3BB" w14:textId="77777777" w:rsidR="00992684" w:rsidRDefault="00992684" w:rsidP="00992684">
      <w:pPr>
        <w:pStyle w:val="Heading2"/>
      </w:pPr>
      <w:bookmarkStart w:id="11" w:name="_Toc235422833"/>
      <w:bookmarkStart w:id="12" w:name="_Toc242875348"/>
      <w:r>
        <w:lastRenderedPageBreak/>
        <w:t>Agency Management &gt;&gt; Audits/Chart Reviews</w:t>
      </w:r>
      <w:bookmarkEnd w:id="11"/>
      <w:bookmarkEnd w:id="12"/>
    </w:p>
    <w:p w14:paraId="6108F8B0" w14:textId="159598F4" w:rsidR="00992684" w:rsidRDefault="00992684" w:rsidP="00992684">
      <w:pPr>
        <w:pStyle w:val="Heading3"/>
      </w:pPr>
      <w:bookmarkStart w:id="13" w:name="_Toc235422835"/>
      <w:bookmarkStart w:id="14" w:name="_Toc242875349"/>
      <w:r>
        <w:t>Certifications Completed by One Staff Member</w:t>
      </w:r>
      <w:bookmarkEnd w:id="14"/>
      <w:r>
        <w:t xml:space="preserve"> </w:t>
      </w:r>
      <w:bookmarkEnd w:id="13"/>
    </w:p>
    <w:p w14:paraId="30396F00" w14:textId="77777777" w:rsidR="00992684" w:rsidRDefault="00992684" w:rsidP="00992684">
      <w:r>
        <w:t>Revised Jan. 13, 2025</w:t>
      </w:r>
    </w:p>
    <w:p w14:paraId="26641E88" w14:textId="77777777" w:rsidR="00992684" w:rsidRDefault="00992684" w:rsidP="00992684">
      <w:pPr>
        <w:pStyle w:val="Heading4"/>
      </w:pPr>
      <w:r>
        <w:t>Overview</w:t>
      </w:r>
    </w:p>
    <w:p w14:paraId="3CC3AD5F" w14:textId="67D7BAAC" w:rsidR="00434D8A" w:rsidRPr="00434D8A" w:rsidRDefault="00434D8A" w:rsidP="00434D8A">
      <w:r>
        <w:t>NOTE: Removed specification of “WINNIE Only” since roll-out was completed in April 2024 (HuBERT template was archived).</w:t>
      </w:r>
    </w:p>
    <w:p w14:paraId="69F3FE7A" w14:textId="271987CF" w:rsidR="00992684" w:rsidRPr="00D45C38" w:rsidRDefault="00992684" w:rsidP="00992684">
      <w:pPr>
        <w:rPr>
          <w:b/>
          <w:bCs/>
        </w:rPr>
      </w:pPr>
      <w:r>
        <w:t xml:space="preserve">A list and count of participants certified at the specified agency and clinic(s) during the specified time period for which one staff person was recorded for each required step of the certification.  Participants are excluded from the report output if a “Separation of Duties (SOD) – Income” note has been written within 21 days prior to, on, or within 14 days after the certification by a different staff person than the certifier. </w:t>
      </w:r>
    </w:p>
    <w:p w14:paraId="50767B91" w14:textId="77777777" w:rsidR="00992684" w:rsidRDefault="00992684" w:rsidP="00992684">
      <w:pPr>
        <w:pStyle w:val="Heading4"/>
      </w:pPr>
      <w:r>
        <w:t>Some uses</w:t>
      </w:r>
    </w:p>
    <w:p w14:paraId="6C6F3D12" w14:textId="77777777" w:rsidR="00992684" w:rsidRDefault="00992684" w:rsidP="00992684">
      <w:r>
        <w:t>Assist agencies with meeting the SOD auditing requirements for participants certified by one staff person.</w:t>
      </w:r>
    </w:p>
    <w:p w14:paraId="0286BBC0" w14:textId="77777777" w:rsidR="00992684" w:rsidRPr="00A90848" w:rsidRDefault="00992684" w:rsidP="00992684">
      <w:pPr>
        <w:pStyle w:val="Heading4"/>
      </w:pPr>
      <w:r>
        <w:t>Prompts</w:t>
      </w:r>
    </w:p>
    <w:p w14:paraId="05DD70EC" w14:textId="77777777" w:rsidR="00992684" w:rsidRDefault="00992684" w:rsidP="00DB35CC">
      <w:pPr>
        <w:pStyle w:val="ListParagraph"/>
      </w:pPr>
      <w:r>
        <w:t>Agency ID – agency where participants were certified.</w:t>
      </w:r>
    </w:p>
    <w:p w14:paraId="1B41BBBF" w14:textId="77777777" w:rsidR="00992684" w:rsidRDefault="00992684" w:rsidP="00DB35CC">
      <w:pPr>
        <w:pStyle w:val="ListParagraph"/>
      </w:pPr>
      <w:r>
        <w:t>Clinic ID(s) – agency where participants were certified.</w:t>
      </w:r>
    </w:p>
    <w:p w14:paraId="43CC46B9" w14:textId="77777777" w:rsidR="00992684" w:rsidRDefault="00992684" w:rsidP="00DB35CC">
      <w:pPr>
        <w:pStyle w:val="ListParagraph"/>
      </w:pPr>
      <w:r>
        <w:t>Start Date – first date in time period during which participants were certified.</w:t>
      </w:r>
    </w:p>
    <w:p w14:paraId="0EC20894" w14:textId="77777777" w:rsidR="00992684" w:rsidRDefault="00992684" w:rsidP="00DB35CC">
      <w:pPr>
        <w:pStyle w:val="ListParagraph"/>
      </w:pPr>
      <w:r>
        <w:t>End Date – last date in time period during which participants were certified.</w:t>
      </w:r>
    </w:p>
    <w:p w14:paraId="44CFDDFF" w14:textId="77777777" w:rsidR="00992684" w:rsidRDefault="00992684" w:rsidP="00992684">
      <w:pPr>
        <w:pStyle w:val="Heading4"/>
      </w:pPr>
      <w:proofErr w:type="gramStart"/>
      <w:r>
        <w:t>Report</w:t>
      </w:r>
      <w:proofErr w:type="gramEnd"/>
      <w:r>
        <w:t xml:space="preserve"> outputs</w:t>
      </w:r>
    </w:p>
    <w:p w14:paraId="75845D5E" w14:textId="77777777" w:rsidR="00992684" w:rsidRDefault="00992684" w:rsidP="00992684">
      <w:pPr>
        <w:pStyle w:val="Caption"/>
      </w:pPr>
      <w:r>
        <w:t>Tab 1 – SOD-No Reviewed Note</w:t>
      </w:r>
    </w:p>
    <w:p w14:paraId="71FEE844" w14:textId="77777777" w:rsidR="00992684" w:rsidRDefault="00992684" w:rsidP="00992684">
      <w:r w:rsidRPr="00ED0694">
        <w:rPr>
          <w:noProof/>
        </w:rPr>
        <w:drawing>
          <wp:inline distT="0" distB="0" distL="0" distR="0" wp14:anchorId="3BDD0948" wp14:editId="29B9D5D1">
            <wp:extent cx="5943600" cy="768350"/>
            <wp:effectExtent l="0" t="0" r="0" b="0"/>
            <wp:docPr id="59173448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183976" name="Picture 1">
                      <a:extLst>
                        <a:ext uri="{C183D7F6-B498-43B3-948B-1728B52AA6E4}">
                          <adec:decorative xmlns:adec="http://schemas.microsoft.com/office/drawing/2017/decorative" val="1"/>
                        </a:ext>
                      </a:extLst>
                    </pic:cNvPr>
                    <pic:cNvPicPr/>
                  </pic:nvPicPr>
                  <pic:blipFill>
                    <a:blip r:embed="rId30"/>
                    <a:stretch>
                      <a:fillRect/>
                    </a:stretch>
                  </pic:blipFill>
                  <pic:spPr>
                    <a:xfrm>
                      <a:off x="0" y="0"/>
                      <a:ext cx="5943600" cy="768350"/>
                    </a:xfrm>
                    <a:prstGeom prst="rect">
                      <a:avLst/>
                    </a:prstGeom>
                  </pic:spPr>
                </pic:pic>
              </a:graphicData>
            </a:graphic>
          </wp:inline>
        </w:drawing>
      </w:r>
    </w:p>
    <w:p w14:paraId="5B216220" w14:textId="77777777" w:rsidR="00992684" w:rsidRDefault="00992684" w:rsidP="00992684">
      <w:r>
        <w:rPr>
          <w:b/>
          <w:bCs/>
        </w:rPr>
        <w:t xml:space="preserve">Columns: </w:t>
      </w:r>
      <w:r>
        <w:t>Food Type, Household ID (HHID), State WIC ID (SWID), WIC Type (at cert), DOB, Cert Date, Cert Time, Cert Day, Cert Length, Certifier, PPT Sig (participant signature), Risk Factors, Ht. In. (height in inches), Ht. 8ths (height 8ths of inch), Wt. Lbs. (weight in pounds), Wt. Oz. (weight ounces of pound), Hgb (hemoglobin) or Exception Reason, SOD Scan.</w:t>
      </w:r>
    </w:p>
    <w:p w14:paraId="2ABE5558" w14:textId="77777777" w:rsidR="00992684" w:rsidRPr="00A90848" w:rsidRDefault="00992684" w:rsidP="00992684">
      <w:r>
        <w:rPr>
          <w:b/>
          <w:bCs/>
        </w:rPr>
        <w:t xml:space="preserve">Grouped by: </w:t>
      </w:r>
      <w:r>
        <w:t>Clinic ID.</w:t>
      </w:r>
    </w:p>
    <w:p w14:paraId="62DCE423" w14:textId="77777777" w:rsidR="00992684" w:rsidRDefault="00992684" w:rsidP="00992684">
      <w:pPr>
        <w:pStyle w:val="Caption"/>
      </w:pPr>
      <w:r>
        <w:lastRenderedPageBreak/>
        <w:t>Tab 2 – SOD-Reviewed Note</w:t>
      </w:r>
      <w:r w:rsidRPr="00ED0694">
        <w:rPr>
          <w:noProof/>
        </w:rPr>
        <w:drawing>
          <wp:inline distT="0" distB="0" distL="0" distR="0" wp14:anchorId="594C716A" wp14:editId="64A7DC14">
            <wp:extent cx="5943600" cy="767080"/>
            <wp:effectExtent l="0" t="0" r="0" b="0"/>
            <wp:docPr id="56791057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926826" name="Picture 1">
                      <a:extLst>
                        <a:ext uri="{C183D7F6-B498-43B3-948B-1728B52AA6E4}">
                          <adec:decorative xmlns:adec="http://schemas.microsoft.com/office/drawing/2017/decorative" val="1"/>
                        </a:ext>
                      </a:extLst>
                    </pic:cNvPr>
                    <pic:cNvPicPr/>
                  </pic:nvPicPr>
                  <pic:blipFill>
                    <a:blip r:embed="rId31"/>
                    <a:stretch>
                      <a:fillRect/>
                    </a:stretch>
                  </pic:blipFill>
                  <pic:spPr>
                    <a:xfrm>
                      <a:off x="0" y="0"/>
                      <a:ext cx="5943600" cy="767080"/>
                    </a:xfrm>
                    <a:prstGeom prst="rect">
                      <a:avLst/>
                    </a:prstGeom>
                  </pic:spPr>
                </pic:pic>
              </a:graphicData>
            </a:graphic>
          </wp:inline>
        </w:drawing>
      </w:r>
    </w:p>
    <w:p w14:paraId="4F290461" w14:textId="77777777" w:rsidR="00992684" w:rsidRDefault="00992684" w:rsidP="00992684">
      <w:r>
        <w:rPr>
          <w:b/>
          <w:bCs/>
        </w:rPr>
        <w:t xml:space="preserve">Columns: </w:t>
      </w:r>
      <w:r>
        <w:t>Food Type, Household ID (HHID), State WIC ID (SWID), WIC Type (at cert), DOB, Cert Date, Cert Time, Cert Day, Cert Length (min.), Staff Wrote Note, Note Date, Certifier, PPT Sig (participant signature), RFs (risk factors), Ht. In. (height in inches), Ht. 8ths (height 8ths of inch), Wt. Lbs. (weight in pounds), Wt. Oz. (weight ounces of pound), Hgb (hemoglobin) or Exception Reason, SOD Scan.</w:t>
      </w:r>
    </w:p>
    <w:p w14:paraId="7399EC21" w14:textId="77777777" w:rsidR="00992684" w:rsidRDefault="00992684" w:rsidP="00992684">
      <w:r>
        <w:rPr>
          <w:b/>
          <w:bCs/>
        </w:rPr>
        <w:t xml:space="preserve">Grouped by: </w:t>
      </w:r>
      <w:r>
        <w:t>Clinic ID.</w:t>
      </w:r>
    </w:p>
    <w:p w14:paraId="7304A798" w14:textId="77777777" w:rsidR="00992684" w:rsidRDefault="00992684" w:rsidP="00992684">
      <w:pPr>
        <w:pStyle w:val="Heading3"/>
      </w:pPr>
      <w:bookmarkStart w:id="15" w:name="_Toc235422836"/>
      <w:bookmarkStart w:id="16" w:name="_Toc242875350"/>
      <w:r>
        <w:t>Grantee, Agency, County, City, and Zip Codes</w:t>
      </w:r>
      <w:bookmarkEnd w:id="15"/>
      <w:bookmarkEnd w:id="16"/>
    </w:p>
    <w:p w14:paraId="149E6AEE" w14:textId="77777777" w:rsidR="00992684" w:rsidRDefault="00992684" w:rsidP="00992684">
      <w:r>
        <w:t>Created May 20, 2026</w:t>
      </w:r>
    </w:p>
    <w:p w14:paraId="1C78F7EB" w14:textId="77777777" w:rsidR="00992684" w:rsidRDefault="00992684" w:rsidP="00992684">
      <w:pPr>
        <w:pStyle w:val="Heading4"/>
      </w:pPr>
      <w:r>
        <w:t>Overview</w:t>
      </w:r>
    </w:p>
    <w:p w14:paraId="67CBA279" w14:textId="77777777" w:rsidR="00992684" w:rsidRDefault="00992684" w:rsidP="00992684">
      <w:r>
        <w:t>A list of Grantee ID, Grantee, Agency ID, Agency, County Codes, Counties, City Codes, Cities, and Zip Codes. Breaks occur in the list on change of Grantee ID.</w:t>
      </w:r>
    </w:p>
    <w:p w14:paraId="0A24ED54" w14:textId="77777777" w:rsidR="00992684" w:rsidRDefault="00992684" w:rsidP="00992684">
      <w:pPr>
        <w:pStyle w:val="Heading4"/>
      </w:pPr>
      <w:r>
        <w:t>Some uses</w:t>
      </w:r>
    </w:p>
    <w:p w14:paraId="45B15C2C" w14:textId="77777777" w:rsidR="00992684" w:rsidRDefault="00992684" w:rsidP="00992684">
      <w:pPr>
        <w:pStyle w:val="ListBullet"/>
        <w:ind w:left="360" w:hanging="360"/>
      </w:pPr>
      <w:r>
        <w:t>Identifying cities and zip codes associated with grantees and agencies.</w:t>
      </w:r>
    </w:p>
    <w:p w14:paraId="4029E7B7" w14:textId="77777777" w:rsidR="00992684" w:rsidRPr="00A90848" w:rsidRDefault="00992684" w:rsidP="00992684">
      <w:pPr>
        <w:pStyle w:val="Heading4"/>
      </w:pPr>
      <w:r>
        <w:t>Prompts</w:t>
      </w:r>
    </w:p>
    <w:p w14:paraId="22AB2841" w14:textId="77777777" w:rsidR="00992684" w:rsidRDefault="00992684" w:rsidP="00992684">
      <w:pPr>
        <w:pStyle w:val="ListBullet"/>
        <w:ind w:left="360" w:hanging="360"/>
      </w:pPr>
      <w:r>
        <w:t>None</w:t>
      </w:r>
    </w:p>
    <w:p w14:paraId="1B34181D" w14:textId="77777777" w:rsidR="00992684" w:rsidRDefault="00992684" w:rsidP="00992684">
      <w:pPr>
        <w:pStyle w:val="Heading4"/>
      </w:pPr>
      <w:proofErr w:type="gramStart"/>
      <w:r>
        <w:t>Report</w:t>
      </w:r>
      <w:proofErr w:type="gramEnd"/>
      <w:r>
        <w:t xml:space="preserve"> outputs</w:t>
      </w:r>
    </w:p>
    <w:p w14:paraId="388DC37D" w14:textId="77777777" w:rsidR="00992684" w:rsidRDefault="00992684" w:rsidP="00992684">
      <w:pPr>
        <w:pStyle w:val="Caption"/>
      </w:pPr>
      <w:r>
        <w:t>Tab 1 – LIST</w:t>
      </w:r>
    </w:p>
    <w:p w14:paraId="319159AB" w14:textId="77777777" w:rsidR="00992684" w:rsidRPr="00947663" w:rsidRDefault="00992684" w:rsidP="00992684">
      <w:r w:rsidRPr="00DA59D2">
        <w:rPr>
          <w:noProof/>
        </w:rPr>
        <w:drawing>
          <wp:inline distT="0" distB="0" distL="0" distR="0" wp14:anchorId="16B2CCAD" wp14:editId="6462C16B">
            <wp:extent cx="5943600" cy="430530"/>
            <wp:effectExtent l="0" t="0" r="0" b="7620"/>
            <wp:docPr id="26033254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332548" name="Picture 1">
                      <a:extLst>
                        <a:ext uri="{C183D7F6-B498-43B3-948B-1728B52AA6E4}">
                          <adec:decorative xmlns:adec="http://schemas.microsoft.com/office/drawing/2017/decorative" val="1"/>
                        </a:ext>
                      </a:extLst>
                    </pic:cNvPr>
                    <pic:cNvPicPr/>
                  </pic:nvPicPr>
                  <pic:blipFill>
                    <a:blip r:embed="rId32"/>
                    <a:stretch>
                      <a:fillRect/>
                    </a:stretch>
                  </pic:blipFill>
                  <pic:spPr>
                    <a:xfrm>
                      <a:off x="0" y="0"/>
                      <a:ext cx="5943600" cy="430530"/>
                    </a:xfrm>
                    <a:prstGeom prst="rect">
                      <a:avLst/>
                    </a:prstGeom>
                  </pic:spPr>
                </pic:pic>
              </a:graphicData>
            </a:graphic>
          </wp:inline>
        </w:drawing>
      </w:r>
    </w:p>
    <w:p w14:paraId="3029C4FF" w14:textId="77777777" w:rsidR="00992684" w:rsidRDefault="00992684" w:rsidP="00992684">
      <w:r>
        <w:rPr>
          <w:b/>
          <w:bCs/>
        </w:rPr>
        <w:t xml:space="preserve">Columns: </w:t>
      </w:r>
      <w:r>
        <w:t>Grantee ID, Grantee, Agency ID, Agency, County Code, County, City Code, City, Zip Code.</w:t>
      </w:r>
    </w:p>
    <w:p w14:paraId="4D77363D" w14:textId="77777777" w:rsidR="00992684" w:rsidRDefault="00992684" w:rsidP="00992684">
      <w:pPr>
        <w:pStyle w:val="Heading3"/>
      </w:pPr>
      <w:bookmarkStart w:id="17" w:name="_Toc235422837"/>
      <w:bookmarkStart w:id="18" w:name="_Toc242875351"/>
      <w:r>
        <w:t>Incomplete MCAs</w:t>
      </w:r>
      <w:bookmarkEnd w:id="17"/>
      <w:bookmarkEnd w:id="18"/>
    </w:p>
    <w:p w14:paraId="7168A690" w14:textId="77777777" w:rsidR="00992684" w:rsidRDefault="00992684" w:rsidP="00992684">
      <w:r>
        <w:t>Revised Oct. 15, 2024</w:t>
      </w:r>
    </w:p>
    <w:p w14:paraId="56CACB70" w14:textId="77777777" w:rsidR="00992684" w:rsidRDefault="00992684" w:rsidP="00992684">
      <w:pPr>
        <w:pStyle w:val="Heading4"/>
      </w:pPr>
      <w:r>
        <w:lastRenderedPageBreak/>
        <w:t>Overview</w:t>
      </w:r>
    </w:p>
    <w:p w14:paraId="3CEB5B88" w14:textId="77777777" w:rsidR="00992684" w:rsidRDefault="00992684" w:rsidP="00992684">
      <w:r>
        <w:t xml:space="preserve">Provides a list and count of participants who currently belong to the specified agency and have a Mid-Certification Assessment (MCA) that was started on or after the specified date and never completed. </w:t>
      </w:r>
    </w:p>
    <w:p w14:paraId="2C235410" w14:textId="77777777" w:rsidR="00992684" w:rsidRDefault="00992684" w:rsidP="00992684">
      <w:pPr>
        <w:pStyle w:val="Heading4"/>
      </w:pPr>
      <w:r>
        <w:t>Some uses</w:t>
      </w:r>
    </w:p>
    <w:p w14:paraId="625CB39D" w14:textId="77777777" w:rsidR="00992684" w:rsidRDefault="00992684" w:rsidP="00992684">
      <w:r>
        <w:t>Identify participants for whom the MCA was not completed correctly in order to fix the record prior to the next certification.</w:t>
      </w:r>
    </w:p>
    <w:p w14:paraId="19638B05" w14:textId="77777777" w:rsidR="00992684" w:rsidRDefault="00992684" w:rsidP="00992684">
      <w:pPr>
        <w:pStyle w:val="Heading4"/>
      </w:pPr>
      <w:r>
        <w:t>Prompts</w:t>
      </w:r>
    </w:p>
    <w:p w14:paraId="1AD8F165" w14:textId="77777777" w:rsidR="00992684" w:rsidRDefault="00992684" w:rsidP="00DB35CC">
      <w:pPr>
        <w:pStyle w:val="ListParagraph"/>
      </w:pPr>
      <w:r>
        <w:t>Agency ID(s) – agency where participants currently belong.</w:t>
      </w:r>
    </w:p>
    <w:p w14:paraId="0FB17A79" w14:textId="77777777" w:rsidR="00992684" w:rsidRPr="00AD6530" w:rsidRDefault="00992684" w:rsidP="00DB35CC">
      <w:pPr>
        <w:pStyle w:val="ListParagraph"/>
      </w:pPr>
      <w:r>
        <w:t>Start Date – date on or after which the incomplete MCAs were started.</w:t>
      </w:r>
    </w:p>
    <w:p w14:paraId="26B43213" w14:textId="77777777" w:rsidR="00992684" w:rsidRDefault="00992684" w:rsidP="00992684">
      <w:pPr>
        <w:pStyle w:val="Heading4"/>
      </w:pPr>
      <w:proofErr w:type="gramStart"/>
      <w:r>
        <w:t>Report</w:t>
      </w:r>
      <w:proofErr w:type="gramEnd"/>
      <w:r>
        <w:t xml:space="preserve"> output</w:t>
      </w:r>
    </w:p>
    <w:p w14:paraId="69F1CCA1" w14:textId="77777777" w:rsidR="00992684" w:rsidRPr="00AD6530" w:rsidRDefault="00992684" w:rsidP="00992684">
      <w:pPr>
        <w:pStyle w:val="Caption"/>
      </w:pPr>
      <w:r>
        <w:t>Tab 1 – Incomplete MCAs</w:t>
      </w:r>
    </w:p>
    <w:p w14:paraId="7C44327F" w14:textId="77777777" w:rsidR="00992684" w:rsidRPr="00AD6530" w:rsidRDefault="00992684" w:rsidP="00992684">
      <w:r w:rsidRPr="00AD6530">
        <w:rPr>
          <w:noProof/>
        </w:rPr>
        <w:drawing>
          <wp:inline distT="0" distB="0" distL="0" distR="0" wp14:anchorId="3BA30508" wp14:editId="7804D19B">
            <wp:extent cx="4692142" cy="967994"/>
            <wp:effectExtent l="0" t="0" r="0" b="3810"/>
            <wp:docPr id="149339011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390114" name="Picture 1">
                      <a:extLst>
                        <a:ext uri="{C183D7F6-B498-43B3-948B-1728B52AA6E4}">
                          <adec:decorative xmlns:adec="http://schemas.microsoft.com/office/drawing/2017/decorative" val="1"/>
                        </a:ext>
                      </a:extLst>
                    </pic:cNvPr>
                    <pic:cNvPicPr/>
                  </pic:nvPicPr>
                  <pic:blipFill>
                    <a:blip r:embed="rId33"/>
                    <a:stretch>
                      <a:fillRect/>
                    </a:stretch>
                  </pic:blipFill>
                  <pic:spPr>
                    <a:xfrm>
                      <a:off x="0" y="0"/>
                      <a:ext cx="4692142" cy="967994"/>
                    </a:xfrm>
                    <a:prstGeom prst="rect">
                      <a:avLst/>
                    </a:prstGeom>
                  </pic:spPr>
                </pic:pic>
              </a:graphicData>
            </a:graphic>
          </wp:inline>
        </w:drawing>
      </w:r>
    </w:p>
    <w:p w14:paraId="5F52358F" w14:textId="77777777" w:rsidR="00992684" w:rsidRDefault="00992684" w:rsidP="00992684">
      <w:r>
        <w:rPr>
          <w:b/>
          <w:bCs/>
        </w:rPr>
        <w:t xml:space="preserve">Columns: </w:t>
      </w:r>
      <w:r>
        <w:t>State WIC ID, WIC Type, MCA Due Date, MCA Start Date, Staff Started MCA, MCA Agency ID, Completed Date.</w:t>
      </w:r>
    </w:p>
    <w:p w14:paraId="6FDD9FDD" w14:textId="77777777" w:rsidR="00992684" w:rsidRDefault="00992684" w:rsidP="00992684">
      <w:r>
        <w:rPr>
          <w:b/>
          <w:bCs/>
        </w:rPr>
        <w:t xml:space="preserve">Counts: </w:t>
      </w:r>
      <w:r>
        <w:t>Participants.</w:t>
      </w:r>
    </w:p>
    <w:p w14:paraId="244AD739" w14:textId="77777777" w:rsidR="00992684" w:rsidRPr="00AD6530" w:rsidRDefault="00992684" w:rsidP="00992684">
      <w:r>
        <w:rPr>
          <w:b/>
          <w:bCs/>
        </w:rPr>
        <w:t xml:space="preserve">Grouped by: </w:t>
      </w:r>
      <w:r>
        <w:t>Agency ID.</w:t>
      </w:r>
    </w:p>
    <w:p w14:paraId="662F7BF3" w14:textId="77777777" w:rsidR="00992684" w:rsidRDefault="00992684" w:rsidP="00992684">
      <w:pPr>
        <w:pStyle w:val="Heading3"/>
      </w:pPr>
      <w:bookmarkStart w:id="19" w:name="_Toc235422838"/>
      <w:bookmarkStart w:id="20" w:name="_Toc242875352"/>
      <w:r>
        <w:t>MCAs Completed or Not and Benefits Issued</w:t>
      </w:r>
      <w:bookmarkEnd w:id="19"/>
      <w:bookmarkEnd w:id="20"/>
    </w:p>
    <w:p w14:paraId="46B2F5BD" w14:textId="77777777" w:rsidR="00992684" w:rsidRPr="008B2990" w:rsidRDefault="00992684" w:rsidP="00992684">
      <w:r>
        <w:t>Revised Nov. 14, 2024</w:t>
      </w:r>
    </w:p>
    <w:p w14:paraId="5A8A330B" w14:textId="77777777" w:rsidR="00992684" w:rsidRPr="00AD6530" w:rsidRDefault="00992684" w:rsidP="00992684">
      <w:pPr>
        <w:pStyle w:val="Heading4"/>
      </w:pPr>
      <w:r>
        <w:t>Overview</w:t>
      </w:r>
    </w:p>
    <w:p w14:paraId="02D50F9B" w14:textId="77777777" w:rsidR="00992684" w:rsidRDefault="00992684" w:rsidP="00992684">
      <w:r>
        <w:t>A listing and count of participants who belong to the specified agency and are due for a Mid-Certification Assessment (MCAs) during the specified time period, and whether the MCA was completed, and benefits were issued. MCA appointments are identified by “mid” being part of the appointment name. Report users will need to input their agency’s Appointment Type IDs associated with MCAs, which are provided in the Reference Tab. This output includes an OPTIONAL input control that allows the report user to filter Tab 2 – MCAs (listing of participant) by clinic. (NOTE: the input controls selections are removed whenever the report is refreshed, and the output will again include all clinics.)</w:t>
      </w:r>
    </w:p>
    <w:p w14:paraId="42C46248" w14:textId="77777777" w:rsidR="00992684" w:rsidRDefault="00992684" w:rsidP="00992684">
      <w:pPr>
        <w:pStyle w:val="Heading4"/>
      </w:pPr>
      <w:r>
        <w:lastRenderedPageBreak/>
        <w:t>Some uses</w:t>
      </w:r>
    </w:p>
    <w:p w14:paraId="02FB4E1C" w14:textId="77777777" w:rsidR="00992684" w:rsidRDefault="00992684" w:rsidP="00DB35CC">
      <w:pPr>
        <w:pStyle w:val="ListParagraph"/>
      </w:pPr>
      <w:r>
        <w:t>Identify participants with MCAs, whether an appointment was scheduled/kept, who completed the MCA, the number of sets issued after the MCA Due (regardless of whether completed) and staff who issued the benefits.</w:t>
      </w:r>
    </w:p>
    <w:p w14:paraId="7DF04C81" w14:textId="77777777" w:rsidR="00992684" w:rsidRDefault="00992684" w:rsidP="00DB35CC">
      <w:pPr>
        <w:pStyle w:val="ListParagraph"/>
      </w:pPr>
      <w:r>
        <w:t>Identify the number of MCAs due during a specified time period.</w:t>
      </w:r>
    </w:p>
    <w:p w14:paraId="06B3E3E2" w14:textId="77777777" w:rsidR="00992684" w:rsidRDefault="00992684" w:rsidP="00DB35CC">
      <w:pPr>
        <w:pStyle w:val="ListParagraph"/>
      </w:pPr>
      <w:r>
        <w:t>Determine the number and percentage of completed MCAs.</w:t>
      </w:r>
    </w:p>
    <w:p w14:paraId="3E3A189D" w14:textId="77777777" w:rsidR="00992684" w:rsidRDefault="00992684" w:rsidP="00DB35CC">
      <w:pPr>
        <w:pStyle w:val="ListParagraph"/>
      </w:pPr>
      <w:r>
        <w:t xml:space="preserve">Determine the number and percentage of MCA </w:t>
      </w:r>
      <w:proofErr w:type="gramStart"/>
      <w:r>
        <w:t>appointments,</w:t>
      </w:r>
      <w:proofErr w:type="gramEnd"/>
      <w:r>
        <w:t xml:space="preserve"> scheduled and kept, for the agency and its clinics.</w:t>
      </w:r>
    </w:p>
    <w:p w14:paraId="55CF0BC3" w14:textId="77777777" w:rsidR="00992684" w:rsidRDefault="00992684" w:rsidP="00DB35CC">
      <w:pPr>
        <w:pStyle w:val="ListParagraph"/>
      </w:pPr>
      <w:r>
        <w:t>Identify staff who may be issuing benefits, and the number of sets, to participants after their MCA Due date who have not had their MCA completed.</w:t>
      </w:r>
    </w:p>
    <w:p w14:paraId="030311AF" w14:textId="77777777" w:rsidR="00992684" w:rsidRDefault="00992684" w:rsidP="00992684">
      <w:pPr>
        <w:pStyle w:val="Heading4"/>
      </w:pPr>
      <w:r>
        <w:t>Prompts</w:t>
      </w:r>
    </w:p>
    <w:p w14:paraId="27CA11E2" w14:textId="77777777" w:rsidR="00992684" w:rsidRDefault="00992684" w:rsidP="00DB35CC">
      <w:pPr>
        <w:pStyle w:val="ListParagraph"/>
      </w:pPr>
      <w:r>
        <w:t>Agency ID – agency where participants currently belong.</w:t>
      </w:r>
    </w:p>
    <w:p w14:paraId="0E1CE47F" w14:textId="77777777" w:rsidR="00992684" w:rsidRDefault="00992684" w:rsidP="00DB35CC">
      <w:pPr>
        <w:pStyle w:val="ListParagraph"/>
      </w:pPr>
      <w:r>
        <w:t xml:space="preserve">MCA Appointment Type ID – the ID associated with the MCA appointments. </w:t>
      </w:r>
    </w:p>
    <w:p w14:paraId="05769B01" w14:textId="77777777" w:rsidR="00992684" w:rsidRDefault="00992684" w:rsidP="00DB35CC">
      <w:pPr>
        <w:pStyle w:val="ListParagraph"/>
      </w:pPr>
      <w:r>
        <w:t>Start Date – the first date in the time period during which the MCA Due dates fall.</w:t>
      </w:r>
    </w:p>
    <w:p w14:paraId="3225380D" w14:textId="77777777" w:rsidR="00992684" w:rsidRDefault="00992684" w:rsidP="00DB35CC">
      <w:pPr>
        <w:pStyle w:val="ListParagraph"/>
      </w:pPr>
      <w:r>
        <w:t>End Date – the last date in the time period during which the MCA Due dates fall.</w:t>
      </w:r>
    </w:p>
    <w:p w14:paraId="58E41786" w14:textId="77777777" w:rsidR="00992684" w:rsidRDefault="00992684" w:rsidP="00992684">
      <w:pPr>
        <w:pStyle w:val="Heading4"/>
      </w:pPr>
      <w:proofErr w:type="gramStart"/>
      <w:r>
        <w:t>Report</w:t>
      </w:r>
      <w:proofErr w:type="gramEnd"/>
      <w:r>
        <w:t xml:space="preserve"> outputs</w:t>
      </w:r>
    </w:p>
    <w:p w14:paraId="4167507D" w14:textId="77777777" w:rsidR="00992684" w:rsidRDefault="00992684" w:rsidP="00992684">
      <w:pPr>
        <w:pStyle w:val="Caption"/>
      </w:pPr>
      <w:r>
        <w:t>Tab 1 – Reference</w:t>
      </w:r>
    </w:p>
    <w:p w14:paraId="338798F6" w14:textId="77777777" w:rsidR="00992684" w:rsidRDefault="00992684" w:rsidP="00992684">
      <w:pPr>
        <w:pStyle w:val="Caption"/>
        <w:spacing w:before="120"/>
      </w:pPr>
      <w:r w:rsidRPr="00A65AC9">
        <w:rPr>
          <w:noProof/>
        </w:rPr>
        <w:drawing>
          <wp:inline distT="0" distB="0" distL="0" distR="0" wp14:anchorId="6BEA0F02" wp14:editId="0D4EA88E">
            <wp:extent cx="3650742" cy="761111"/>
            <wp:effectExtent l="0" t="0" r="6985" b="1270"/>
            <wp:docPr id="164403912" name="Picture 1644039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34"/>
                    <a:srcRect b="29884"/>
                    <a:stretch/>
                  </pic:blipFill>
                  <pic:spPr bwMode="auto">
                    <a:xfrm>
                      <a:off x="0" y="0"/>
                      <a:ext cx="3650742" cy="761111"/>
                    </a:xfrm>
                    <a:prstGeom prst="rect">
                      <a:avLst/>
                    </a:prstGeom>
                    <a:ln>
                      <a:noFill/>
                    </a:ln>
                    <a:extLst>
                      <a:ext uri="{53640926-AAD7-44D8-BBD7-CCE9431645EC}">
                        <a14:shadowObscured xmlns:a14="http://schemas.microsoft.com/office/drawing/2010/main"/>
                      </a:ext>
                    </a:extLst>
                  </pic:spPr>
                </pic:pic>
              </a:graphicData>
            </a:graphic>
          </wp:inline>
        </w:drawing>
      </w:r>
    </w:p>
    <w:p w14:paraId="7403EF21" w14:textId="77777777" w:rsidR="00992684" w:rsidRPr="0079299F" w:rsidRDefault="00992684" w:rsidP="00992684">
      <w:r>
        <w:rPr>
          <w:b/>
          <w:bCs/>
        </w:rPr>
        <w:t>Columns:</w:t>
      </w:r>
      <w:r>
        <w:t xml:space="preserve"> Agency ID, Appt ID, Mid-certification Descriptions.</w:t>
      </w:r>
    </w:p>
    <w:p w14:paraId="55F9B60E" w14:textId="77777777" w:rsidR="00992684" w:rsidRDefault="00992684" w:rsidP="00992684">
      <w:pPr>
        <w:pStyle w:val="Caption"/>
      </w:pPr>
      <w:r>
        <w:t>Tab 2 – MCAs</w:t>
      </w:r>
    </w:p>
    <w:p w14:paraId="67CA14AB" w14:textId="77777777" w:rsidR="00992684" w:rsidRDefault="00992684" w:rsidP="00992684">
      <w:pPr>
        <w:pStyle w:val="Caption"/>
        <w:spacing w:before="120"/>
      </w:pPr>
      <w:r w:rsidRPr="007B3290">
        <w:rPr>
          <w:noProof/>
        </w:rPr>
        <w:drawing>
          <wp:inline distT="0" distB="0" distL="0" distR="0" wp14:anchorId="1DA5078F" wp14:editId="5F1FC6B9">
            <wp:extent cx="5943600" cy="675640"/>
            <wp:effectExtent l="0" t="0" r="0" b="0"/>
            <wp:docPr id="18612103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210344" name="Picture 1">
                      <a:extLst>
                        <a:ext uri="{C183D7F6-B498-43B3-948B-1728B52AA6E4}">
                          <adec:decorative xmlns:adec="http://schemas.microsoft.com/office/drawing/2017/decorative" val="1"/>
                        </a:ext>
                      </a:extLst>
                    </pic:cNvPr>
                    <pic:cNvPicPr/>
                  </pic:nvPicPr>
                  <pic:blipFill>
                    <a:blip r:embed="rId35"/>
                    <a:stretch>
                      <a:fillRect/>
                    </a:stretch>
                  </pic:blipFill>
                  <pic:spPr>
                    <a:xfrm>
                      <a:off x="0" y="0"/>
                      <a:ext cx="5943600" cy="675640"/>
                    </a:xfrm>
                    <a:prstGeom prst="rect">
                      <a:avLst/>
                    </a:prstGeom>
                  </pic:spPr>
                </pic:pic>
              </a:graphicData>
            </a:graphic>
          </wp:inline>
        </w:drawing>
      </w:r>
    </w:p>
    <w:p w14:paraId="4E87DF4D" w14:textId="77777777" w:rsidR="00992684" w:rsidRDefault="00992684" w:rsidP="00992684">
      <w:r>
        <w:rPr>
          <w:b/>
          <w:bCs/>
        </w:rPr>
        <w:t xml:space="preserve">Columns: </w:t>
      </w:r>
      <w:r>
        <w:t xml:space="preserve">Clinic ID, Household ID, State WIC ID, WIC Type, MCA Appt Scheduled, MCA Appt Kept, MCA Due, MCA Date, MCA Staff, Cert End Date, Last Set LDTU, </w:t>
      </w:r>
      <w:proofErr w:type="gramStart"/>
      <w:r>
        <w:t>Sets</w:t>
      </w:r>
      <w:proofErr w:type="gramEnd"/>
      <w:r>
        <w:t xml:space="preserve"> after MCA Date, Issued Date, Issued by Staff.</w:t>
      </w:r>
    </w:p>
    <w:p w14:paraId="4D8E7E7D" w14:textId="77777777" w:rsidR="00992684" w:rsidRPr="0079299F" w:rsidRDefault="00992684" w:rsidP="00992684">
      <w:r>
        <w:rPr>
          <w:b/>
          <w:bCs/>
        </w:rPr>
        <w:t xml:space="preserve">Counts: </w:t>
      </w:r>
      <w:r>
        <w:t>Participants.</w:t>
      </w:r>
    </w:p>
    <w:p w14:paraId="6E97625D" w14:textId="77777777" w:rsidR="00992684" w:rsidRDefault="00992684" w:rsidP="00992684">
      <w:pPr>
        <w:pStyle w:val="Caption"/>
      </w:pPr>
      <w:r>
        <w:t>Tab 3 – Staff Counts</w:t>
      </w:r>
    </w:p>
    <w:p w14:paraId="40A58BA3" w14:textId="77777777" w:rsidR="00992684" w:rsidRDefault="00992684" w:rsidP="00992684">
      <w:pPr>
        <w:pStyle w:val="Caption"/>
        <w:spacing w:before="120"/>
      </w:pPr>
      <w:r w:rsidRPr="00AD6530">
        <w:rPr>
          <w:noProof/>
        </w:rPr>
        <w:drawing>
          <wp:inline distT="0" distB="0" distL="0" distR="0" wp14:anchorId="611795E0" wp14:editId="60DD9714">
            <wp:extent cx="4792980" cy="623189"/>
            <wp:effectExtent l="0" t="0" r="0" b="5715"/>
            <wp:docPr id="71157112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571123" name="Picture 1">
                      <a:extLst>
                        <a:ext uri="{C183D7F6-B498-43B3-948B-1728B52AA6E4}">
                          <adec:decorative xmlns:adec="http://schemas.microsoft.com/office/drawing/2017/decorative" val="1"/>
                        </a:ext>
                      </a:extLst>
                    </pic:cNvPr>
                    <pic:cNvPicPr/>
                  </pic:nvPicPr>
                  <pic:blipFill>
                    <a:blip r:embed="rId36"/>
                    <a:stretch>
                      <a:fillRect/>
                    </a:stretch>
                  </pic:blipFill>
                  <pic:spPr>
                    <a:xfrm>
                      <a:off x="0" y="0"/>
                      <a:ext cx="4792980" cy="623189"/>
                    </a:xfrm>
                    <a:prstGeom prst="rect">
                      <a:avLst/>
                    </a:prstGeom>
                  </pic:spPr>
                </pic:pic>
              </a:graphicData>
            </a:graphic>
          </wp:inline>
        </w:drawing>
      </w:r>
    </w:p>
    <w:p w14:paraId="29EABDD0" w14:textId="77777777" w:rsidR="00992684" w:rsidRDefault="00992684" w:rsidP="00992684">
      <w:r>
        <w:rPr>
          <w:b/>
          <w:bCs/>
        </w:rPr>
        <w:lastRenderedPageBreak/>
        <w:t xml:space="preserve">Columns: </w:t>
      </w:r>
      <w:r>
        <w:t>Not Completed/Issued Benefits, 1 Set Issued, 2 Sets Issued, 3 Sets Issued, 4 or More Sets Issued.</w:t>
      </w:r>
    </w:p>
    <w:p w14:paraId="2D80A6FC" w14:textId="77777777" w:rsidR="00992684" w:rsidRPr="0079299F" w:rsidRDefault="00992684" w:rsidP="00992684">
      <w:r>
        <w:t>Row: Staff names.</w:t>
      </w:r>
    </w:p>
    <w:p w14:paraId="3B92E3E5" w14:textId="77777777" w:rsidR="00992684" w:rsidRDefault="00992684" w:rsidP="00992684">
      <w:pPr>
        <w:pStyle w:val="Caption"/>
      </w:pPr>
      <w:r>
        <w:t>Tab 4 – Counts</w:t>
      </w:r>
    </w:p>
    <w:p w14:paraId="0D3D9393" w14:textId="77777777" w:rsidR="00992684" w:rsidRDefault="00992684" w:rsidP="00992684">
      <w:pPr>
        <w:pStyle w:val="Caption"/>
        <w:spacing w:before="120"/>
      </w:pPr>
      <w:r w:rsidRPr="0079299F">
        <w:rPr>
          <w:noProof/>
        </w:rPr>
        <w:drawing>
          <wp:inline distT="0" distB="0" distL="0" distR="0" wp14:anchorId="2FF9B8E7" wp14:editId="1A373935">
            <wp:extent cx="5943600" cy="800735"/>
            <wp:effectExtent l="0" t="0" r="0" b="0"/>
            <wp:docPr id="181071740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717409" name="Picture 1">
                      <a:extLst>
                        <a:ext uri="{C183D7F6-B498-43B3-948B-1728B52AA6E4}">
                          <adec:decorative xmlns:adec="http://schemas.microsoft.com/office/drawing/2017/decorative" val="1"/>
                        </a:ext>
                      </a:extLst>
                    </pic:cNvPr>
                    <pic:cNvPicPr/>
                  </pic:nvPicPr>
                  <pic:blipFill>
                    <a:blip r:embed="rId37"/>
                    <a:stretch>
                      <a:fillRect/>
                    </a:stretch>
                  </pic:blipFill>
                  <pic:spPr>
                    <a:xfrm>
                      <a:off x="0" y="0"/>
                      <a:ext cx="5943600" cy="800735"/>
                    </a:xfrm>
                    <a:prstGeom prst="rect">
                      <a:avLst/>
                    </a:prstGeom>
                  </pic:spPr>
                </pic:pic>
              </a:graphicData>
            </a:graphic>
          </wp:inline>
        </w:drawing>
      </w:r>
    </w:p>
    <w:p w14:paraId="0E53178B" w14:textId="77777777" w:rsidR="00992684" w:rsidRDefault="00992684" w:rsidP="00992684">
      <w:r>
        <w:rPr>
          <w:b/>
          <w:bCs/>
        </w:rPr>
        <w:t xml:space="preserve">Columns: </w:t>
      </w:r>
      <w:r>
        <w:t>MCAs Due, MCAs Completed, MCAs Not Completed, % MCAs Complete, Not Completed/Issued Benefits, % Not Completed/Issued Benefits, 1 Set Issued, 2 Sets Issued, 3 Sets Issued, 4 or More Sets Issued, MCAs with Scheduled Appts, MCA Appts Kept, % MCA Appts Kept.</w:t>
      </w:r>
    </w:p>
    <w:p w14:paraId="24BAD842" w14:textId="77777777" w:rsidR="00992684" w:rsidRDefault="00992684" w:rsidP="00992684">
      <w:r>
        <w:rPr>
          <w:b/>
          <w:bCs/>
        </w:rPr>
        <w:t>Rows:</w:t>
      </w:r>
      <w:r>
        <w:t xml:space="preserve"> AGENCY ID, CLINIC ID(s).</w:t>
      </w:r>
    </w:p>
    <w:p w14:paraId="5AE21BA2" w14:textId="32C0964F" w:rsidR="00C5458F" w:rsidRDefault="00C5458F" w:rsidP="00C5458F">
      <w:pPr>
        <w:pStyle w:val="Heading3"/>
      </w:pPr>
      <w:bookmarkStart w:id="21" w:name="_Toc235422839"/>
      <w:bookmarkStart w:id="22" w:name="_Toc242875353"/>
      <w:r>
        <w:t>ME Chart Audits</w:t>
      </w:r>
      <w:bookmarkEnd w:id="22"/>
    </w:p>
    <w:p w14:paraId="2F4AF3F6" w14:textId="4877ABB9" w:rsidR="00C5458F" w:rsidRPr="008B2990" w:rsidRDefault="00C5458F" w:rsidP="00C5458F">
      <w:r>
        <w:t>Revised Sept. 24, 2026</w:t>
      </w:r>
    </w:p>
    <w:p w14:paraId="697E0399" w14:textId="77777777" w:rsidR="00C5458F" w:rsidRPr="00AD6530" w:rsidRDefault="00C5458F" w:rsidP="00C5458F">
      <w:pPr>
        <w:pStyle w:val="Heading4"/>
      </w:pPr>
      <w:r>
        <w:t>Overview</w:t>
      </w:r>
    </w:p>
    <w:p w14:paraId="50A4A11F" w14:textId="4633737E" w:rsidR="00C5458F" w:rsidRDefault="00C5458F" w:rsidP="00C5458F">
      <w:r>
        <w:t>A list of participants with benefits issued at the specified agency during the specified issuance dates and for the specified participation month. The list includes a distinct count of participants and households. Three optional input controls allow you to filter the output by Income Type, Physical Presence, and CPA Signature.</w:t>
      </w:r>
    </w:p>
    <w:p w14:paraId="64C70D9D" w14:textId="77777777" w:rsidR="00C5458F" w:rsidRDefault="00C5458F" w:rsidP="00C5458F">
      <w:pPr>
        <w:pStyle w:val="Heading4"/>
      </w:pPr>
      <w:r>
        <w:t>Some uses</w:t>
      </w:r>
    </w:p>
    <w:p w14:paraId="3BEBD346" w14:textId="77777777" w:rsidR="00C5458F" w:rsidRDefault="00C5458F" w:rsidP="00C5458F">
      <w:r>
        <w:t>Assist with identifying records for management evaluations.</w:t>
      </w:r>
    </w:p>
    <w:p w14:paraId="3A51FD33" w14:textId="77777777" w:rsidR="00C5458F" w:rsidRDefault="00C5458F" w:rsidP="00C5458F">
      <w:pPr>
        <w:pStyle w:val="Heading4"/>
      </w:pPr>
      <w:r>
        <w:t>Prompts</w:t>
      </w:r>
    </w:p>
    <w:p w14:paraId="766B6EC8" w14:textId="196AB821" w:rsidR="00C5458F" w:rsidRDefault="00C5458F" w:rsidP="00C5458F">
      <w:pPr>
        <w:pStyle w:val="ListParagraph"/>
      </w:pPr>
      <w:r>
        <w:t>Agency ID – agency where benefits were issued.</w:t>
      </w:r>
    </w:p>
    <w:p w14:paraId="183D3229" w14:textId="1C4A5E78" w:rsidR="00C5458F" w:rsidRDefault="00C5458F" w:rsidP="00C5458F">
      <w:pPr>
        <w:pStyle w:val="ListParagraph"/>
      </w:pPr>
      <w:r>
        <w:t>Participation Month – month benefits were counted for.</w:t>
      </w:r>
    </w:p>
    <w:p w14:paraId="35D60EEE" w14:textId="79E85996" w:rsidR="00C5458F" w:rsidRDefault="00C5458F" w:rsidP="00C5458F">
      <w:pPr>
        <w:pStyle w:val="ListParagraph"/>
      </w:pPr>
      <w:r>
        <w:t>Start Date – the first date in the date range during which benefits were issued.</w:t>
      </w:r>
    </w:p>
    <w:p w14:paraId="70079461" w14:textId="3F30A616" w:rsidR="00C5458F" w:rsidRDefault="00C5458F" w:rsidP="00C5458F">
      <w:pPr>
        <w:pStyle w:val="ListParagraph"/>
      </w:pPr>
      <w:r>
        <w:t>End Date – the last date in the date range during which benefits were issued.</w:t>
      </w:r>
    </w:p>
    <w:p w14:paraId="6DD437DC" w14:textId="77777777" w:rsidR="00C5458F" w:rsidRDefault="00C5458F" w:rsidP="00C5458F">
      <w:pPr>
        <w:pStyle w:val="Heading4"/>
      </w:pPr>
      <w:proofErr w:type="gramStart"/>
      <w:r>
        <w:t>Report</w:t>
      </w:r>
      <w:proofErr w:type="gramEnd"/>
      <w:r>
        <w:t xml:space="preserve"> outputs</w:t>
      </w:r>
    </w:p>
    <w:p w14:paraId="31107A3D" w14:textId="10CBACE9" w:rsidR="00C5458F" w:rsidRDefault="00C5458F" w:rsidP="00C5458F">
      <w:pPr>
        <w:pStyle w:val="Caption"/>
      </w:pPr>
      <w:r>
        <w:t>Tab 1 – List</w:t>
      </w:r>
    </w:p>
    <w:p w14:paraId="5B16D999" w14:textId="1026C04F" w:rsidR="00C5458F" w:rsidRPr="00C5458F" w:rsidRDefault="00C5458F" w:rsidP="00C5458F">
      <w:r>
        <w:t>Page 1</w:t>
      </w:r>
    </w:p>
    <w:p w14:paraId="279D916F" w14:textId="77777777" w:rsidR="00C5458F" w:rsidRPr="00404B5A" w:rsidRDefault="00C5458F" w:rsidP="00C5458F">
      <w:r w:rsidRPr="007E0748">
        <w:rPr>
          <w:noProof/>
        </w:rPr>
        <w:lastRenderedPageBreak/>
        <w:drawing>
          <wp:inline distT="0" distB="0" distL="0" distR="0" wp14:anchorId="5461B4AF" wp14:editId="435D8D4B">
            <wp:extent cx="5994400" cy="721360"/>
            <wp:effectExtent l="0" t="0" r="6350" b="2540"/>
            <wp:docPr id="71883810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838105" name="Picture 1">
                      <a:extLst>
                        <a:ext uri="{C183D7F6-B498-43B3-948B-1728B52AA6E4}">
                          <adec:decorative xmlns:adec="http://schemas.microsoft.com/office/drawing/2017/decorative" val="1"/>
                        </a:ext>
                      </a:extLst>
                    </pic:cNvPr>
                    <pic:cNvPicPr/>
                  </pic:nvPicPr>
                  <pic:blipFill>
                    <a:blip r:embed="rId38"/>
                    <a:stretch>
                      <a:fillRect/>
                    </a:stretch>
                  </pic:blipFill>
                  <pic:spPr>
                    <a:xfrm>
                      <a:off x="0" y="0"/>
                      <a:ext cx="5994400" cy="721360"/>
                    </a:xfrm>
                    <a:prstGeom prst="rect">
                      <a:avLst/>
                    </a:prstGeom>
                  </pic:spPr>
                </pic:pic>
              </a:graphicData>
            </a:graphic>
          </wp:inline>
        </w:drawing>
      </w:r>
    </w:p>
    <w:p w14:paraId="6BF39F57" w14:textId="472B0BF8" w:rsidR="00C5458F" w:rsidRDefault="00C5458F" w:rsidP="00C5458F">
      <w:r>
        <w:rPr>
          <w:b/>
          <w:bCs/>
        </w:rPr>
        <w:t xml:space="preserve">Columns: </w:t>
      </w:r>
      <w:r>
        <w:t xml:space="preserve">Clinic ID, Household ID, State WIC ID, Issue Date, </w:t>
      </w:r>
      <w:proofErr w:type="spellStart"/>
      <w:r>
        <w:t>Pptn</w:t>
      </w:r>
      <w:proofErr w:type="spellEnd"/>
      <w:r>
        <w:t xml:space="preserve"> Month, Voided Date, WIC Type, Cert Effective, Certifier, Identity Proof.</w:t>
      </w:r>
    </w:p>
    <w:p w14:paraId="7C34CEE7" w14:textId="02745C83" w:rsidR="00C5458F" w:rsidRDefault="00C5458F" w:rsidP="00C5458F">
      <w:r>
        <w:rPr>
          <w:b/>
          <w:bCs/>
        </w:rPr>
        <w:t xml:space="preserve">Counts: </w:t>
      </w:r>
      <w:r>
        <w:t>Households and participants.</w:t>
      </w:r>
    </w:p>
    <w:p w14:paraId="18D05CC0" w14:textId="77777777" w:rsidR="00C5458F" w:rsidRPr="007E0748" w:rsidRDefault="00C5458F" w:rsidP="00C5458F">
      <w:r>
        <w:t>Page 2</w:t>
      </w:r>
    </w:p>
    <w:p w14:paraId="0C82EB13" w14:textId="77777777" w:rsidR="00C5458F" w:rsidRDefault="00C5458F" w:rsidP="00C5458F">
      <w:pPr>
        <w:pStyle w:val="Caption"/>
      </w:pPr>
      <w:r w:rsidRPr="007E0748">
        <w:rPr>
          <w:noProof/>
        </w:rPr>
        <w:drawing>
          <wp:inline distT="0" distB="0" distL="0" distR="0" wp14:anchorId="1580E9A8" wp14:editId="0D909CE3">
            <wp:extent cx="5126355" cy="586486"/>
            <wp:effectExtent l="0" t="0" r="0" b="4445"/>
            <wp:docPr id="86725002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250026" name="Picture 1">
                      <a:extLst>
                        <a:ext uri="{C183D7F6-B498-43B3-948B-1728B52AA6E4}">
                          <adec:decorative xmlns:adec="http://schemas.microsoft.com/office/drawing/2017/decorative" val="1"/>
                        </a:ext>
                      </a:extLst>
                    </pic:cNvPr>
                    <pic:cNvPicPr/>
                  </pic:nvPicPr>
                  <pic:blipFill>
                    <a:blip r:embed="rId39"/>
                    <a:stretch>
                      <a:fillRect/>
                    </a:stretch>
                  </pic:blipFill>
                  <pic:spPr>
                    <a:xfrm>
                      <a:off x="0" y="0"/>
                      <a:ext cx="5126355" cy="586486"/>
                    </a:xfrm>
                    <a:prstGeom prst="rect">
                      <a:avLst/>
                    </a:prstGeom>
                  </pic:spPr>
                </pic:pic>
              </a:graphicData>
            </a:graphic>
          </wp:inline>
        </w:drawing>
      </w:r>
    </w:p>
    <w:p w14:paraId="767F9DA9" w14:textId="2E4D4508" w:rsidR="00C5458F" w:rsidRPr="00C5458F" w:rsidRDefault="00C5458F" w:rsidP="00C5458F">
      <w:r>
        <w:rPr>
          <w:b/>
          <w:bCs/>
        </w:rPr>
        <w:t xml:space="preserve">Columns: </w:t>
      </w:r>
      <w:r>
        <w:t>Residency Proof, Physical Presence, Reason Not Present, CPA Signature, Income Type, Income Date, Income Proof.</w:t>
      </w:r>
    </w:p>
    <w:p w14:paraId="10F26F54" w14:textId="77777777" w:rsidR="00C5458F" w:rsidRDefault="00C5458F" w:rsidP="00C5458F">
      <w:pPr>
        <w:pStyle w:val="Caption"/>
      </w:pPr>
      <w:r>
        <w:t>Tab 3 – Staff Counts</w:t>
      </w:r>
    </w:p>
    <w:p w14:paraId="3FA5A349" w14:textId="77777777" w:rsidR="00C5458F" w:rsidRDefault="00C5458F" w:rsidP="00C5458F">
      <w:pPr>
        <w:pStyle w:val="Caption"/>
        <w:spacing w:before="120"/>
      </w:pPr>
      <w:r w:rsidRPr="00AD6530">
        <w:rPr>
          <w:noProof/>
        </w:rPr>
        <w:drawing>
          <wp:inline distT="0" distB="0" distL="0" distR="0" wp14:anchorId="66D7969A" wp14:editId="77B97825">
            <wp:extent cx="4792980" cy="623189"/>
            <wp:effectExtent l="0" t="0" r="0" b="5715"/>
            <wp:docPr id="210701066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571123" name="Picture 1">
                      <a:extLst>
                        <a:ext uri="{C183D7F6-B498-43B3-948B-1728B52AA6E4}">
                          <adec:decorative xmlns:adec="http://schemas.microsoft.com/office/drawing/2017/decorative" val="1"/>
                        </a:ext>
                      </a:extLst>
                    </pic:cNvPr>
                    <pic:cNvPicPr/>
                  </pic:nvPicPr>
                  <pic:blipFill>
                    <a:blip r:embed="rId36"/>
                    <a:stretch>
                      <a:fillRect/>
                    </a:stretch>
                  </pic:blipFill>
                  <pic:spPr>
                    <a:xfrm>
                      <a:off x="0" y="0"/>
                      <a:ext cx="4792980" cy="623189"/>
                    </a:xfrm>
                    <a:prstGeom prst="rect">
                      <a:avLst/>
                    </a:prstGeom>
                  </pic:spPr>
                </pic:pic>
              </a:graphicData>
            </a:graphic>
          </wp:inline>
        </w:drawing>
      </w:r>
    </w:p>
    <w:p w14:paraId="50760315" w14:textId="77777777" w:rsidR="00C5458F" w:rsidRDefault="00C5458F" w:rsidP="00C5458F">
      <w:r>
        <w:rPr>
          <w:b/>
          <w:bCs/>
        </w:rPr>
        <w:t xml:space="preserve">Columns: </w:t>
      </w:r>
      <w:r>
        <w:t>Not Completed/Issued Benefits, 1 Set Issued, 2 Sets Issued, 3 Sets Issued, 4 or More Sets Issued.</w:t>
      </w:r>
    </w:p>
    <w:p w14:paraId="5A61151E" w14:textId="77777777" w:rsidR="00C5458F" w:rsidRPr="0079299F" w:rsidRDefault="00C5458F" w:rsidP="00C5458F">
      <w:r>
        <w:t>Row: Staff names.</w:t>
      </w:r>
    </w:p>
    <w:p w14:paraId="59740D98" w14:textId="77777777" w:rsidR="00C5458F" w:rsidRDefault="00C5458F" w:rsidP="00C5458F">
      <w:pPr>
        <w:pStyle w:val="Caption"/>
      </w:pPr>
      <w:r>
        <w:t>Tab 4 – Counts</w:t>
      </w:r>
    </w:p>
    <w:p w14:paraId="543A570F" w14:textId="77777777" w:rsidR="00C5458F" w:rsidRDefault="00C5458F" w:rsidP="00C5458F">
      <w:pPr>
        <w:pStyle w:val="Caption"/>
        <w:spacing w:before="120"/>
      </w:pPr>
      <w:r w:rsidRPr="0079299F">
        <w:rPr>
          <w:noProof/>
        </w:rPr>
        <w:drawing>
          <wp:inline distT="0" distB="0" distL="0" distR="0" wp14:anchorId="21431A5B" wp14:editId="2656D2BA">
            <wp:extent cx="5943600" cy="800735"/>
            <wp:effectExtent l="0" t="0" r="0" b="0"/>
            <wp:docPr id="190806029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717409" name="Picture 1">
                      <a:extLst>
                        <a:ext uri="{C183D7F6-B498-43B3-948B-1728B52AA6E4}">
                          <adec:decorative xmlns:adec="http://schemas.microsoft.com/office/drawing/2017/decorative" val="1"/>
                        </a:ext>
                      </a:extLst>
                    </pic:cNvPr>
                    <pic:cNvPicPr/>
                  </pic:nvPicPr>
                  <pic:blipFill>
                    <a:blip r:embed="rId37"/>
                    <a:stretch>
                      <a:fillRect/>
                    </a:stretch>
                  </pic:blipFill>
                  <pic:spPr>
                    <a:xfrm>
                      <a:off x="0" y="0"/>
                      <a:ext cx="5943600" cy="800735"/>
                    </a:xfrm>
                    <a:prstGeom prst="rect">
                      <a:avLst/>
                    </a:prstGeom>
                  </pic:spPr>
                </pic:pic>
              </a:graphicData>
            </a:graphic>
          </wp:inline>
        </w:drawing>
      </w:r>
    </w:p>
    <w:p w14:paraId="5D2AC84B" w14:textId="77777777" w:rsidR="00C5458F" w:rsidRDefault="00C5458F" w:rsidP="00C5458F">
      <w:r>
        <w:rPr>
          <w:b/>
          <w:bCs/>
        </w:rPr>
        <w:t xml:space="preserve">Columns: </w:t>
      </w:r>
      <w:r>
        <w:t>MCAs Due, MCAs Completed, MCAs Not Completed, % MCAs Complete, Not Completed/Issued Benefits, % Not Completed/Issued Benefits, 1 Set Issued, 2 Sets Issued, 3 Sets Issued, 4 or More Sets Issued, MCAs with Scheduled Appts, MCA Appts Kept, % MCA Appts Kept.</w:t>
      </w:r>
    </w:p>
    <w:p w14:paraId="4D52CA06" w14:textId="77777777" w:rsidR="00C5458F" w:rsidRDefault="00C5458F" w:rsidP="00C5458F">
      <w:r>
        <w:rPr>
          <w:b/>
          <w:bCs/>
        </w:rPr>
        <w:t>Rows:</w:t>
      </w:r>
      <w:r>
        <w:t xml:space="preserve"> AGENCY ID, CLINIC ID(s).</w:t>
      </w:r>
    </w:p>
    <w:p w14:paraId="2F072EA0" w14:textId="6328779B" w:rsidR="00992684" w:rsidRDefault="00992684" w:rsidP="00992684">
      <w:pPr>
        <w:pStyle w:val="Heading3"/>
      </w:pPr>
      <w:bookmarkStart w:id="23" w:name="_Toc242875354"/>
      <w:r>
        <w:t>New Households/Participants and Whether Substance Abuse NE Topics and/or Material Was Provided</w:t>
      </w:r>
      <w:bookmarkEnd w:id="21"/>
      <w:bookmarkEnd w:id="23"/>
      <w:r>
        <w:t xml:space="preserve"> </w:t>
      </w:r>
    </w:p>
    <w:p w14:paraId="41947103" w14:textId="77777777" w:rsidR="00992684" w:rsidRDefault="00992684" w:rsidP="00992684">
      <w:r>
        <w:t>Revised March 10, 2025</w:t>
      </w:r>
    </w:p>
    <w:p w14:paraId="76C06577" w14:textId="77777777" w:rsidR="00992684" w:rsidRDefault="00992684" w:rsidP="00992684">
      <w:pPr>
        <w:pStyle w:val="Heading4"/>
      </w:pPr>
      <w:r>
        <w:lastRenderedPageBreak/>
        <w:t>Overview</w:t>
      </w:r>
    </w:p>
    <w:p w14:paraId="4E017D37" w14:textId="77777777" w:rsidR="00992684" w:rsidRDefault="00992684" w:rsidP="00992684">
      <w:r>
        <w:t xml:space="preserve">This report provides a list of new households and participants certified at the specified </w:t>
      </w:r>
      <w:proofErr w:type="gramStart"/>
      <w:r>
        <w:t>agency</w:t>
      </w:r>
      <w:proofErr w:type="gramEnd"/>
      <w:r>
        <w:t xml:space="preserve"> during the specified dates. It is based on whether the “Dangers of Substance Abuse” Nutrition Education (NE) topic and/or the “Alcohol, Tobacco, and Other Drugs” material was documented in the Nutrition Education tab by the certifier as having been provided as part of the certification.</w:t>
      </w:r>
    </w:p>
    <w:p w14:paraId="2A2D91E8" w14:textId="77777777" w:rsidR="00992684" w:rsidRDefault="00992684" w:rsidP="00992684">
      <w:pPr>
        <w:pStyle w:val="Heading4"/>
      </w:pPr>
      <w:r>
        <w:t>Some uses</w:t>
      </w:r>
    </w:p>
    <w:p w14:paraId="31432C7A" w14:textId="77777777" w:rsidR="00992684" w:rsidRPr="0032171F" w:rsidRDefault="00992684" w:rsidP="00DB35CC">
      <w:pPr>
        <w:pStyle w:val="ListParagraph"/>
      </w:pPr>
      <w:r w:rsidRPr="0032171F">
        <w:t xml:space="preserve">Identify new households who received the required substance abuse information at their initial certification. </w:t>
      </w:r>
    </w:p>
    <w:p w14:paraId="790E0AD3" w14:textId="77777777" w:rsidR="00992684" w:rsidRDefault="00992684" w:rsidP="00DB35CC">
      <w:pPr>
        <w:pStyle w:val="ListParagraph"/>
      </w:pPr>
      <w:r w:rsidRPr="0032171F">
        <w:t>Identify staff who may not be providing, or documenting, the substance abuse information to new households for further training</w:t>
      </w:r>
      <w:r>
        <w:t>.</w:t>
      </w:r>
    </w:p>
    <w:p w14:paraId="2AC23DEF" w14:textId="77777777" w:rsidR="00992684" w:rsidRDefault="00992684" w:rsidP="00992684">
      <w:pPr>
        <w:pStyle w:val="Heading4"/>
      </w:pPr>
      <w:r>
        <w:t>Prompts</w:t>
      </w:r>
    </w:p>
    <w:p w14:paraId="78CEC845" w14:textId="77777777" w:rsidR="00992684" w:rsidRDefault="00992684" w:rsidP="00DB35CC">
      <w:pPr>
        <w:pStyle w:val="ListParagraph"/>
      </w:pPr>
      <w:r>
        <w:t>Agency ID – agency where the participants were certified.</w:t>
      </w:r>
    </w:p>
    <w:p w14:paraId="2FE60617" w14:textId="77777777" w:rsidR="00992684" w:rsidRDefault="00992684" w:rsidP="00DB35CC">
      <w:pPr>
        <w:pStyle w:val="ListParagraph"/>
      </w:pPr>
      <w:r>
        <w:t>Start Date – the first date in the time period during which participants were certified.</w:t>
      </w:r>
    </w:p>
    <w:p w14:paraId="2684601F" w14:textId="77777777" w:rsidR="00992684" w:rsidRDefault="00992684" w:rsidP="00DB35CC">
      <w:pPr>
        <w:pStyle w:val="ListParagraph"/>
      </w:pPr>
      <w:r>
        <w:t>End Date – the last date in the time period during which participants were certified.</w:t>
      </w:r>
    </w:p>
    <w:p w14:paraId="3F684ED7" w14:textId="77777777" w:rsidR="00992684" w:rsidRDefault="00992684" w:rsidP="00992684">
      <w:pPr>
        <w:pStyle w:val="Heading4"/>
      </w:pPr>
      <w:proofErr w:type="gramStart"/>
      <w:r>
        <w:t>Report</w:t>
      </w:r>
      <w:proofErr w:type="gramEnd"/>
      <w:r>
        <w:t xml:space="preserve"> outputs</w:t>
      </w:r>
    </w:p>
    <w:p w14:paraId="1FA5762F" w14:textId="77777777" w:rsidR="00992684" w:rsidRDefault="00992684" w:rsidP="00992684">
      <w:pPr>
        <w:pStyle w:val="Caption"/>
      </w:pPr>
      <w:r>
        <w:t>Tab 1 – New HHs</w:t>
      </w:r>
    </w:p>
    <w:p w14:paraId="29B3A804" w14:textId="77777777" w:rsidR="00992684" w:rsidRDefault="00992684" w:rsidP="00992684">
      <w:r w:rsidRPr="00F43EE4">
        <w:rPr>
          <w:noProof/>
        </w:rPr>
        <w:drawing>
          <wp:inline distT="0" distB="0" distL="0" distR="0" wp14:anchorId="539A5E13" wp14:editId="6417E51A">
            <wp:extent cx="4952873" cy="679958"/>
            <wp:effectExtent l="0" t="0" r="635" b="6350"/>
            <wp:docPr id="29526788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267881" name="Picture 1">
                      <a:extLst>
                        <a:ext uri="{C183D7F6-B498-43B3-948B-1728B52AA6E4}">
                          <adec:decorative xmlns:adec="http://schemas.microsoft.com/office/drawing/2017/decorative" val="1"/>
                        </a:ext>
                      </a:extLst>
                    </pic:cNvPr>
                    <pic:cNvPicPr/>
                  </pic:nvPicPr>
                  <pic:blipFill>
                    <a:blip r:embed="rId40"/>
                    <a:stretch>
                      <a:fillRect/>
                    </a:stretch>
                  </pic:blipFill>
                  <pic:spPr>
                    <a:xfrm>
                      <a:off x="0" y="0"/>
                      <a:ext cx="4952873" cy="679958"/>
                    </a:xfrm>
                    <a:prstGeom prst="rect">
                      <a:avLst/>
                    </a:prstGeom>
                  </pic:spPr>
                </pic:pic>
              </a:graphicData>
            </a:graphic>
          </wp:inline>
        </w:drawing>
      </w:r>
    </w:p>
    <w:p w14:paraId="6C416B1B" w14:textId="77777777" w:rsidR="00992684" w:rsidRDefault="00992684" w:rsidP="00992684">
      <w:r>
        <w:rPr>
          <w:b/>
          <w:bCs/>
        </w:rPr>
        <w:t>Columns:</w:t>
      </w:r>
      <w:r>
        <w:t xml:space="preserve"> New Households, Date HHID (household ID) Assigned, Cert Date(s), Materials Given, NE (nutrition education) Topic Covered, Certifier.</w:t>
      </w:r>
    </w:p>
    <w:p w14:paraId="24B6D9DB" w14:textId="77777777" w:rsidR="00992684" w:rsidRPr="0079299F" w:rsidRDefault="00992684" w:rsidP="00992684">
      <w:r>
        <w:rPr>
          <w:b/>
          <w:bCs/>
        </w:rPr>
        <w:t xml:space="preserve">Counts: </w:t>
      </w:r>
      <w:r>
        <w:t>New households.</w:t>
      </w:r>
    </w:p>
    <w:p w14:paraId="15D06188" w14:textId="77777777" w:rsidR="00992684" w:rsidRDefault="00992684" w:rsidP="00992684">
      <w:pPr>
        <w:pStyle w:val="Caption"/>
      </w:pPr>
      <w:r>
        <w:t>Tab 2 – New HHs Without</w:t>
      </w:r>
    </w:p>
    <w:p w14:paraId="763A5001" w14:textId="77777777" w:rsidR="00992684" w:rsidRDefault="00992684" w:rsidP="00992684">
      <w:pPr>
        <w:pStyle w:val="Caption"/>
      </w:pPr>
      <w:r w:rsidRPr="00F43EE4">
        <w:rPr>
          <w:noProof/>
        </w:rPr>
        <w:drawing>
          <wp:inline distT="0" distB="0" distL="0" distR="0" wp14:anchorId="03BD0D5C" wp14:editId="06B64004">
            <wp:extent cx="4792853" cy="608838"/>
            <wp:effectExtent l="0" t="0" r="0" b="1270"/>
            <wp:docPr id="212040686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406869" name="Picture 1">
                      <a:extLst>
                        <a:ext uri="{C183D7F6-B498-43B3-948B-1728B52AA6E4}">
                          <adec:decorative xmlns:adec="http://schemas.microsoft.com/office/drawing/2017/decorative" val="1"/>
                        </a:ext>
                      </a:extLst>
                    </pic:cNvPr>
                    <pic:cNvPicPr/>
                  </pic:nvPicPr>
                  <pic:blipFill>
                    <a:blip r:embed="rId41"/>
                    <a:stretch>
                      <a:fillRect/>
                    </a:stretch>
                  </pic:blipFill>
                  <pic:spPr>
                    <a:xfrm>
                      <a:off x="0" y="0"/>
                      <a:ext cx="4792853" cy="608838"/>
                    </a:xfrm>
                    <a:prstGeom prst="rect">
                      <a:avLst/>
                    </a:prstGeom>
                  </pic:spPr>
                </pic:pic>
              </a:graphicData>
            </a:graphic>
          </wp:inline>
        </w:drawing>
      </w:r>
      <w:r w:rsidRPr="0079299F">
        <w:t xml:space="preserve"> </w:t>
      </w:r>
    </w:p>
    <w:p w14:paraId="361C4002" w14:textId="77777777" w:rsidR="00992684" w:rsidRDefault="00992684" w:rsidP="00992684">
      <w:r>
        <w:rPr>
          <w:b/>
          <w:bCs/>
        </w:rPr>
        <w:t xml:space="preserve">Columns: </w:t>
      </w:r>
      <w:r>
        <w:t>New Households, Date HHID (household ID) Assigned, Cert Date(s), Certifier.</w:t>
      </w:r>
    </w:p>
    <w:p w14:paraId="74D05A20" w14:textId="77777777" w:rsidR="00992684" w:rsidRPr="0079299F" w:rsidRDefault="00992684" w:rsidP="00992684">
      <w:r>
        <w:rPr>
          <w:b/>
          <w:bCs/>
        </w:rPr>
        <w:t xml:space="preserve">Count: </w:t>
      </w:r>
      <w:r>
        <w:t>New households.</w:t>
      </w:r>
    </w:p>
    <w:p w14:paraId="781E6FD0" w14:textId="77777777" w:rsidR="00992684" w:rsidRDefault="00992684" w:rsidP="00992684">
      <w:pPr>
        <w:pStyle w:val="Caption"/>
      </w:pPr>
      <w:r>
        <w:t>Tab 3 – HH Counts</w:t>
      </w:r>
    </w:p>
    <w:p w14:paraId="42B477DF" w14:textId="77777777" w:rsidR="00992684" w:rsidRDefault="00992684" w:rsidP="00992684">
      <w:pPr>
        <w:spacing w:before="60"/>
      </w:pPr>
      <w:r w:rsidRPr="00F43EE4">
        <w:rPr>
          <w:noProof/>
        </w:rPr>
        <w:lastRenderedPageBreak/>
        <w:drawing>
          <wp:inline distT="0" distB="0" distL="0" distR="0" wp14:anchorId="18C298C5" wp14:editId="611326D8">
            <wp:extent cx="4845050" cy="777494"/>
            <wp:effectExtent l="0" t="0" r="0" b="3810"/>
            <wp:docPr id="163537505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375059" name="Picture 1">
                      <a:extLst>
                        <a:ext uri="{C183D7F6-B498-43B3-948B-1728B52AA6E4}">
                          <adec:decorative xmlns:adec="http://schemas.microsoft.com/office/drawing/2017/decorative" val="1"/>
                        </a:ext>
                      </a:extLst>
                    </pic:cNvPr>
                    <pic:cNvPicPr/>
                  </pic:nvPicPr>
                  <pic:blipFill>
                    <a:blip r:embed="rId42"/>
                    <a:stretch>
                      <a:fillRect/>
                    </a:stretch>
                  </pic:blipFill>
                  <pic:spPr>
                    <a:xfrm>
                      <a:off x="0" y="0"/>
                      <a:ext cx="4845050" cy="777494"/>
                    </a:xfrm>
                    <a:prstGeom prst="rect">
                      <a:avLst/>
                    </a:prstGeom>
                  </pic:spPr>
                </pic:pic>
              </a:graphicData>
            </a:graphic>
          </wp:inline>
        </w:drawing>
      </w:r>
    </w:p>
    <w:p w14:paraId="206782DA" w14:textId="77777777" w:rsidR="00992684" w:rsidRDefault="00992684" w:rsidP="00992684">
      <w:r>
        <w:rPr>
          <w:b/>
          <w:bCs/>
        </w:rPr>
        <w:t xml:space="preserve">Columns: </w:t>
      </w:r>
      <w:r>
        <w:t xml:space="preserve">New HH (households), New HHs with Material Given (%), New HHs with Topic Covered (%), New </w:t>
      </w:r>
      <w:proofErr w:type="gramStart"/>
      <w:r>
        <w:t>HHs w</w:t>
      </w:r>
      <w:proofErr w:type="gramEnd"/>
      <w:r>
        <w:t>/o Material Given or Topic Covered (%).</w:t>
      </w:r>
    </w:p>
    <w:p w14:paraId="3E139AB2" w14:textId="77777777" w:rsidR="00992684" w:rsidRDefault="00992684" w:rsidP="00992684">
      <w:r>
        <w:rPr>
          <w:b/>
          <w:bCs/>
        </w:rPr>
        <w:t>Rows:</w:t>
      </w:r>
      <w:r>
        <w:t xml:space="preserve"> TOTAL, staff name.</w:t>
      </w:r>
    </w:p>
    <w:p w14:paraId="11226CAB" w14:textId="77777777" w:rsidR="00992684" w:rsidRDefault="00992684" w:rsidP="00992684">
      <w:pPr>
        <w:pStyle w:val="Caption"/>
      </w:pPr>
      <w:r>
        <w:t>Tab 4 – New Ppts</w:t>
      </w:r>
    </w:p>
    <w:p w14:paraId="70AF92F7" w14:textId="77777777" w:rsidR="00992684" w:rsidRDefault="00992684" w:rsidP="00992684">
      <w:pPr>
        <w:pStyle w:val="Caption"/>
        <w:spacing w:before="60"/>
      </w:pPr>
      <w:r w:rsidRPr="00F43EE4">
        <w:rPr>
          <w:noProof/>
        </w:rPr>
        <w:drawing>
          <wp:inline distT="0" distB="0" distL="0" distR="0" wp14:anchorId="43A84477" wp14:editId="29576C5D">
            <wp:extent cx="4953254" cy="675259"/>
            <wp:effectExtent l="0" t="0" r="0" b="0"/>
            <wp:docPr id="179547143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471433" name="Picture 1">
                      <a:extLst>
                        <a:ext uri="{C183D7F6-B498-43B3-948B-1728B52AA6E4}">
                          <adec:decorative xmlns:adec="http://schemas.microsoft.com/office/drawing/2017/decorative" val="1"/>
                        </a:ext>
                      </a:extLst>
                    </pic:cNvPr>
                    <pic:cNvPicPr/>
                  </pic:nvPicPr>
                  <pic:blipFill>
                    <a:blip r:embed="rId43"/>
                    <a:stretch>
                      <a:fillRect/>
                    </a:stretch>
                  </pic:blipFill>
                  <pic:spPr>
                    <a:xfrm>
                      <a:off x="0" y="0"/>
                      <a:ext cx="4953254" cy="675259"/>
                    </a:xfrm>
                    <a:prstGeom prst="rect">
                      <a:avLst/>
                    </a:prstGeom>
                  </pic:spPr>
                </pic:pic>
              </a:graphicData>
            </a:graphic>
          </wp:inline>
        </w:drawing>
      </w:r>
    </w:p>
    <w:p w14:paraId="1AA60C70" w14:textId="77777777" w:rsidR="00992684" w:rsidRDefault="00992684" w:rsidP="00992684">
      <w:r>
        <w:rPr>
          <w:b/>
          <w:bCs/>
        </w:rPr>
        <w:t xml:space="preserve">Columns: </w:t>
      </w:r>
      <w:r>
        <w:t xml:space="preserve"> Household ID, New PPT (participant) – State WIC ID, WIC Type at Cert, Prescreen Date, Cert Date, Material Given, NE (nutrition education) Topic Covered, Certifier.</w:t>
      </w:r>
    </w:p>
    <w:p w14:paraId="6F37DE28" w14:textId="77777777" w:rsidR="00992684" w:rsidRDefault="00992684" w:rsidP="00992684">
      <w:r>
        <w:rPr>
          <w:b/>
          <w:bCs/>
        </w:rPr>
        <w:t>Counts:</w:t>
      </w:r>
      <w:r>
        <w:t xml:space="preserve"> New participants.</w:t>
      </w:r>
    </w:p>
    <w:p w14:paraId="4D528A95" w14:textId="77777777" w:rsidR="00992684" w:rsidRDefault="00992684" w:rsidP="00992684">
      <w:pPr>
        <w:pStyle w:val="Heading3"/>
      </w:pPr>
      <w:bookmarkStart w:id="24" w:name="_Toc235422840"/>
      <w:bookmarkStart w:id="25" w:name="_Toc242875355"/>
      <w:r>
        <w:t>No Signatures at Certification</w:t>
      </w:r>
      <w:bookmarkEnd w:id="24"/>
      <w:bookmarkEnd w:id="25"/>
    </w:p>
    <w:p w14:paraId="729B5F40" w14:textId="77777777" w:rsidR="00992684" w:rsidRPr="0079299F" w:rsidRDefault="00992684" w:rsidP="00992684">
      <w:r>
        <w:t>Revised March 11, 2025</w:t>
      </w:r>
    </w:p>
    <w:p w14:paraId="4DA21462" w14:textId="77777777" w:rsidR="00992684" w:rsidRDefault="00992684" w:rsidP="00992684">
      <w:pPr>
        <w:pStyle w:val="Heading4"/>
      </w:pPr>
      <w:r>
        <w:t>Overview</w:t>
      </w:r>
    </w:p>
    <w:p w14:paraId="5DF4D070" w14:textId="77777777" w:rsidR="00992684" w:rsidRDefault="00992684" w:rsidP="00992684">
      <w:r>
        <w:t>Provides a list and count by certifier of participant records missing the CPA’s signature, missing the participant’s signature, or missing both signatures for certifications completed at the specified agency. It also includes a statewide count of certs missing the CPA signature.</w:t>
      </w:r>
    </w:p>
    <w:p w14:paraId="13ED348D" w14:textId="77777777" w:rsidR="00992684" w:rsidRDefault="00992684" w:rsidP="00992684">
      <w:pPr>
        <w:pStyle w:val="Heading4"/>
      </w:pPr>
      <w:r>
        <w:t>Some uses</w:t>
      </w:r>
    </w:p>
    <w:p w14:paraId="0E05D33A" w14:textId="77777777" w:rsidR="00992684" w:rsidRDefault="00992684" w:rsidP="00DB35CC">
      <w:pPr>
        <w:pStyle w:val="ListParagraph"/>
      </w:pPr>
      <w:r>
        <w:t>Identify certifications missing signatures for audits or chart reviews.</w:t>
      </w:r>
    </w:p>
    <w:p w14:paraId="10850EEC" w14:textId="77777777" w:rsidR="00992684" w:rsidRDefault="00992684" w:rsidP="00DB35CC">
      <w:pPr>
        <w:pStyle w:val="ListParagraph"/>
      </w:pPr>
      <w:r>
        <w:t>Compare the number of missing signatures between agencies, which may help identify agencies using an alternative method for collecting signatures outside of the Information System.</w:t>
      </w:r>
    </w:p>
    <w:p w14:paraId="5B9A25B6" w14:textId="77777777" w:rsidR="00992684" w:rsidRDefault="00992684" w:rsidP="00992684">
      <w:pPr>
        <w:pStyle w:val="Heading4"/>
      </w:pPr>
      <w:r>
        <w:t>Prompts</w:t>
      </w:r>
    </w:p>
    <w:p w14:paraId="43A596E0" w14:textId="77777777" w:rsidR="00992684" w:rsidRDefault="00992684" w:rsidP="00DB35CC">
      <w:pPr>
        <w:pStyle w:val="ListParagraph"/>
      </w:pPr>
      <w:r>
        <w:t>Agency ID – agency where the participants were certified.</w:t>
      </w:r>
    </w:p>
    <w:p w14:paraId="4299EE76" w14:textId="77777777" w:rsidR="00992684" w:rsidRDefault="00992684" w:rsidP="00DB35CC">
      <w:pPr>
        <w:pStyle w:val="ListParagraph"/>
      </w:pPr>
      <w:r>
        <w:t>Start Date – the first date in the time period during which participants were certified.</w:t>
      </w:r>
    </w:p>
    <w:p w14:paraId="265DEB9A" w14:textId="77777777" w:rsidR="00992684" w:rsidRDefault="00992684" w:rsidP="00DB35CC">
      <w:pPr>
        <w:pStyle w:val="ListParagraph"/>
      </w:pPr>
      <w:r>
        <w:t>End Date – the last date in the time period during which participants were certified.</w:t>
      </w:r>
    </w:p>
    <w:p w14:paraId="7C243867" w14:textId="77777777" w:rsidR="00992684" w:rsidRDefault="00992684" w:rsidP="00992684">
      <w:pPr>
        <w:pStyle w:val="Heading4"/>
      </w:pPr>
      <w:proofErr w:type="gramStart"/>
      <w:r>
        <w:lastRenderedPageBreak/>
        <w:t>Report</w:t>
      </w:r>
      <w:proofErr w:type="gramEnd"/>
      <w:r>
        <w:t xml:space="preserve"> outputs</w:t>
      </w:r>
    </w:p>
    <w:p w14:paraId="1494AFDF" w14:textId="77777777" w:rsidR="00992684" w:rsidRDefault="00992684" w:rsidP="00992684">
      <w:pPr>
        <w:pStyle w:val="Caption"/>
      </w:pPr>
      <w:r>
        <w:t>Tab 1 – Count-Missing Signatures</w:t>
      </w:r>
    </w:p>
    <w:p w14:paraId="272BB995" w14:textId="77777777" w:rsidR="00992684" w:rsidRDefault="00992684" w:rsidP="00992684">
      <w:pPr>
        <w:pStyle w:val="Caption"/>
        <w:spacing w:before="60"/>
      </w:pPr>
      <w:r w:rsidRPr="00E16616">
        <w:rPr>
          <w:noProof/>
        </w:rPr>
        <w:drawing>
          <wp:inline distT="0" distB="0" distL="0" distR="0" wp14:anchorId="19E4EB2D" wp14:editId="7E1EEA72">
            <wp:extent cx="4595876" cy="609346"/>
            <wp:effectExtent l="0" t="0" r="0" b="635"/>
            <wp:docPr id="172686942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869422" name="Picture 1">
                      <a:extLst>
                        <a:ext uri="{C183D7F6-B498-43B3-948B-1728B52AA6E4}">
                          <adec:decorative xmlns:adec="http://schemas.microsoft.com/office/drawing/2017/decorative" val="1"/>
                        </a:ext>
                      </a:extLst>
                    </pic:cNvPr>
                    <pic:cNvPicPr/>
                  </pic:nvPicPr>
                  <pic:blipFill>
                    <a:blip r:embed="rId44"/>
                    <a:stretch>
                      <a:fillRect/>
                    </a:stretch>
                  </pic:blipFill>
                  <pic:spPr>
                    <a:xfrm>
                      <a:off x="0" y="0"/>
                      <a:ext cx="4595876" cy="609346"/>
                    </a:xfrm>
                    <a:prstGeom prst="rect">
                      <a:avLst/>
                    </a:prstGeom>
                  </pic:spPr>
                </pic:pic>
              </a:graphicData>
            </a:graphic>
          </wp:inline>
        </w:drawing>
      </w:r>
    </w:p>
    <w:p w14:paraId="537B4C1D" w14:textId="77777777" w:rsidR="00992684" w:rsidRDefault="00992684" w:rsidP="00992684">
      <w:r>
        <w:rPr>
          <w:b/>
          <w:bCs/>
        </w:rPr>
        <w:t xml:space="preserve">Columns: </w:t>
      </w:r>
      <w:r>
        <w:t>No CPA Signatures, No Participant Signatures, No Signatures.</w:t>
      </w:r>
    </w:p>
    <w:p w14:paraId="3C23DD36" w14:textId="77777777" w:rsidR="00992684" w:rsidRPr="0079299F" w:rsidRDefault="00992684" w:rsidP="00992684">
      <w:r>
        <w:rPr>
          <w:b/>
          <w:bCs/>
        </w:rPr>
        <w:t xml:space="preserve">Rows: </w:t>
      </w:r>
      <w:r>
        <w:t>TOTAL, staff names.</w:t>
      </w:r>
    </w:p>
    <w:p w14:paraId="46EA30F1" w14:textId="77777777" w:rsidR="00992684" w:rsidRDefault="00992684" w:rsidP="00992684">
      <w:pPr>
        <w:pStyle w:val="Caption"/>
      </w:pPr>
      <w:r>
        <w:t>Tab 2 – No CPA Signature</w:t>
      </w:r>
    </w:p>
    <w:p w14:paraId="21645C9A" w14:textId="77777777" w:rsidR="00992684" w:rsidRDefault="00992684" w:rsidP="00992684">
      <w:pPr>
        <w:spacing w:before="60"/>
      </w:pPr>
      <w:r w:rsidRPr="00E16616">
        <w:rPr>
          <w:noProof/>
        </w:rPr>
        <w:drawing>
          <wp:inline distT="0" distB="0" distL="0" distR="0" wp14:anchorId="03151419" wp14:editId="5AB0C026">
            <wp:extent cx="3300222" cy="721487"/>
            <wp:effectExtent l="0" t="0" r="0" b="2540"/>
            <wp:docPr id="110868294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682943" name="Picture 1">
                      <a:extLst>
                        <a:ext uri="{C183D7F6-B498-43B3-948B-1728B52AA6E4}">
                          <adec:decorative xmlns:adec="http://schemas.microsoft.com/office/drawing/2017/decorative" val="1"/>
                        </a:ext>
                      </a:extLst>
                    </pic:cNvPr>
                    <pic:cNvPicPr/>
                  </pic:nvPicPr>
                  <pic:blipFill>
                    <a:blip r:embed="rId45"/>
                    <a:stretch>
                      <a:fillRect/>
                    </a:stretch>
                  </pic:blipFill>
                  <pic:spPr>
                    <a:xfrm>
                      <a:off x="0" y="0"/>
                      <a:ext cx="3300222" cy="721487"/>
                    </a:xfrm>
                    <a:prstGeom prst="rect">
                      <a:avLst/>
                    </a:prstGeom>
                  </pic:spPr>
                </pic:pic>
              </a:graphicData>
            </a:graphic>
          </wp:inline>
        </w:drawing>
      </w:r>
    </w:p>
    <w:p w14:paraId="22414BA0" w14:textId="77777777" w:rsidR="00992684" w:rsidRDefault="00992684" w:rsidP="00992684">
      <w:pPr>
        <w:spacing w:before="60"/>
      </w:pPr>
      <w:r>
        <w:rPr>
          <w:b/>
          <w:bCs/>
        </w:rPr>
        <w:t xml:space="preserve">Columns: </w:t>
      </w:r>
      <w:r>
        <w:t>Household ID, State WIC ID, Cert Date, Certifier.</w:t>
      </w:r>
    </w:p>
    <w:p w14:paraId="3DFEFE22" w14:textId="77777777" w:rsidR="00992684" w:rsidRDefault="00992684" w:rsidP="00992684">
      <w:pPr>
        <w:spacing w:before="60"/>
      </w:pPr>
      <w:r>
        <w:rPr>
          <w:b/>
          <w:bCs/>
        </w:rPr>
        <w:t xml:space="preserve">Count: </w:t>
      </w:r>
      <w:r>
        <w:t>Participants.</w:t>
      </w:r>
    </w:p>
    <w:p w14:paraId="7A68435A" w14:textId="77777777" w:rsidR="00992684" w:rsidRPr="0079299F" w:rsidRDefault="00992684" w:rsidP="00992684">
      <w:pPr>
        <w:spacing w:before="60"/>
      </w:pPr>
      <w:r>
        <w:rPr>
          <w:b/>
          <w:bCs/>
        </w:rPr>
        <w:t xml:space="preserve">Grouped by: </w:t>
      </w:r>
      <w:r>
        <w:t>Staff name.</w:t>
      </w:r>
    </w:p>
    <w:p w14:paraId="0CECCE35" w14:textId="77777777" w:rsidR="00992684" w:rsidRDefault="00992684" w:rsidP="00992684">
      <w:pPr>
        <w:pStyle w:val="Caption"/>
      </w:pPr>
      <w:r>
        <w:t>Tab 3 – No Ppt Signature</w:t>
      </w:r>
    </w:p>
    <w:p w14:paraId="73AF7A21" w14:textId="77777777" w:rsidR="00992684" w:rsidRDefault="00992684" w:rsidP="00992684">
      <w:pPr>
        <w:spacing w:before="60"/>
      </w:pPr>
      <w:r w:rsidRPr="00E16616">
        <w:rPr>
          <w:noProof/>
        </w:rPr>
        <w:drawing>
          <wp:inline distT="0" distB="0" distL="0" distR="0" wp14:anchorId="49C84D12" wp14:editId="24417F29">
            <wp:extent cx="3300222" cy="721487"/>
            <wp:effectExtent l="0" t="0" r="0" b="2540"/>
            <wp:docPr id="50100514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005147" name="Picture 1">
                      <a:extLst>
                        <a:ext uri="{C183D7F6-B498-43B3-948B-1728B52AA6E4}">
                          <adec:decorative xmlns:adec="http://schemas.microsoft.com/office/drawing/2017/decorative" val="1"/>
                        </a:ext>
                      </a:extLst>
                    </pic:cNvPr>
                    <pic:cNvPicPr/>
                  </pic:nvPicPr>
                  <pic:blipFill>
                    <a:blip r:embed="rId46"/>
                    <a:stretch>
                      <a:fillRect/>
                    </a:stretch>
                  </pic:blipFill>
                  <pic:spPr>
                    <a:xfrm>
                      <a:off x="0" y="0"/>
                      <a:ext cx="3300222" cy="721487"/>
                    </a:xfrm>
                    <a:prstGeom prst="rect">
                      <a:avLst/>
                    </a:prstGeom>
                  </pic:spPr>
                </pic:pic>
              </a:graphicData>
            </a:graphic>
          </wp:inline>
        </w:drawing>
      </w:r>
    </w:p>
    <w:p w14:paraId="2DED2AA4" w14:textId="77777777" w:rsidR="00992684" w:rsidRDefault="00992684" w:rsidP="00992684">
      <w:pPr>
        <w:spacing w:before="60"/>
      </w:pPr>
      <w:r>
        <w:rPr>
          <w:b/>
          <w:bCs/>
        </w:rPr>
        <w:t xml:space="preserve">Columns: </w:t>
      </w:r>
      <w:r>
        <w:t>Household ID, State WIC ID, Cert Date, Certifier.</w:t>
      </w:r>
    </w:p>
    <w:p w14:paraId="7E89A9B8" w14:textId="77777777" w:rsidR="00992684" w:rsidRDefault="00992684" w:rsidP="00992684">
      <w:pPr>
        <w:spacing w:before="60"/>
      </w:pPr>
      <w:r>
        <w:rPr>
          <w:b/>
          <w:bCs/>
        </w:rPr>
        <w:t xml:space="preserve">Count: </w:t>
      </w:r>
      <w:r>
        <w:t>Participants.</w:t>
      </w:r>
    </w:p>
    <w:p w14:paraId="0240F760" w14:textId="77777777" w:rsidR="00992684" w:rsidRPr="0079299F" w:rsidRDefault="00992684" w:rsidP="00992684">
      <w:pPr>
        <w:spacing w:before="60"/>
      </w:pPr>
      <w:r>
        <w:rPr>
          <w:b/>
          <w:bCs/>
        </w:rPr>
        <w:t xml:space="preserve">Grouped by: </w:t>
      </w:r>
      <w:r>
        <w:t>Staff name.</w:t>
      </w:r>
    </w:p>
    <w:p w14:paraId="115ED759" w14:textId="77777777" w:rsidR="00992684" w:rsidRDefault="00992684" w:rsidP="00992684">
      <w:pPr>
        <w:pStyle w:val="Caption"/>
      </w:pPr>
      <w:r>
        <w:t>Tab 4 – No Signatures</w:t>
      </w:r>
    </w:p>
    <w:p w14:paraId="7E783105" w14:textId="77777777" w:rsidR="00992684" w:rsidRDefault="00992684" w:rsidP="00992684">
      <w:r w:rsidRPr="00E16616">
        <w:rPr>
          <w:noProof/>
        </w:rPr>
        <w:drawing>
          <wp:inline distT="0" distB="0" distL="0" distR="0" wp14:anchorId="7FB816A4" wp14:editId="54498E1C">
            <wp:extent cx="3300730" cy="728726"/>
            <wp:effectExtent l="0" t="0" r="0" b="0"/>
            <wp:docPr id="138834338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343383" name="Picture 1">
                      <a:extLst>
                        <a:ext uri="{C183D7F6-B498-43B3-948B-1728B52AA6E4}">
                          <adec:decorative xmlns:adec="http://schemas.microsoft.com/office/drawing/2017/decorative" val="1"/>
                        </a:ext>
                      </a:extLst>
                    </pic:cNvPr>
                    <pic:cNvPicPr/>
                  </pic:nvPicPr>
                  <pic:blipFill>
                    <a:blip r:embed="rId47"/>
                    <a:stretch>
                      <a:fillRect/>
                    </a:stretch>
                  </pic:blipFill>
                  <pic:spPr>
                    <a:xfrm>
                      <a:off x="0" y="0"/>
                      <a:ext cx="3300730" cy="728726"/>
                    </a:xfrm>
                    <a:prstGeom prst="rect">
                      <a:avLst/>
                    </a:prstGeom>
                  </pic:spPr>
                </pic:pic>
              </a:graphicData>
            </a:graphic>
          </wp:inline>
        </w:drawing>
      </w:r>
    </w:p>
    <w:p w14:paraId="63FD8CCB" w14:textId="77777777" w:rsidR="00992684" w:rsidRDefault="00992684" w:rsidP="00992684">
      <w:pPr>
        <w:spacing w:before="60"/>
      </w:pPr>
      <w:r>
        <w:rPr>
          <w:b/>
          <w:bCs/>
        </w:rPr>
        <w:t xml:space="preserve">Columns: </w:t>
      </w:r>
      <w:r>
        <w:t>Household ID, State WIC ID, Cert Date, Certifier.</w:t>
      </w:r>
    </w:p>
    <w:p w14:paraId="110F2AE1" w14:textId="77777777" w:rsidR="00992684" w:rsidRDefault="00992684" w:rsidP="00992684">
      <w:pPr>
        <w:spacing w:before="60"/>
      </w:pPr>
      <w:r>
        <w:rPr>
          <w:b/>
          <w:bCs/>
        </w:rPr>
        <w:t xml:space="preserve">Count: </w:t>
      </w:r>
      <w:r>
        <w:t>Participants.</w:t>
      </w:r>
    </w:p>
    <w:p w14:paraId="0DECB922" w14:textId="77777777" w:rsidR="00992684" w:rsidRPr="0079299F" w:rsidRDefault="00992684" w:rsidP="00992684">
      <w:pPr>
        <w:spacing w:before="60"/>
      </w:pPr>
      <w:r>
        <w:rPr>
          <w:b/>
          <w:bCs/>
        </w:rPr>
        <w:t xml:space="preserve">Grouped by: </w:t>
      </w:r>
      <w:r>
        <w:t>Staff name.</w:t>
      </w:r>
    </w:p>
    <w:p w14:paraId="4D86F417" w14:textId="77777777" w:rsidR="00992684" w:rsidRDefault="00992684" w:rsidP="00992684">
      <w:pPr>
        <w:pStyle w:val="Caption"/>
      </w:pPr>
      <w:r>
        <w:t>Tab 5 – State – Count No CPA Signature</w:t>
      </w:r>
    </w:p>
    <w:p w14:paraId="4D4EECAC" w14:textId="77777777" w:rsidR="00992684" w:rsidRDefault="00992684" w:rsidP="00992684">
      <w:pPr>
        <w:spacing w:before="60"/>
      </w:pPr>
      <w:r w:rsidRPr="00E16616">
        <w:rPr>
          <w:noProof/>
        </w:rPr>
        <w:lastRenderedPageBreak/>
        <w:drawing>
          <wp:inline distT="0" distB="0" distL="0" distR="0" wp14:anchorId="24DD9DD1" wp14:editId="64FC2601">
            <wp:extent cx="4215511" cy="678688"/>
            <wp:effectExtent l="0" t="0" r="0" b="7620"/>
            <wp:docPr id="8757400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74004" name="Picture 1">
                      <a:extLst>
                        <a:ext uri="{C183D7F6-B498-43B3-948B-1728B52AA6E4}">
                          <adec:decorative xmlns:adec="http://schemas.microsoft.com/office/drawing/2017/decorative" val="1"/>
                        </a:ext>
                      </a:extLst>
                    </pic:cNvPr>
                    <pic:cNvPicPr/>
                  </pic:nvPicPr>
                  <pic:blipFill>
                    <a:blip r:embed="rId48"/>
                    <a:stretch>
                      <a:fillRect/>
                    </a:stretch>
                  </pic:blipFill>
                  <pic:spPr>
                    <a:xfrm>
                      <a:off x="0" y="0"/>
                      <a:ext cx="4215511" cy="678688"/>
                    </a:xfrm>
                    <a:prstGeom prst="rect">
                      <a:avLst/>
                    </a:prstGeom>
                  </pic:spPr>
                </pic:pic>
              </a:graphicData>
            </a:graphic>
          </wp:inline>
        </w:drawing>
      </w:r>
    </w:p>
    <w:p w14:paraId="67DA65EA" w14:textId="77777777" w:rsidR="00992684" w:rsidRDefault="00992684" w:rsidP="00992684">
      <w:pPr>
        <w:spacing w:before="60"/>
      </w:pPr>
      <w:r>
        <w:rPr>
          <w:b/>
          <w:bCs/>
        </w:rPr>
        <w:t xml:space="preserve">Columns: </w:t>
      </w:r>
      <w:r>
        <w:t>No CPA Signature at Certification.</w:t>
      </w:r>
    </w:p>
    <w:p w14:paraId="40849D45" w14:textId="77777777" w:rsidR="00992684" w:rsidRDefault="00992684" w:rsidP="00992684">
      <w:pPr>
        <w:spacing w:before="60"/>
      </w:pPr>
      <w:r>
        <w:rPr>
          <w:b/>
          <w:bCs/>
        </w:rPr>
        <w:t xml:space="preserve">Rows: </w:t>
      </w:r>
      <w:r>
        <w:t>STATE TOTAL, AGENCY NAME (ID)</w:t>
      </w:r>
    </w:p>
    <w:p w14:paraId="3A92430C" w14:textId="77777777" w:rsidR="00992684" w:rsidRDefault="00992684" w:rsidP="00992684">
      <w:pPr>
        <w:pStyle w:val="Heading3"/>
      </w:pPr>
      <w:bookmarkStart w:id="26" w:name="_Toc235422841"/>
      <w:bookmarkStart w:id="27" w:name="_Toc242875356"/>
      <w:r>
        <w:t>Not Assigned 400 (Dietary) Risk Factors at Cert</w:t>
      </w:r>
      <w:bookmarkEnd w:id="26"/>
      <w:bookmarkEnd w:id="27"/>
    </w:p>
    <w:p w14:paraId="1822FB2E" w14:textId="77777777" w:rsidR="00992684" w:rsidRPr="0079299F" w:rsidRDefault="00992684" w:rsidP="00992684">
      <w:r>
        <w:t>Revised March 13, 2026</w:t>
      </w:r>
    </w:p>
    <w:p w14:paraId="110AC2B2" w14:textId="77777777" w:rsidR="00992684" w:rsidRDefault="00992684" w:rsidP="00992684">
      <w:pPr>
        <w:pStyle w:val="Heading4"/>
      </w:pPr>
      <w:r>
        <w:t>Overview</w:t>
      </w:r>
    </w:p>
    <w:p w14:paraId="64DBD5DE" w14:textId="77777777" w:rsidR="00992684" w:rsidRDefault="00992684" w:rsidP="00992684">
      <w:r>
        <w:t xml:space="preserve">A list and count of participants certified at the specified agency during the specified time period who were not assigned a 400-risk factor. The output provides both a list of the risk factors that were assigned </w:t>
      </w:r>
      <w:proofErr w:type="gramStart"/>
      <w:r>
        <w:t>at</w:t>
      </w:r>
      <w:proofErr w:type="gramEnd"/>
      <w:r>
        <w:t xml:space="preserve"> the cert and the certifier’s name, along with a count and percentage of certifications missing 400-risk factors. (The output excludes infants younger than 4 months old at the time of the cert since they do not </w:t>
      </w:r>
      <w:proofErr w:type="gramStart"/>
      <w:r>
        <w:t>required</w:t>
      </w:r>
      <w:proofErr w:type="gramEnd"/>
      <w:r>
        <w:t xml:space="preserve"> a 400-risk factor to be assigned at certification.)</w:t>
      </w:r>
    </w:p>
    <w:p w14:paraId="60A8901F" w14:textId="77777777" w:rsidR="00992684" w:rsidRDefault="00992684" w:rsidP="00992684">
      <w:pPr>
        <w:pStyle w:val="Heading4"/>
      </w:pPr>
      <w:r>
        <w:t>Some uses</w:t>
      </w:r>
    </w:p>
    <w:p w14:paraId="3DADD35F" w14:textId="77777777" w:rsidR="00992684" w:rsidRDefault="00992684" w:rsidP="00DB35CC">
      <w:pPr>
        <w:pStyle w:val="ListParagraph"/>
      </w:pPr>
      <w:r>
        <w:t>Assess whether staff are assigning a 400-risk factor as required by policy.</w:t>
      </w:r>
    </w:p>
    <w:p w14:paraId="5092C2BF" w14:textId="77777777" w:rsidR="00992684" w:rsidRDefault="00992684" w:rsidP="00DB35CC">
      <w:pPr>
        <w:pStyle w:val="ListParagraph"/>
      </w:pPr>
      <w:r>
        <w:t>Identify staff who may need further training or guidance about risk factor requirements.</w:t>
      </w:r>
    </w:p>
    <w:p w14:paraId="2945EE0F" w14:textId="77777777" w:rsidR="00992684" w:rsidRDefault="00992684" w:rsidP="00992684">
      <w:pPr>
        <w:pStyle w:val="Heading4"/>
      </w:pPr>
      <w:r>
        <w:t>Prompts</w:t>
      </w:r>
    </w:p>
    <w:p w14:paraId="7ACA72AA" w14:textId="77777777" w:rsidR="00992684" w:rsidRDefault="00992684" w:rsidP="00DB35CC">
      <w:pPr>
        <w:pStyle w:val="ListParagraph"/>
      </w:pPr>
      <w:r>
        <w:t>Agency ID – agency where the participants were certified.</w:t>
      </w:r>
    </w:p>
    <w:p w14:paraId="439DCCF5" w14:textId="77777777" w:rsidR="00992684" w:rsidRDefault="00992684" w:rsidP="00DB35CC">
      <w:pPr>
        <w:pStyle w:val="ListParagraph"/>
      </w:pPr>
      <w:r>
        <w:t>Start Date – the first date in the time period during which participants were certified.</w:t>
      </w:r>
    </w:p>
    <w:p w14:paraId="17CCADBF" w14:textId="77777777" w:rsidR="00992684" w:rsidRDefault="00992684" w:rsidP="00DB35CC">
      <w:pPr>
        <w:pStyle w:val="ListParagraph"/>
      </w:pPr>
      <w:r>
        <w:t>End Date – the last date in the time period during which participants were certified.</w:t>
      </w:r>
    </w:p>
    <w:p w14:paraId="22322A97" w14:textId="77777777" w:rsidR="00992684" w:rsidRDefault="00992684" w:rsidP="00992684">
      <w:pPr>
        <w:pStyle w:val="Heading4"/>
      </w:pPr>
      <w:proofErr w:type="gramStart"/>
      <w:r>
        <w:t>Report</w:t>
      </w:r>
      <w:proofErr w:type="gramEnd"/>
      <w:r>
        <w:t xml:space="preserve"> outputs</w:t>
      </w:r>
    </w:p>
    <w:p w14:paraId="7998B127" w14:textId="77777777" w:rsidR="00992684" w:rsidRDefault="00992684" w:rsidP="00992684">
      <w:pPr>
        <w:pStyle w:val="Caption"/>
      </w:pPr>
      <w:r>
        <w:t>Tab 1 – List</w:t>
      </w:r>
    </w:p>
    <w:p w14:paraId="71D11E40" w14:textId="77777777" w:rsidR="00992684" w:rsidRDefault="00992684" w:rsidP="00992684">
      <w:pPr>
        <w:pStyle w:val="Caption"/>
        <w:spacing w:before="60"/>
      </w:pPr>
      <w:r w:rsidRPr="00D919AA">
        <w:rPr>
          <w:noProof/>
        </w:rPr>
        <w:drawing>
          <wp:inline distT="0" distB="0" distL="0" distR="0" wp14:anchorId="384ACE5A" wp14:editId="690BF26B">
            <wp:extent cx="5943600" cy="574040"/>
            <wp:effectExtent l="0" t="0" r="0" b="0"/>
            <wp:docPr id="143355472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554723" name="Picture 1">
                      <a:extLst>
                        <a:ext uri="{C183D7F6-B498-43B3-948B-1728B52AA6E4}">
                          <adec:decorative xmlns:adec="http://schemas.microsoft.com/office/drawing/2017/decorative" val="1"/>
                        </a:ext>
                      </a:extLst>
                    </pic:cNvPr>
                    <pic:cNvPicPr/>
                  </pic:nvPicPr>
                  <pic:blipFill>
                    <a:blip r:embed="rId49"/>
                    <a:stretch>
                      <a:fillRect/>
                    </a:stretch>
                  </pic:blipFill>
                  <pic:spPr>
                    <a:xfrm>
                      <a:off x="0" y="0"/>
                      <a:ext cx="5943600" cy="574040"/>
                    </a:xfrm>
                    <a:prstGeom prst="rect">
                      <a:avLst/>
                    </a:prstGeom>
                  </pic:spPr>
                </pic:pic>
              </a:graphicData>
            </a:graphic>
          </wp:inline>
        </w:drawing>
      </w:r>
    </w:p>
    <w:p w14:paraId="7E826B77" w14:textId="77777777" w:rsidR="00992684" w:rsidRDefault="00992684" w:rsidP="00992684">
      <w:r>
        <w:rPr>
          <w:b/>
          <w:bCs/>
        </w:rPr>
        <w:t xml:space="preserve">Columns: </w:t>
      </w:r>
      <w:r>
        <w:t>Household ID, State WIC ID, WIC Type, Cert Start Date, Certifier, Assigned Risk Factors, Clinic ID, Agency ID.</w:t>
      </w:r>
    </w:p>
    <w:p w14:paraId="6C61BBEC" w14:textId="77777777" w:rsidR="00992684" w:rsidRDefault="00992684" w:rsidP="00992684">
      <w:pPr>
        <w:pStyle w:val="Caption"/>
      </w:pPr>
      <w:r>
        <w:t>Tab 2 – Counts</w:t>
      </w:r>
    </w:p>
    <w:p w14:paraId="7C734B23" w14:textId="77777777" w:rsidR="00992684" w:rsidRDefault="00992684" w:rsidP="00992684">
      <w:pPr>
        <w:spacing w:before="60"/>
      </w:pPr>
      <w:r w:rsidRPr="00BE03EC">
        <w:rPr>
          <w:noProof/>
        </w:rPr>
        <w:lastRenderedPageBreak/>
        <w:drawing>
          <wp:inline distT="0" distB="0" distL="0" distR="0" wp14:anchorId="7C25AB7B" wp14:editId="4C308305">
            <wp:extent cx="3465195" cy="657225"/>
            <wp:effectExtent l="0" t="0" r="1905" b="9525"/>
            <wp:docPr id="43377792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777925" name="Picture 1">
                      <a:extLst>
                        <a:ext uri="{C183D7F6-B498-43B3-948B-1728B52AA6E4}">
                          <adec:decorative xmlns:adec="http://schemas.microsoft.com/office/drawing/2017/decorative" val="1"/>
                        </a:ext>
                      </a:extLst>
                    </pic:cNvPr>
                    <pic:cNvPicPr/>
                  </pic:nvPicPr>
                  <pic:blipFill>
                    <a:blip r:embed="rId50"/>
                    <a:stretch>
                      <a:fillRect/>
                    </a:stretch>
                  </pic:blipFill>
                  <pic:spPr>
                    <a:xfrm>
                      <a:off x="0" y="0"/>
                      <a:ext cx="3465195" cy="657225"/>
                    </a:xfrm>
                    <a:prstGeom prst="rect">
                      <a:avLst/>
                    </a:prstGeom>
                  </pic:spPr>
                </pic:pic>
              </a:graphicData>
            </a:graphic>
          </wp:inline>
        </w:drawing>
      </w:r>
    </w:p>
    <w:p w14:paraId="6E166809" w14:textId="77777777" w:rsidR="00992684" w:rsidRDefault="00992684" w:rsidP="00992684">
      <w:pPr>
        <w:spacing w:before="60"/>
      </w:pPr>
      <w:r>
        <w:rPr>
          <w:b/>
          <w:bCs/>
        </w:rPr>
        <w:t xml:space="preserve">Columns: </w:t>
      </w:r>
      <w:r>
        <w:t>Count Not Assigned 400 RF, Total Certs (% Not Assigned 400 RF).</w:t>
      </w:r>
    </w:p>
    <w:p w14:paraId="6CA217E1" w14:textId="77777777" w:rsidR="00992684" w:rsidRDefault="00992684" w:rsidP="00992684">
      <w:pPr>
        <w:spacing w:before="60"/>
      </w:pPr>
      <w:r>
        <w:rPr>
          <w:b/>
          <w:bCs/>
        </w:rPr>
        <w:t xml:space="preserve">Count: </w:t>
      </w:r>
      <w:r>
        <w:t>AGENCY &lt;ID&gt; TOTAL, Certifier.</w:t>
      </w:r>
    </w:p>
    <w:p w14:paraId="217B0142" w14:textId="77777777" w:rsidR="00992684" w:rsidRDefault="00992684" w:rsidP="00992684">
      <w:pPr>
        <w:pStyle w:val="Heading3"/>
      </w:pPr>
      <w:bookmarkStart w:id="28" w:name="_Toc235422842"/>
      <w:bookmarkStart w:id="29" w:name="_Toc242875357"/>
      <w:r>
        <w:t>Participants for Chart Audits</w:t>
      </w:r>
      <w:bookmarkEnd w:id="28"/>
      <w:bookmarkEnd w:id="29"/>
    </w:p>
    <w:p w14:paraId="06EC17D2" w14:textId="77777777" w:rsidR="00992684" w:rsidRDefault="00992684" w:rsidP="00992684">
      <w:r>
        <w:t>Revised March 18, 2025</w:t>
      </w:r>
    </w:p>
    <w:p w14:paraId="2A5A9AC6" w14:textId="77777777" w:rsidR="00992684" w:rsidRDefault="00992684" w:rsidP="00992684">
      <w:pPr>
        <w:pStyle w:val="Heading4"/>
      </w:pPr>
      <w:r>
        <w:t>Overview</w:t>
      </w:r>
    </w:p>
    <w:p w14:paraId="70F05C58" w14:textId="77777777" w:rsidR="00992684" w:rsidRDefault="00992684" w:rsidP="00992684">
      <w:r>
        <w:t xml:space="preserve">Provides an unduplicated list of participants certified during the specified dates and by specified agency, clinics, and WIC Categories. </w:t>
      </w:r>
    </w:p>
    <w:p w14:paraId="50138192" w14:textId="77777777" w:rsidR="00992684" w:rsidRDefault="00992684" w:rsidP="00992684">
      <w:pPr>
        <w:pStyle w:val="Heading4"/>
      </w:pPr>
      <w:r>
        <w:t>Some uses</w:t>
      </w:r>
    </w:p>
    <w:p w14:paraId="175EA392" w14:textId="77777777" w:rsidR="00992684" w:rsidRDefault="00992684" w:rsidP="00992684">
      <w:r>
        <w:t>Auditing purposes.</w:t>
      </w:r>
    </w:p>
    <w:p w14:paraId="24B5D03D" w14:textId="77777777" w:rsidR="00992684" w:rsidRDefault="00992684" w:rsidP="00992684">
      <w:pPr>
        <w:pStyle w:val="Heading4"/>
      </w:pPr>
      <w:r>
        <w:t>Prompts</w:t>
      </w:r>
    </w:p>
    <w:p w14:paraId="6E02707A" w14:textId="77777777" w:rsidR="00992684" w:rsidRDefault="00992684" w:rsidP="00DB35CC">
      <w:pPr>
        <w:pStyle w:val="ListParagraph"/>
      </w:pPr>
      <w:r>
        <w:t>Agency ID – agency where participants were certified.</w:t>
      </w:r>
    </w:p>
    <w:p w14:paraId="6EA1DAA0" w14:textId="77777777" w:rsidR="00992684" w:rsidRDefault="00992684" w:rsidP="00DB35CC">
      <w:pPr>
        <w:pStyle w:val="ListParagraph"/>
      </w:pPr>
      <w:r>
        <w:t>Clinic ID(s) – clinic where participants were certified.</w:t>
      </w:r>
    </w:p>
    <w:p w14:paraId="524D11F4" w14:textId="77777777" w:rsidR="00992684" w:rsidRDefault="00992684" w:rsidP="00DB35CC">
      <w:pPr>
        <w:pStyle w:val="ListParagraph"/>
      </w:pPr>
      <w:r>
        <w:t>Start Date – the first date during the time period during which participants were certified.</w:t>
      </w:r>
    </w:p>
    <w:p w14:paraId="71B691C8" w14:textId="77777777" w:rsidR="00992684" w:rsidRDefault="00992684" w:rsidP="00DB35CC">
      <w:pPr>
        <w:pStyle w:val="ListParagraph"/>
      </w:pPr>
      <w:r>
        <w:t>End Date – the last date during the time period during which participants were certified.</w:t>
      </w:r>
    </w:p>
    <w:p w14:paraId="0403A530" w14:textId="77777777" w:rsidR="00992684" w:rsidRDefault="00992684" w:rsidP="00DB35CC">
      <w:pPr>
        <w:pStyle w:val="ListParagraph"/>
      </w:pPr>
      <w:r>
        <w:t>WIC Type(s) – the WIC type at the time the participants were certified.</w:t>
      </w:r>
    </w:p>
    <w:p w14:paraId="1AE4DBE9" w14:textId="77777777" w:rsidR="00992684" w:rsidRDefault="00992684" w:rsidP="00992684">
      <w:pPr>
        <w:pStyle w:val="Heading4"/>
      </w:pPr>
      <w:proofErr w:type="gramStart"/>
      <w:r>
        <w:t>Report</w:t>
      </w:r>
      <w:proofErr w:type="gramEnd"/>
      <w:r>
        <w:t xml:space="preserve"> output</w:t>
      </w:r>
    </w:p>
    <w:p w14:paraId="58D53955" w14:textId="77777777" w:rsidR="00992684" w:rsidRDefault="00992684" w:rsidP="00992684">
      <w:pPr>
        <w:pStyle w:val="Caption"/>
      </w:pPr>
      <w:r>
        <w:t>Tab 1 – Participant List</w:t>
      </w:r>
    </w:p>
    <w:p w14:paraId="07055ADB" w14:textId="77777777" w:rsidR="00992684" w:rsidRDefault="00992684" w:rsidP="00992684">
      <w:pPr>
        <w:pStyle w:val="Caption"/>
        <w:spacing w:before="60"/>
      </w:pPr>
      <w:r w:rsidRPr="007E0C81">
        <w:rPr>
          <w:noProof/>
        </w:rPr>
        <w:drawing>
          <wp:inline distT="0" distB="0" distL="0" distR="0" wp14:anchorId="7C1F4209" wp14:editId="563550B3">
            <wp:extent cx="5943600" cy="487680"/>
            <wp:effectExtent l="0" t="0" r="0" b="7620"/>
            <wp:docPr id="30153417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534178" name="Picture 1">
                      <a:extLst>
                        <a:ext uri="{C183D7F6-B498-43B3-948B-1728B52AA6E4}">
                          <adec:decorative xmlns:adec="http://schemas.microsoft.com/office/drawing/2017/decorative" val="1"/>
                        </a:ext>
                      </a:extLst>
                    </pic:cNvPr>
                    <pic:cNvPicPr/>
                  </pic:nvPicPr>
                  <pic:blipFill>
                    <a:blip r:embed="rId51"/>
                    <a:stretch>
                      <a:fillRect/>
                    </a:stretch>
                  </pic:blipFill>
                  <pic:spPr>
                    <a:xfrm>
                      <a:off x="0" y="0"/>
                      <a:ext cx="5943600" cy="487680"/>
                    </a:xfrm>
                    <a:prstGeom prst="rect">
                      <a:avLst/>
                    </a:prstGeom>
                  </pic:spPr>
                </pic:pic>
              </a:graphicData>
            </a:graphic>
          </wp:inline>
        </w:drawing>
      </w:r>
    </w:p>
    <w:p w14:paraId="737B4964" w14:textId="77777777" w:rsidR="00992684" w:rsidRDefault="00992684" w:rsidP="00992684">
      <w:r>
        <w:rPr>
          <w:b/>
          <w:bCs/>
        </w:rPr>
        <w:t xml:space="preserve">Columns: </w:t>
      </w:r>
      <w:r>
        <w:t>WIC Type, Household ID, State WIC ID, First Name, Last Name, Date of Birth, High Risk, Certifier.</w:t>
      </w:r>
    </w:p>
    <w:p w14:paraId="5BBB6641" w14:textId="77777777" w:rsidR="00992684" w:rsidRDefault="00992684" w:rsidP="00992684">
      <w:r>
        <w:rPr>
          <w:b/>
          <w:bCs/>
        </w:rPr>
        <w:t>Grouped by:</w:t>
      </w:r>
      <w:r>
        <w:t xml:space="preserve"> Clinic name and WIC type.</w:t>
      </w:r>
    </w:p>
    <w:p w14:paraId="3F4EBF3A" w14:textId="77777777" w:rsidR="00992684" w:rsidRDefault="00992684" w:rsidP="00992684">
      <w:pPr>
        <w:pStyle w:val="Heading3"/>
      </w:pPr>
      <w:bookmarkStart w:id="30" w:name="_Toc235422843"/>
      <w:bookmarkStart w:id="31" w:name="_Toc242875358"/>
      <w:r>
        <w:t>Presumptive Eligibility and Documentation</w:t>
      </w:r>
      <w:bookmarkEnd w:id="30"/>
      <w:bookmarkEnd w:id="31"/>
    </w:p>
    <w:p w14:paraId="4B0AF853" w14:textId="77777777" w:rsidR="00992684" w:rsidRDefault="00992684" w:rsidP="00992684">
      <w:r>
        <w:t>Revised May 20, 2026</w:t>
      </w:r>
    </w:p>
    <w:p w14:paraId="7EE56356" w14:textId="77777777" w:rsidR="00992684" w:rsidRDefault="00992684" w:rsidP="00992684">
      <w:pPr>
        <w:pStyle w:val="Heading4"/>
      </w:pPr>
      <w:r>
        <w:lastRenderedPageBreak/>
        <w:t>Overview</w:t>
      </w:r>
    </w:p>
    <w:p w14:paraId="4120DC9E" w14:textId="77777777" w:rsidR="00992684" w:rsidRDefault="00992684" w:rsidP="00992684">
      <w:r>
        <w:t xml:space="preserve">A list and count of participants who were certified at the specified agencies during the specified time period and for whom Presumptive Eligibility – 90 Days was selected as Proof of MHCP-MA or MHCP-MN Care.  </w:t>
      </w:r>
    </w:p>
    <w:p w14:paraId="24BC7556" w14:textId="77777777" w:rsidR="00992684" w:rsidRDefault="00992684" w:rsidP="00DB35CC">
      <w:pPr>
        <w:pStyle w:val="ListParagraph"/>
      </w:pPr>
      <w:r>
        <w:t xml:space="preserve">Tab 1 – PE List displays the date Presumptive Eligibility (PE) was selected for the MHCP income record and if another MA/MN Care income record was entered within 120 days of the Cert Start Date. It also includes the Staff ID of the user that created the PE income record and if benefits were issued after 6 months. </w:t>
      </w:r>
    </w:p>
    <w:p w14:paraId="6CEE3935" w14:textId="77777777" w:rsidR="00992684" w:rsidRDefault="00992684" w:rsidP="00DB35CC">
      <w:pPr>
        <w:pStyle w:val="ListParagraph"/>
      </w:pPr>
      <w:r>
        <w:t xml:space="preserve">Tab 2 – Notes, displays the PE/SOD-Income notes written within 7 days of the Cert Date and whether a follow-up note was written between 1 and 120 days after the cert. </w:t>
      </w:r>
    </w:p>
    <w:p w14:paraId="0A15A5B6" w14:textId="77777777" w:rsidR="00992684" w:rsidRDefault="00992684" w:rsidP="00DB35CC">
      <w:pPr>
        <w:pStyle w:val="ListParagraph"/>
      </w:pPr>
      <w:r>
        <w:t>Tab 3 – Missing Notes, indicates if no PE/SOD-Income note was written and/or if no follow-up note was written and whether benefits were issued after 6 months.</w:t>
      </w:r>
    </w:p>
    <w:p w14:paraId="7B82E98A" w14:textId="77777777" w:rsidR="00992684" w:rsidRDefault="00992684" w:rsidP="00DB35CC">
      <w:pPr>
        <w:pStyle w:val="ListParagraph"/>
      </w:pPr>
      <w:r>
        <w:t>Tab 4 – PE State provides a statewide count by agency of participants with PE selected who were certified during the specified time period.</w:t>
      </w:r>
    </w:p>
    <w:p w14:paraId="68465CB3" w14:textId="77777777" w:rsidR="00992684" w:rsidRDefault="00992684" w:rsidP="00992684">
      <w:pPr>
        <w:pStyle w:val="Heading4"/>
      </w:pPr>
      <w:r>
        <w:t>Some uses</w:t>
      </w:r>
    </w:p>
    <w:p w14:paraId="6E5F2BBF" w14:textId="77777777" w:rsidR="00992684" w:rsidRDefault="00992684" w:rsidP="00DB35CC">
      <w:pPr>
        <w:pStyle w:val="ListParagraph"/>
      </w:pPr>
      <w:r>
        <w:t>Audit PE records to ensure documentation is occurring correctly.</w:t>
      </w:r>
    </w:p>
    <w:p w14:paraId="541E2DBB" w14:textId="77777777" w:rsidR="00992684" w:rsidRDefault="00992684" w:rsidP="00DB35CC">
      <w:pPr>
        <w:pStyle w:val="ListParagraph"/>
      </w:pPr>
      <w:r>
        <w:t>Identify if benefits are being issued without documentation that supports further issuance.</w:t>
      </w:r>
    </w:p>
    <w:p w14:paraId="24CD35C7" w14:textId="77777777" w:rsidR="00992684" w:rsidRDefault="00992684" w:rsidP="00DB35CC">
      <w:pPr>
        <w:pStyle w:val="ListParagraph"/>
      </w:pPr>
      <w:r>
        <w:t>Identify potential needs for further training on PE and its documentation.</w:t>
      </w:r>
    </w:p>
    <w:p w14:paraId="6F94DAC6" w14:textId="77777777" w:rsidR="00992684" w:rsidRDefault="00992684" w:rsidP="00DB35CC">
      <w:pPr>
        <w:pStyle w:val="ListParagraph"/>
      </w:pPr>
      <w:r>
        <w:t>Identify agencies within the state that had PE selected for participant income records.</w:t>
      </w:r>
    </w:p>
    <w:p w14:paraId="3C99C2B5" w14:textId="77777777" w:rsidR="00992684" w:rsidRDefault="00992684" w:rsidP="00992684">
      <w:pPr>
        <w:pStyle w:val="Heading4"/>
      </w:pPr>
      <w:r>
        <w:t>Prompts</w:t>
      </w:r>
    </w:p>
    <w:p w14:paraId="71CF7F6E" w14:textId="77777777" w:rsidR="00992684" w:rsidRDefault="00992684" w:rsidP="00DB35CC">
      <w:pPr>
        <w:pStyle w:val="ListParagraph"/>
      </w:pPr>
      <w:r>
        <w:t>Agency ID(s) – agency where participants were certified.</w:t>
      </w:r>
    </w:p>
    <w:p w14:paraId="40588B75" w14:textId="77777777" w:rsidR="00992684" w:rsidRDefault="00992684" w:rsidP="00DB35CC">
      <w:pPr>
        <w:pStyle w:val="ListParagraph"/>
      </w:pPr>
      <w:r>
        <w:t>Start Date – the first date in the time period during which participants were certified and a PE income record was created.</w:t>
      </w:r>
    </w:p>
    <w:p w14:paraId="1FEAE1F2" w14:textId="77777777" w:rsidR="00992684" w:rsidRDefault="00992684" w:rsidP="00DB35CC">
      <w:pPr>
        <w:pStyle w:val="ListParagraph"/>
      </w:pPr>
      <w:r>
        <w:t>End Date – the last date in the time period during which participants were certified and a PE income record was created.</w:t>
      </w:r>
    </w:p>
    <w:p w14:paraId="10EABD9C" w14:textId="77777777" w:rsidR="00992684" w:rsidRDefault="00992684" w:rsidP="00992684">
      <w:pPr>
        <w:pStyle w:val="Heading4"/>
      </w:pPr>
      <w:proofErr w:type="gramStart"/>
      <w:r>
        <w:t>Report</w:t>
      </w:r>
      <w:proofErr w:type="gramEnd"/>
      <w:r>
        <w:t xml:space="preserve"> output</w:t>
      </w:r>
    </w:p>
    <w:p w14:paraId="1878C218" w14:textId="77777777" w:rsidR="00992684" w:rsidRDefault="00992684" w:rsidP="00992684">
      <w:pPr>
        <w:pStyle w:val="Caption"/>
      </w:pPr>
      <w:r>
        <w:t>Tab 1 – PE List</w:t>
      </w:r>
    </w:p>
    <w:p w14:paraId="6BBAE3F0" w14:textId="77777777" w:rsidR="00992684" w:rsidRDefault="00992684" w:rsidP="00992684">
      <w:pPr>
        <w:pStyle w:val="Caption"/>
        <w:spacing w:before="60"/>
      </w:pPr>
      <w:r w:rsidRPr="00E47E95">
        <w:rPr>
          <w:noProof/>
        </w:rPr>
        <w:drawing>
          <wp:inline distT="0" distB="0" distL="0" distR="0" wp14:anchorId="5665BF90" wp14:editId="1872DDAB">
            <wp:extent cx="5943600" cy="483235"/>
            <wp:effectExtent l="0" t="0" r="0" b="0"/>
            <wp:docPr id="101503014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030147" name="Picture 1">
                      <a:extLst>
                        <a:ext uri="{C183D7F6-B498-43B3-948B-1728B52AA6E4}">
                          <adec:decorative xmlns:adec="http://schemas.microsoft.com/office/drawing/2017/decorative" val="1"/>
                        </a:ext>
                      </a:extLst>
                    </pic:cNvPr>
                    <pic:cNvPicPr/>
                  </pic:nvPicPr>
                  <pic:blipFill>
                    <a:blip r:embed="rId52"/>
                    <a:stretch>
                      <a:fillRect/>
                    </a:stretch>
                  </pic:blipFill>
                  <pic:spPr>
                    <a:xfrm>
                      <a:off x="0" y="0"/>
                      <a:ext cx="5943600" cy="483235"/>
                    </a:xfrm>
                    <a:prstGeom prst="rect">
                      <a:avLst/>
                    </a:prstGeom>
                  </pic:spPr>
                </pic:pic>
              </a:graphicData>
            </a:graphic>
          </wp:inline>
        </w:drawing>
      </w:r>
    </w:p>
    <w:p w14:paraId="7BC76A7D" w14:textId="77777777" w:rsidR="00992684" w:rsidRDefault="00992684" w:rsidP="00992684">
      <w:r>
        <w:rPr>
          <w:b/>
          <w:bCs/>
        </w:rPr>
        <w:t xml:space="preserve">Columns: </w:t>
      </w:r>
      <w:r>
        <w:t>Agency ID, Household ID, State WIC ID, Created PE Record, Cert Start Date, PE + Next Record(s), MA or MN Care, Income Proof, Benefits &gt; 6 months.</w:t>
      </w:r>
    </w:p>
    <w:p w14:paraId="2C4D4ACD" w14:textId="77777777" w:rsidR="00992684" w:rsidRDefault="00992684" w:rsidP="00992684">
      <w:r>
        <w:rPr>
          <w:b/>
          <w:bCs/>
        </w:rPr>
        <w:t>Grouped by:</w:t>
      </w:r>
      <w:r>
        <w:t xml:space="preserve"> Agency name and ID.</w:t>
      </w:r>
    </w:p>
    <w:p w14:paraId="2C3B6B06" w14:textId="77777777" w:rsidR="00992684" w:rsidRDefault="00992684" w:rsidP="00992684">
      <w:pPr>
        <w:pStyle w:val="Caption"/>
      </w:pPr>
      <w:r>
        <w:t>Tab 2 – Notes</w:t>
      </w:r>
    </w:p>
    <w:p w14:paraId="7E8582C4" w14:textId="77777777" w:rsidR="00992684" w:rsidRDefault="00992684" w:rsidP="00992684">
      <w:pPr>
        <w:pStyle w:val="Caption"/>
        <w:spacing w:before="60"/>
      </w:pPr>
      <w:r w:rsidRPr="00E47E95">
        <w:rPr>
          <w:noProof/>
        </w:rPr>
        <w:lastRenderedPageBreak/>
        <w:drawing>
          <wp:inline distT="0" distB="0" distL="0" distR="0" wp14:anchorId="09AEA13F" wp14:editId="0B6CA33D">
            <wp:extent cx="5943600" cy="1776730"/>
            <wp:effectExtent l="0" t="0" r="0" b="0"/>
            <wp:docPr id="19003154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31540" name="Picture 1">
                      <a:extLst>
                        <a:ext uri="{C183D7F6-B498-43B3-948B-1728B52AA6E4}">
                          <adec:decorative xmlns:adec="http://schemas.microsoft.com/office/drawing/2017/decorative" val="1"/>
                        </a:ext>
                      </a:extLst>
                    </pic:cNvPr>
                    <pic:cNvPicPr/>
                  </pic:nvPicPr>
                  <pic:blipFill>
                    <a:blip r:embed="rId53"/>
                    <a:stretch>
                      <a:fillRect/>
                    </a:stretch>
                  </pic:blipFill>
                  <pic:spPr>
                    <a:xfrm>
                      <a:off x="0" y="0"/>
                      <a:ext cx="5943600" cy="1776730"/>
                    </a:xfrm>
                    <a:prstGeom prst="rect">
                      <a:avLst/>
                    </a:prstGeom>
                  </pic:spPr>
                </pic:pic>
              </a:graphicData>
            </a:graphic>
          </wp:inline>
        </w:drawing>
      </w:r>
    </w:p>
    <w:p w14:paraId="62F6A53E" w14:textId="77777777" w:rsidR="00992684" w:rsidRDefault="00992684" w:rsidP="00992684">
      <w:r>
        <w:rPr>
          <w:b/>
          <w:bCs/>
        </w:rPr>
        <w:t xml:space="preserve">Columns: </w:t>
      </w:r>
      <w:r>
        <w:t>Agency ID, Household ID, State WIC ID, Created PE Record, Cert Start Date, PE Date, MA or MN Care, Note Date, Note Text.</w:t>
      </w:r>
    </w:p>
    <w:p w14:paraId="2B2E2819" w14:textId="77777777" w:rsidR="00992684" w:rsidRDefault="00992684" w:rsidP="00992684">
      <w:r>
        <w:rPr>
          <w:b/>
          <w:bCs/>
        </w:rPr>
        <w:t>Grouped by:</w:t>
      </w:r>
      <w:r>
        <w:t xml:space="preserve"> Agency name and ID.</w:t>
      </w:r>
    </w:p>
    <w:p w14:paraId="24C50221" w14:textId="77777777" w:rsidR="00992684" w:rsidRDefault="00992684" w:rsidP="00992684">
      <w:pPr>
        <w:pStyle w:val="Caption"/>
      </w:pPr>
      <w:r>
        <w:t>Tab 3 – Missing Notes</w:t>
      </w:r>
    </w:p>
    <w:p w14:paraId="34EF648F" w14:textId="77777777" w:rsidR="00992684" w:rsidRDefault="00992684" w:rsidP="00992684">
      <w:pPr>
        <w:pStyle w:val="Caption"/>
        <w:spacing w:before="60"/>
      </w:pPr>
      <w:r w:rsidRPr="00E47E95">
        <w:rPr>
          <w:noProof/>
        </w:rPr>
        <w:drawing>
          <wp:inline distT="0" distB="0" distL="0" distR="0" wp14:anchorId="61BF1B39" wp14:editId="7B843F28">
            <wp:extent cx="4154297" cy="1733169"/>
            <wp:effectExtent l="0" t="0" r="0" b="635"/>
            <wp:docPr id="108693788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937882" name="Picture 1">
                      <a:extLst>
                        <a:ext uri="{C183D7F6-B498-43B3-948B-1728B52AA6E4}">
                          <adec:decorative xmlns:adec="http://schemas.microsoft.com/office/drawing/2017/decorative" val="1"/>
                        </a:ext>
                      </a:extLst>
                    </pic:cNvPr>
                    <pic:cNvPicPr/>
                  </pic:nvPicPr>
                  <pic:blipFill>
                    <a:blip r:embed="rId54"/>
                    <a:stretch>
                      <a:fillRect/>
                    </a:stretch>
                  </pic:blipFill>
                  <pic:spPr>
                    <a:xfrm>
                      <a:off x="0" y="0"/>
                      <a:ext cx="4154297" cy="1733169"/>
                    </a:xfrm>
                    <a:prstGeom prst="rect">
                      <a:avLst/>
                    </a:prstGeom>
                  </pic:spPr>
                </pic:pic>
              </a:graphicData>
            </a:graphic>
          </wp:inline>
        </w:drawing>
      </w:r>
    </w:p>
    <w:p w14:paraId="5EF1A11B" w14:textId="77777777" w:rsidR="00992684" w:rsidRDefault="00992684" w:rsidP="00992684">
      <w:r>
        <w:rPr>
          <w:b/>
          <w:bCs/>
        </w:rPr>
        <w:t xml:space="preserve">Table 1 and 2 - Columns: </w:t>
      </w:r>
      <w:r>
        <w:t>Agency ID, Household ID, State WIC ID, Created PE Record, Cert Start Date, PE Date, MA or MN Care, Benefits &gt; 6 months.</w:t>
      </w:r>
    </w:p>
    <w:p w14:paraId="76BE7CDF" w14:textId="77777777" w:rsidR="00992684" w:rsidRDefault="00992684" w:rsidP="00992684">
      <w:r>
        <w:rPr>
          <w:b/>
          <w:bCs/>
        </w:rPr>
        <w:t>Grouped by:</w:t>
      </w:r>
      <w:r>
        <w:t xml:space="preserve"> Agency name and ID.</w:t>
      </w:r>
    </w:p>
    <w:p w14:paraId="04C95EB7" w14:textId="77777777" w:rsidR="00992684" w:rsidRDefault="00992684" w:rsidP="00992684">
      <w:pPr>
        <w:pStyle w:val="Caption"/>
      </w:pPr>
      <w:r>
        <w:t>Tab 4 – PE State</w:t>
      </w:r>
    </w:p>
    <w:p w14:paraId="3C4354F1" w14:textId="77777777" w:rsidR="00992684" w:rsidRDefault="00992684" w:rsidP="00992684">
      <w:pPr>
        <w:pStyle w:val="Caption"/>
        <w:spacing w:before="60"/>
        <w:rPr>
          <w:b/>
          <w:bCs/>
        </w:rPr>
      </w:pPr>
      <w:r w:rsidRPr="00E47E95">
        <w:rPr>
          <w:noProof/>
        </w:rPr>
        <w:drawing>
          <wp:inline distT="0" distB="0" distL="0" distR="0" wp14:anchorId="1B77DF7D" wp14:editId="60C57EEC">
            <wp:extent cx="3238627" cy="600583"/>
            <wp:effectExtent l="0" t="0" r="0" b="9525"/>
            <wp:docPr id="19017268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726872" name="Picture 1">
                      <a:extLst>
                        <a:ext uri="{C183D7F6-B498-43B3-948B-1728B52AA6E4}">
                          <adec:decorative xmlns:adec="http://schemas.microsoft.com/office/drawing/2017/decorative" val="1"/>
                        </a:ext>
                      </a:extLst>
                    </pic:cNvPr>
                    <pic:cNvPicPr/>
                  </pic:nvPicPr>
                  <pic:blipFill>
                    <a:blip r:embed="rId55"/>
                    <a:stretch>
                      <a:fillRect/>
                    </a:stretch>
                  </pic:blipFill>
                  <pic:spPr>
                    <a:xfrm>
                      <a:off x="0" y="0"/>
                      <a:ext cx="3238627" cy="600583"/>
                    </a:xfrm>
                    <a:prstGeom prst="rect">
                      <a:avLst/>
                    </a:prstGeom>
                  </pic:spPr>
                </pic:pic>
              </a:graphicData>
            </a:graphic>
          </wp:inline>
        </w:drawing>
      </w:r>
    </w:p>
    <w:p w14:paraId="7E1E7FCF" w14:textId="77777777" w:rsidR="00992684" w:rsidRPr="001D2F02" w:rsidRDefault="00992684" w:rsidP="00992684">
      <w:r>
        <w:rPr>
          <w:b/>
          <w:bCs/>
        </w:rPr>
        <w:t>Rows:</w:t>
      </w:r>
      <w:r>
        <w:t xml:space="preserve"> MN WIC PROGRAM, agency name and ID.</w:t>
      </w:r>
    </w:p>
    <w:p w14:paraId="731A155E" w14:textId="77777777" w:rsidR="00992684" w:rsidRDefault="00992684" w:rsidP="00992684">
      <w:r>
        <w:rPr>
          <w:b/>
          <w:bCs/>
        </w:rPr>
        <w:t xml:space="preserve">Columns: </w:t>
      </w:r>
      <w:r>
        <w:t>AGENCY, Participant Count.</w:t>
      </w:r>
    </w:p>
    <w:p w14:paraId="4AB2AA03" w14:textId="77777777" w:rsidR="00992684" w:rsidRDefault="00992684" w:rsidP="00992684">
      <w:pPr>
        <w:pStyle w:val="Heading3"/>
      </w:pPr>
      <w:bookmarkStart w:id="32" w:name="_Toc235422844"/>
      <w:bookmarkStart w:id="33" w:name="_Toc242875359"/>
      <w:r>
        <w:t>Women with Unlinked or One Way Linked Infants</w:t>
      </w:r>
      <w:bookmarkEnd w:id="32"/>
      <w:bookmarkEnd w:id="33"/>
    </w:p>
    <w:p w14:paraId="43312076" w14:textId="77777777" w:rsidR="00992684" w:rsidRDefault="00992684" w:rsidP="00992684">
      <w:r>
        <w:t>Revised Feb. 20, 2025</w:t>
      </w:r>
    </w:p>
    <w:p w14:paraId="4EB733DF" w14:textId="77777777" w:rsidR="00992684" w:rsidRDefault="00992684" w:rsidP="00992684">
      <w:pPr>
        <w:pStyle w:val="Heading4"/>
      </w:pPr>
      <w:r>
        <w:lastRenderedPageBreak/>
        <w:t>Overview</w:t>
      </w:r>
    </w:p>
    <w:p w14:paraId="654DC627" w14:textId="77777777" w:rsidR="00992684" w:rsidRDefault="00992684" w:rsidP="00992684">
      <w:r w:rsidRPr="00D63529">
        <w:t xml:space="preserve">A list of currently certified women who belong to the specified agency and do not have a two-way link to their infant’s record. Also provides the name of the </w:t>
      </w:r>
      <w:proofErr w:type="gramStart"/>
      <w:r w:rsidRPr="00D63529">
        <w:t>staff person</w:t>
      </w:r>
      <w:proofErr w:type="gramEnd"/>
      <w:r w:rsidRPr="00D63529">
        <w:t xml:space="preserve"> who completed the certification.</w:t>
      </w:r>
    </w:p>
    <w:p w14:paraId="73B7C5B1" w14:textId="77777777" w:rsidR="00992684" w:rsidRDefault="00992684" w:rsidP="00992684">
      <w:pPr>
        <w:pStyle w:val="Heading4"/>
      </w:pPr>
      <w:r>
        <w:t>Some uses</w:t>
      </w:r>
    </w:p>
    <w:p w14:paraId="6C281D58" w14:textId="77777777" w:rsidR="00992684" w:rsidRPr="0079299F" w:rsidRDefault="00992684" w:rsidP="00992684">
      <w:pPr>
        <w:rPr>
          <w:rFonts w:asciiTheme="minorHAnsi" w:hAnsiTheme="minorHAnsi" w:cstheme="minorHAnsi"/>
        </w:rPr>
      </w:pPr>
      <w:r w:rsidRPr="0079299F">
        <w:rPr>
          <w:rFonts w:asciiTheme="minorHAnsi" w:hAnsiTheme="minorHAnsi" w:cstheme="minorHAnsi"/>
        </w:rPr>
        <w:t>Food packages and breastfeeding amounts will not update correctly if only a one-way link exists between the mom’s and infant’s records.  If no link exists, the participant that doesn’t receive benefits in the breastfeeding dyad will not be counted in the participation count.</w:t>
      </w:r>
    </w:p>
    <w:p w14:paraId="59FAB785" w14:textId="77777777" w:rsidR="00992684" w:rsidRDefault="00992684" w:rsidP="00992684">
      <w:pPr>
        <w:pStyle w:val="Heading4"/>
      </w:pPr>
      <w:r>
        <w:t>Prompts</w:t>
      </w:r>
    </w:p>
    <w:p w14:paraId="025F6195" w14:textId="77777777" w:rsidR="00992684" w:rsidRDefault="00992684" w:rsidP="00DB35CC">
      <w:pPr>
        <w:pStyle w:val="ListParagraph"/>
      </w:pPr>
      <w:r>
        <w:t>Agency ID – agency where the participants currently belong.</w:t>
      </w:r>
    </w:p>
    <w:p w14:paraId="202F32B3" w14:textId="77777777" w:rsidR="00992684" w:rsidRDefault="00992684" w:rsidP="00DB35CC">
      <w:pPr>
        <w:pStyle w:val="ListParagraph"/>
      </w:pPr>
      <w:r>
        <w:t>Start Date – the first date in the time period during which both the woman’s certification occurred, and the infant was born.</w:t>
      </w:r>
    </w:p>
    <w:p w14:paraId="4DB8BEE4" w14:textId="77777777" w:rsidR="00992684" w:rsidRPr="0079299F" w:rsidRDefault="00992684" w:rsidP="00DB35CC">
      <w:pPr>
        <w:pStyle w:val="ListParagraph"/>
      </w:pPr>
      <w:r>
        <w:t>End Date – the last date in the time period during which both the woman’s certification occurred, and the infant was born.</w:t>
      </w:r>
    </w:p>
    <w:p w14:paraId="438014B5" w14:textId="77777777" w:rsidR="00992684" w:rsidRDefault="00992684" w:rsidP="00992684">
      <w:pPr>
        <w:pStyle w:val="Heading4"/>
      </w:pPr>
      <w:proofErr w:type="gramStart"/>
      <w:r>
        <w:t>Report</w:t>
      </w:r>
      <w:proofErr w:type="gramEnd"/>
      <w:r>
        <w:t xml:space="preserve"> output</w:t>
      </w:r>
    </w:p>
    <w:p w14:paraId="23A74277" w14:textId="77777777" w:rsidR="00992684" w:rsidRDefault="00992684" w:rsidP="00992684">
      <w:pPr>
        <w:pStyle w:val="Caption"/>
      </w:pPr>
      <w:r>
        <w:t>Tab 1 – Women</w:t>
      </w:r>
    </w:p>
    <w:p w14:paraId="62AD997C" w14:textId="77777777" w:rsidR="00992684" w:rsidRDefault="00992684" w:rsidP="00992684">
      <w:r w:rsidRPr="00D63529">
        <w:rPr>
          <w:rFonts w:ascii="Calibri Light" w:hAnsi="Calibri Light" w:cs="Calibri Light"/>
          <w:bCs/>
          <w:noProof/>
        </w:rPr>
        <w:drawing>
          <wp:inline distT="0" distB="0" distL="0" distR="0" wp14:anchorId="13A30CA3" wp14:editId="71288814">
            <wp:extent cx="4715383" cy="771525"/>
            <wp:effectExtent l="0" t="0" r="9525" b="0"/>
            <wp:docPr id="170513072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130723" name="Picture 1">
                      <a:extLst>
                        <a:ext uri="{C183D7F6-B498-43B3-948B-1728B52AA6E4}">
                          <adec:decorative xmlns:adec="http://schemas.microsoft.com/office/drawing/2017/decorative" val="1"/>
                        </a:ext>
                      </a:extLst>
                    </pic:cNvPr>
                    <pic:cNvPicPr/>
                  </pic:nvPicPr>
                  <pic:blipFill>
                    <a:blip r:embed="rId56"/>
                    <a:stretch>
                      <a:fillRect/>
                    </a:stretch>
                  </pic:blipFill>
                  <pic:spPr>
                    <a:xfrm>
                      <a:off x="0" y="0"/>
                      <a:ext cx="4715383" cy="771525"/>
                    </a:xfrm>
                    <a:prstGeom prst="rect">
                      <a:avLst/>
                    </a:prstGeom>
                  </pic:spPr>
                </pic:pic>
              </a:graphicData>
            </a:graphic>
          </wp:inline>
        </w:drawing>
      </w:r>
    </w:p>
    <w:p w14:paraId="38E6041D" w14:textId="77777777" w:rsidR="00992684" w:rsidRDefault="00992684" w:rsidP="00992684">
      <w:r>
        <w:rPr>
          <w:b/>
          <w:bCs/>
        </w:rPr>
        <w:t xml:space="preserve">Columns: </w:t>
      </w:r>
      <w:r>
        <w:t>Household ID, Mom’s State WIC ID, Type of Link, Current BF Amt, Actual Delivery Date, Cert Date, Certifier.</w:t>
      </w:r>
    </w:p>
    <w:p w14:paraId="737C6EC6" w14:textId="11AEBFD6" w:rsidR="00992684" w:rsidRPr="0079299F" w:rsidRDefault="00992684" w:rsidP="00992684">
      <w:r>
        <w:rPr>
          <w:b/>
          <w:bCs/>
        </w:rPr>
        <w:t>Counts</w:t>
      </w:r>
      <w:r>
        <w:t>: Participants.</w:t>
      </w:r>
    </w:p>
    <w:p w14:paraId="7AE534EA" w14:textId="77777777" w:rsidR="005339D8" w:rsidRDefault="005339D8">
      <w:pPr>
        <w:spacing w:before="120" w:after="0"/>
        <w:rPr>
          <w:rFonts w:asciiTheme="minorHAnsi" w:eastAsiaTheme="majorEastAsia" w:hAnsiTheme="minorHAnsi" w:cstheme="majorBidi"/>
          <w:b/>
          <w:color w:val="003865" w:themeColor="accent1"/>
          <w:sz w:val="36"/>
          <w:szCs w:val="32"/>
        </w:rPr>
      </w:pPr>
      <w:bookmarkStart w:id="34" w:name="_Toc235422845"/>
      <w:r>
        <w:br w:type="page"/>
      </w:r>
    </w:p>
    <w:p w14:paraId="07B297A5" w14:textId="37A2C826" w:rsidR="00992684" w:rsidRDefault="00992684" w:rsidP="00992684">
      <w:pPr>
        <w:pStyle w:val="Heading2"/>
      </w:pPr>
      <w:bookmarkStart w:id="35" w:name="_Toc242875360"/>
      <w:r>
        <w:lastRenderedPageBreak/>
        <w:t>Agency Management &gt;&gt; Due/Overdue</w:t>
      </w:r>
      <w:bookmarkEnd w:id="34"/>
      <w:bookmarkEnd w:id="35"/>
    </w:p>
    <w:p w14:paraId="69705634" w14:textId="77777777" w:rsidR="00992684" w:rsidRDefault="00992684" w:rsidP="00992684">
      <w:pPr>
        <w:pStyle w:val="Heading3"/>
      </w:pPr>
      <w:bookmarkStart w:id="36" w:name="_Toc235422846"/>
      <w:bookmarkStart w:id="37" w:name="_Toc242875361"/>
      <w:r>
        <w:t xml:space="preserve">Due </w:t>
      </w:r>
      <w:proofErr w:type="gramStart"/>
      <w:r>
        <w:t>for</w:t>
      </w:r>
      <w:proofErr w:type="gramEnd"/>
      <w:r>
        <w:t xml:space="preserve"> Cert, MCA, or Nutrition Visit with Two Optional Local Use Answers</w:t>
      </w:r>
      <w:bookmarkEnd w:id="36"/>
      <w:bookmarkEnd w:id="37"/>
    </w:p>
    <w:p w14:paraId="15A7EAC0" w14:textId="77777777" w:rsidR="00992684" w:rsidRDefault="00992684" w:rsidP="00992684">
      <w:r>
        <w:t>Revised Dec. 15, 2025</w:t>
      </w:r>
    </w:p>
    <w:p w14:paraId="65E583C4" w14:textId="77777777" w:rsidR="00992684" w:rsidRPr="00A90848" w:rsidRDefault="00992684" w:rsidP="00992684">
      <w:pPr>
        <w:pStyle w:val="Heading4"/>
      </w:pPr>
      <w:r>
        <w:t>Overview</w:t>
      </w:r>
    </w:p>
    <w:p w14:paraId="30FCE300" w14:textId="77777777" w:rsidR="00992684" w:rsidRDefault="00992684" w:rsidP="00992684">
      <w:r>
        <w:t xml:space="preserve">A list of participants due for certification, MCA or nutrition visit (NV - benefit pick-up) during a specified time period who currently belong to the specified agency and clinics. The report output displays whether a participant has a future appointment scheduled, contact information, and the answers to </w:t>
      </w:r>
      <w:r w:rsidRPr="00EA3FCA">
        <w:t xml:space="preserve">different </w:t>
      </w:r>
      <w:r>
        <w:t>local use</w:t>
      </w:r>
      <w:r w:rsidRPr="00EA3FCA">
        <w:t xml:space="preserve"> questions (optional). </w:t>
      </w:r>
      <w:r>
        <w:t xml:space="preserve">Total counts by agency are found at the top of each type of contact “Due” tab and a total by agency, clinics, and contacts are included in tab 9 – Totals. </w:t>
      </w:r>
      <w:r w:rsidRPr="00EA3FCA">
        <w:t>A</w:t>
      </w:r>
      <w:r>
        <w:t xml:space="preserve">gencies do </w:t>
      </w:r>
      <w:r>
        <w:rPr>
          <w:b/>
          <w:bCs/>
        </w:rPr>
        <w:t xml:space="preserve">not </w:t>
      </w:r>
      <w:r>
        <w:t>need to use local use questions to use this report. A</w:t>
      </w:r>
      <w:r w:rsidRPr="00EA3FCA">
        <w:t xml:space="preserve">ll participants display regardless of </w:t>
      </w:r>
      <w:r>
        <w:t>whether local use</w:t>
      </w:r>
      <w:r w:rsidRPr="00EA3FCA">
        <w:t xml:space="preserve"> answers have been selected.</w:t>
      </w:r>
    </w:p>
    <w:p w14:paraId="709D46F2" w14:textId="77777777" w:rsidR="00992684" w:rsidRPr="00166A0A" w:rsidRDefault="00992684" w:rsidP="00992684">
      <w:pPr>
        <w:rPr>
          <w:rFonts w:cs="Calibri"/>
          <w:b/>
          <w:bCs/>
        </w:rPr>
      </w:pPr>
      <w:r w:rsidRPr="00166A0A">
        <w:rPr>
          <w:rFonts w:cs="Calibri"/>
          <w:b/>
          <w:bCs/>
        </w:rPr>
        <w:t xml:space="preserve">Do you want answers to a </w:t>
      </w:r>
      <w:proofErr w:type="gramStart"/>
      <w:r w:rsidRPr="00166A0A">
        <w:rPr>
          <w:rFonts w:cs="Calibri"/>
          <w:b/>
          <w:bCs/>
        </w:rPr>
        <w:t>local use</w:t>
      </w:r>
      <w:proofErr w:type="gramEnd"/>
      <w:r w:rsidRPr="00166A0A">
        <w:rPr>
          <w:rFonts w:cs="Calibri"/>
          <w:b/>
          <w:bCs/>
        </w:rPr>
        <w:t xml:space="preserve"> question to display?</w:t>
      </w:r>
    </w:p>
    <w:p w14:paraId="5CB7AAD9" w14:textId="77777777" w:rsidR="00992684" w:rsidRPr="00CD1AC9" w:rsidRDefault="00992684" w:rsidP="00992684">
      <w:pPr>
        <w:pStyle w:val="ListBullet"/>
      </w:pPr>
      <w:r w:rsidRPr="00CD1AC9">
        <w:t xml:space="preserve">YES - If you want answers to a local use question to display, you will need to enter the Answer IDs. To do this, enter the Agency ID into the prompt, leaving the rest of the prompts as-is, and </w:t>
      </w:r>
      <w:proofErr w:type="gramStart"/>
      <w:r w:rsidRPr="00CD1AC9">
        <w:t>run</w:t>
      </w:r>
      <w:proofErr w:type="gramEnd"/>
      <w:r w:rsidRPr="00CD1AC9">
        <w:t xml:space="preserve"> the report. Refer to the Reference-Answer IDs tab for the Answer IDs.</w:t>
      </w:r>
      <w:r>
        <w:t xml:space="preserve"> All Answer IDs must be 4 digits and entered as they are listed in this tab (with preceding 0s).</w:t>
      </w:r>
    </w:p>
    <w:p w14:paraId="0D222745" w14:textId="77777777" w:rsidR="00992684" w:rsidRDefault="00992684" w:rsidP="00992684">
      <w:pPr>
        <w:pStyle w:val="ListBullet"/>
      </w:pPr>
      <w:r w:rsidRPr="00CD1AC9">
        <w:t xml:space="preserve">NO - If you do not want answers to a local use question to display, the “Enter Answer ID(s)” prompt is still required. Enter </w:t>
      </w:r>
      <w:r w:rsidRPr="00CD1AC9">
        <w:rPr>
          <w:b/>
          <w:bCs/>
        </w:rPr>
        <w:t>9999999</w:t>
      </w:r>
      <w:r w:rsidRPr="00CD1AC9">
        <w:t xml:space="preserve"> (7 nines) into the prompt. This will meet the prompt requirement and ensure no answers are pulled into your output. </w:t>
      </w:r>
    </w:p>
    <w:p w14:paraId="72492CC6" w14:textId="77777777" w:rsidR="00992684" w:rsidRDefault="00992684" w:rsidP="00992684">
      <w:pPr>
        <w:pStyle w:val="Heading4"/>
      </w:pPr>
      <w:r>
        <w:t>Some uses</w:t>
      </w:r>
    </w:p>
    <w:p w14:paraId="7C47964C" w14:textId="77777777" w:rsidR="00992684" w:rsidRPr="00ED64C4" w:rsidRDefault="00992684" w:rsidP="00DB35CC">
      <w:pPr>
        <w:pStyle w:val="ListParagraph"/>
      </w:pPr>
      <w:r w:rsidRPr="00ED64C4">
        <w:t xml:space="preserve">Identify participants due </w:t>
      </w:r>
      <w:proofErr w:type="gramStart"/>
      <w:r w:rsidRPr="00ED64C4">
        <w:t>for</w:t>
      </w:r>
      <w:proofErr w:type="gramEnd"/>
      <w:r w:rsidRPr="00ED64C4">
        <w:t xml:space="preserve"> certs or MCAs who don’t have an appointment scheduled.</w:t>
      </w:r>
    </w:p>
    <w:p w14:paraId="615DD0E0" w14:textId="77777777" w:rsidR="00992684" w:rsidRPr="00ED64C4" w:rsidRDefault="00992684" w:rsidP="00DB35CC">
      <w:pPr>
        <w:pStyle w:val="ListParagraph"/>
      </w:pPr>
      <w:proofErr w:type="gramStart"/>
      <w:r w:rsidRPr="00ED64C4">
        <w:t>Create mailing</w:t>
      </w:r>
      <w:proofErr w:type="gramEnd"/>
      <w:r w:rsidRPr="00ED64C4">
        <w:t xml:space="preserve"> labels for reminders about scheduled appointments or to schedule an appointment.</w:t>
      </w:r>
    </w:p>
    <w:p w14:paraId="67231789" w14:textId="77777777" w:rsidR="00992684" w:rsidRPr="00ED64C4" w:rsidRDefault="00992684" w:rsidP="00DB35CC">
      <w:pPr>
        <w:pStyle w:val="ListParagraph"/>
      </w:pPr>
      <w:r w:rsidRPr="00ED64C4">
        <w:t>Provide contact information for reminder calls/texts and outreach.</w:t>
      </w:r>
    </w:p>
    <w:p w14:paraId="484ACDC4" w14:textId="77777777" w:rsidR="00992684" w:rsidRDefault="00992684" w:rsidP="00DB35CC">
      <w:pPr>
        <w:pStyle w:val="ListParagraph"/>
      </w:pPr>
      <w:r w:rsidRPr="00ED64C4">
        <w:t>Provide language/interpreter needs for scheduled appointments.</w:t>
      </w:r>
    </w:p>
    <w:p w14:paraId="78C4C0BA" w14:textId="77777777" w:rsidR="00992684" w:rsidRPr="000752CB" w:rsidRDefault="00992684" w:rsidP="00DB35CC">
      <w:pPr>
        <w:pStyle w:val="ListParagraph"/>
        <w:rPr>
          <w:b/>
        </w:rPr>
      </w:pPr>
      <w:r>
        <w:t>Obtain total due for certs, MCAs, and NVs for caseload management and scheduling resources for the agency and by clinic.</w:t>
      </w:r>
    </w:p>
    <w:p w14:paraId="2F228852" w14:textId="77777777" w:rsidR="00992684" w:rsidRDefault="00992684" w:rsidP="00992684">
      <w:pPr>
        <w:pStyle w:val="Heading4"/>
      </w:pPr>
      <w:r>
        <w:t>Prompts</w:t>
      </w:r>
    </w:p>
    <w:p w14:paraId="5AD4893B" w14:textId="77777777" w:rsidR="00992684" w:rsidRDefault="00992684" w:rsidP="00DB35CC">
      <w:pPr>
        <w:pStyle w:val="ListParagraph"/>
      </w:pPr>
      <w:r>
        <w:t>Agency ID – agency where the participants currently belong.</w:t>
      </w:r>
    </w:p>
    <w:p w14:paraId="26A1754D" w14:textId="77777777" w:rsidR="00992684" w:rsidRDefault="00992684" w:rsidP="00DB35CC">
      <w:pPr>
        <w:pStyle w:val="ListParagraph"/>
      </w:pPr>
      <w:r>
        <w:t>Clinic ID(s) – clinic where the participants currently belong.</w:t>
      </w:r>
    </w:p>
    <w:p w14:paraId="1B1DCEC9" w14:textId="77777777" w:rsidR="00992684" w:rsidRDefault="00992684" w:rsidP="00DB35CC">
      <w:pPr>
        <w:pStyle w:val="ListParagraph"/>
      </w:pPr>
      <w:r>
        <w:t>Start Date – the first date in the time period during which the cert end date, MCA due date, or Last Date to Use falls.</w:t>
      </w:r>
    </w:p>
    <w:p w14:paraId="6192B741" w14:textId="77777777" w:rsidR="00992684" w:rsidRDefault="00992684" w:rsidP="00DB35CC">
      <w:pPr>
        <w:pStyle w:val="ListParagraph"/>
      </w:pPr>
      <w:r>
        <w:t>End Date – the last date in the time period during which the cert end date, MCA due date, or Last Date to Use falls.</w:t>
      </w:r>
    </w:p>
    <w:p w14:paraId="548D2855" w14:textId="77777777" w:rsidR="00992684" w:rsidRDefault="00992684" w:rsidP="00DB35CC">
      <w:pPr>
        <w:pStyle w:val="ListParagraph"/>
      </w:pPr>
      <w:r>
        <w:lastRenderedPageBreak/>
        <w:t>Question 1 – Answer ID(s): IDs associated with specific answers to a local use question. 9999999 is the code if not using local use questions.</w:t>
      </w:r>
    </w:p>
    <w:p w14:paraId="4651180D" w14:textId="77777777" w:rsidR="00992684" w:rsidRDefault="00992684" w:rsidP="00DB35CC">
      <w:pPr>
        <w:pStyle w:val="ListParagraph"/>
      </w:pPr>
      <w:r>
        <w:t>Question 2 – Answer ID(s): IDs associated with specific answers to a second local use question.</w:t>
      </w:r>
      <w:r w:rsidRPr="006F4D03">
        <w:t xml:space="preserve"> </w:t>
      </w:r>
      <w:r>
        <w:t>9999999 is the code if not using local use questions.</w:t>
      </w:r>
    </w:p>
    <w:p w14:paraId="30147607" w14:textId="77777777" w:rsidR="00992684" w:rsidRDefault="00992684" w:rsidP="00992684">
      <w:pPr>
        <w:pStyle w:val="Heading4"/>
      </w:pPr>
      <w:proofErr w:type="gramStart"/>
      <w:r>
        <w:t>Report</w:t>
      </w:r>
      <w:proofErr w:type="gramEnd"/>
      <w:r>
        <w:t xml:space="preserve"> outputs</w:t>
      </w:r>
    </w:p>
    <w:p w14:paraId="1C00B313" w14:textId="77777777" w:rsidR="00992684" w:rsidRDefault="00992684" w:rsidP="00992684">
      <w:pPr>
        <w:pStyle w:val="Caption"/>
      </w:pPr>
      <w:r>
        <w:t>Tab 1 – Reference-Answer IDs</w:t>
      </w:r>
    </w:p>
    <w:p w14:paraId="61E2B325" w14:textId="77777777" w:rsidR="00992684" w:rsidRDefault="00992684" w:rsidP="00992684">
      <w:pPr>
        <w:pStyle w:val="Caption"/>
        <w:spacing w:before="60"/>
      </w:pPr>
      <w:r w:rsidRPr="000D6F19">
        <w:rPr>
          <w:noProof/>
        </w:rPr>
        <w:drawing>
          <wp:inline distT="0" distB="0" distL="0" distR="0" wp14:anchorId="3AF95051" wp14:editId="098B0061">
            <wp:extent cx="5943600" cy="854075"/>
            <wp:effectExtent l="0" t="0" r="0" b="3175"/>
            <wp:docPr id="47025249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252495" name="Picture 1">
                      <a:extLst>
                        <a:ext uri="{C183D7F6-B498-43B3-948B-1728B52AA6E4}">
                          <adec:decorative xmlns:adec="http://schemas.microsoft.com/office/drawing/2017/decorative" val="1"/>
                        </a:ext>
                      </a:extLst>
                    </pic:cNvPr>
                    <pic:cNvPicPr/>
                  </pic:nvPicPr>
                  <pic:blipFill>
                    <a:blip r:embed="rId57"/>
                    <a:stretch>
                      <a:fillRect/>
                    </a:stretch>
                  </pic:blipFill>
                  <pic:spPr>
                    <a:xfrm>
                      <a:off x="0" y="0"/>
                      <a:ext cx="5943600" cy="854075"/>
                    </a:xfrm>
                    <a:prstGeom prst="rect">
                      <a:avLst/>
                    </a:prstGeom>
                  </pic:spPr>
                </pic:pic>
              </a:graphicData>
            </a:graphic>
          </wp:inline>
        </w:drawing>
      </w:r>
    </w:p>
    <w:p w14:paraId="50FF8B13" w14:textId="77777777" w:rsidR="00992684" w:rsidRDefault="00992684" w:rsidP="00992684">
      <w:r>
        <w:rPr>
          <w:b/>
          <w:bCs/>
        </w:rPr>
        <w:t xml:space="preserve">Columns: </w:t>
      </w:r>
      <w:r>
        <w:t xml:space="preserve">Answer ID, Question’s WIC Type, Answer, Answer in </w:t>
      </w:r>
      <w:proofErr w:type="gramStart"/>
      <w:r>
        <w:t>Use?,</w:t>
      </w:r>
      <w:proofErr w:type="gramEnd"/>
      <w:r>
        <w:t xml:space="preserve"> Question in Use?</w:t>
      </w:r>
    </w:p>
    <w:p w14:paraId="768742AC" w14:textId="77777777" w:rsidR="00992684" w:rsidRPr="0079299F" w:rsidRDefault="00992684" w:rsidP="00992684">
      <w:r>
        <w:rPr>
          <w:b/>
          <w:bCs/>
        </w:rPr>
        <w:t xml:space="preserve">Grouped by: </w:t>
      </w:r>
      <w:r>
        <w:t>Local use question.</w:t>
      </w:r>
    </w:p>
    <w:p w14:paraId="3E15BA78" w14:textId="77777777" w:rsidR="00992684" w:rsidRDefault="00992684" w:rsidP="00992684">
      <w:pPr>
        <w:pStyle w:val="Caption"/>
      </w:pPr>
      <w:r>
        <w:t xml:space="preserve">Tab 2 – </w:t>
      </w:r>
      <w:r w:rsidRPr="0079299F">
        <w:t>Certs</w:t>
      </w:r>
      <w:r>
        <w:t xml:space="preserve"> Due</w:t>
      </w:r>
    </w:p>
    <w:p w14:paraId="629F5C57" w14:textId="77777777" w:rsidR="00992684" w:rsidRDefault="00992684" w:rsidP="00992684">
      <w:pPr>
        <w:spacing w:before="60"/>
      </w:pPr>
      <w:r w:rsidRPr="000D6F19">
        <w:rPr>
          <w:noProof/>
        </w:rPr>
        <w:drawing>
          <wp:inline distT="0" distB="0" distL="0" distR="0" wp14:anchorId="349A519F" wp14:editId="1F3A0613">
            <wp:extent cx="5943600" cy="724535"/>
            <wp:effectExtent l="0" t="0" r="0" b="0"/>
            <wp:docPr id="1811857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5744" name="Picture 1">
                      <a:extLst>
                        <a:ext uri="{C183D7F6-B498-43B3-948B-1728B52AA6E4}">
                          <adec:decorative xmlns:adec="http://schemas.microsoft.com/office/drawing/2017/decorative" val="1"/>
                        </a:ext>
                      </a:extLst>
                    </pic:cNvPr>
                    <pic:cNvPicPr/>
                  </pic:nvPicPr>
                  <pic:blipFill>
                    <a:blip r:embed="rId58"/>
                    <a:stretch>
                      <a:fillRect/>
                    </a:stretch>
                  </pic:blipFill>
                  <pic:spPr>
                    <a:xfrm>
                      <a:off x="0" y="0"/>
                      <a:ext cx="5943600" cy="724535"/>
                    </a:xfrm>
                    <a:prstGeom prst="rect">
                      <a:avLst/>
                    </a:prstGeom>
                  </pic:spPr>
                </pic:pic>
              </a:graphicData>
            </a:graphic>
          </wp:inline>
        </w:drawing>
      </w:r>
    </w:p>
    <w:p w14:paraId="16A67224" w14:textId="77777777" w:rsidR="00992684" w:rsidRDefault="00992684" w:rsidP="00992684">
      <w:pPr>
        <w:spacing w:before="60"/>
      </w:pPr>
      <w:r w:rsidRPr="00EA3FCA">
        <w:rPr>
          <w:noProof/>
        </w:rPr>
        <w:drawing>
          <wp:inline distT="0" distB="0" distL="0" distR="0" wp14:anchorId="1007BB0E" wp14:editId="139FCBC0">
            <wp:extent cx="5943600" cy="558165"/>
            <wp:effectExtent l="0" t="0" r="0" b="0"/>
            <wp:docPr id="7309345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93456" name="Picture 1">
                      <a:extLst>
                        <a:ext uri="{C183D7F6-B498-43B3-948B-1728B52AA6E4}">
                          <adec:decorative xmlns:adec="http://schemas.microsoft.com/office/drawing/2017/decorative" val="1"/>
                        </a:ext>
                      </a:extLst>
                    </pic:cNvPr>
                    <pic:cNvPicPr/>
                  </pic:nvPicPr>
                  <pic:blipFill>
                    <a:blip r:embed="rId59"/>
                    <a:stretch>
                      <a:fillRect/>
                    </a:stretch>
                  </pic:blipFill>
                  <pic:spPr>
                    <a:xfrm>
                      <a:off x="0" y="0"/>
                      <a:ext cx="5943600" cy="558165"/>
                    </a:xfrm>
                    <a:prstGeom prst="rect">
                      <a:avLst/>
                    </a:prstGeom>
                  </pic:spPr>
                </pic:pic>
              </a:graphicData>
            </a:graphic>
          </wp:inline>
        </w:drawing>
      </w:r>
    </w:p>
    <w:p w14:paraId="0A757E36" w14:textId="77777777" w:rsidR="00992684" w:rsidRDefault="00992684" w:rsidP="00992684">
      <w:pPr>
        <w:spacing w:before="60"/>
      </w:pPr>
      <w:r w:rsidRPr="00EA3FCA">
        <w:rPr>
          <w:noProof/>
        </w:rPr>
        <w:drawing>
          <wp:inline distT="0" distB="0" distL="0" distR="0" wp14:anchorId="7458390C" wp14:editId="77917951">
            <wp:extent cx="2860167" cy="588137"/>
            <wp:effectExtent l="0" t="0" r="0" b="2540"/>
            <wp:docPr id="157801623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016232" name="Picture 1">
                      <a:extLst>
                        <a:ext uri="{C183D7F6-B498-43B3-948B-1728B52AA6E4}">
                          <adec:decorative xmlns:adec="http://schemas.microsoft.com/office/drawing/2017/decorative" val="1"/>
                        </a:ext>
                      </a:extLst>
                    </pic:cNvPr>
                    <pic:cNvPicPr/>
                  </pic:nvPicPr>
                  <pic:blipFill>
                    <a:blip r:embed="rId60"/>
                    <a:stretch>
                      <a:fillRect/>
                    </a:stretch>
                  </pic:blipFill>
                  <pic:spPr>
                    <a:xfrm>
                      <a:off x="0" y="0"/>
                      <a:ext cx="2860167" cy="588137"/>
                    </a:xfrm>
                    <a:prstGeom prst="rect">
                      <a:avLst/>
                    </a:prstGeom>
                  </pic:spPr>
                </pic:pic>
              </a:graphicData>
            </a:graphic>
          </wp:inline>
        </w:drawing>
      </w:r>
    </w:p>
    <w:p w14:paraId="58779AC2" w14:textId="77777777" w:rsidR="00992684" w:rsidRDefault="00992684" w:rsidP="00992684">
      <w:pPr>
        <w:spacing w:before="60"/>
      </w:pPr>
      <w:r>
        <w:rPr>
          <w:b/>
          <w:bCs/>
        </w:rPr>
        <w:t xml:space="preserve">Columns: </w:t>
      </w:r>
      <w:r>
        <w:t>Household ID, State WIC ID, First Name, Last Name, DOB, WIC Type, High Risk, Last Set’s LDTU, Cert Start Date, MCA Due Date, MCA Date, Cert End Date, Future Appt Date, Short Appt Description, Language, Interpreter Needed, Local Use Answer 1, Local Use Answer 2 Authorized Rep’s Name, Telephone #, Comment 1, Telephone 2, Comment 2, Mail Address, Mail City, Mail State, Mail Zip.</w:t>
      </w:r>
    </w:p>
    <w:p w14:paraId="7F78E6B4" w14:textId="77777777" w:rsidR="00992684" w:rsidRDefault="00992684" w:rsidP="00992684">
      <w:pPr>
        <w:spacing w:before="60"/>
      </w:pPr>
      <w:r>
        <w:rPr>
          <w:b/>
          <w:bCs/>
        </w:rPr>
        <w:t xml:space="preserve">Grouped by: </w:t>
      </w:r>
      <w:r>
        <w:t>Clinic ID.</w:t>
      </w:r>
    </w:p>
    <w:p w14:paraId="5C378C9D" w14:textId="77777777" w:rsidR="00992684" w:rsidRPr="00ED64C4" w:rsidRDefault="00992684" w:rsidP="00992684">
      <w:pPr>
        <w:spacing w:before="60"/>
      </w:pPr>
      <w:r>
        <w:rPr>
          <w:b/>
          <w:bCs/>
        </w:rPr>
        <w:t xml:space="preserve">Counts: </w:t>
      </w:r>
      <w:r>
        <w:t>Households and participants.</w:t>
      </w:r>
    </w:p>
    <w:p w14:paraId="5A1A3B60" w14:textId="77777777" w:rsidR="00992684" w:rsidRDefault="00992684" w:rsidP="00992684">
      <w:pPr>
        <w:pStyle w:val="Caption"/>
      </w:pPr>
      <w:r>
        <w:t>Tab 3 – Cert Labels</w:t>
      </w:r>
    </w:p>
    <w:p w14:paraId="3B64B1A2" w14:textId="77777777" w:rsidR="00992684" w:rsidRDefault="00992684" w:rsidP="00992684">
      <w:pPr>
        <w:spacing w:before="60"/>
      </w:pPr>
      <w:r w:rsidRPr="00BD558A">
        <w:rPr>
          <w:noProof/>
        </w:rPr>
        <w:drawing>
          <wp:inline distT="0" distB="0" distL="0" distR="0" wp14:anchorId="22E8114A" wp14:editId="3BEBF6E9">
            <wp:extent cx="5943600" cy="440055"/>
            <wp:effectExtent l="0" t="0" r="0" b="0"/>
            <wp:docPr id="108626379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263791" name="Picture 1">
                      <a:extLst>
                        <a:ext uri="{C183D7F6-B498-43B3-948B-1728B52AA6E4}">
                          <adec:decorative xmlns:adec="http://schemas.microsoft.com/office/drawing/2017/decorative" val="1"/>
                        </a:ext>
                      </a:extLst>
                    </pic:cNvPr>
                    <pic:cNvPicPr/>
                  </pic:nvPicPr>
                  <pic:blipFill>
                    <a:blip r:embed="rId61"/>
                    <a:stretch>
                      <a:fillRect/>
                    </a:stretch>
                  </pic:blipFill>
                  <pic:spPr>
                    <a:xfrm>
                      <a:off x="0" y="0"/>
                      <a:ext cx="5943600" cy="440055"/>
                    </a:xfrm>
                    <a:prstGeom prst="rect">
                      <a:avLst/>
                    </a:prstGeom>
                  </pic:spPr>
                </pic:pic>
              </a:graphicData>
            </a:graphic>
          </wp:inline>
        </w:drawing>
      </w:r>
    </w:p>
    <w:p w14:paraId="20FF72F0" w14:textId="77777777" w:rsidR="00992684" w:rsidRDefault="00992684" w:rsidP="00992684">
      <w:pPr>
        <w:spacing w:before="60"/>
      </w:pPr>
      <w:r w:rsidRPr="00EA3FCA">
        <w:rPr>
          <w:noProof/>
        </w:rPr>
        <w:lastRenderedPageBreak/>
        <w:drawing>
          <wp:inline distT="0" distB="0" distL="0" distR="0" wp14:anchorId="666C16DE" wp14:editId="5BB634C3">
            <wp:extent cx="2346325" cy="464312"/>
            <wp:effectExtent l="0" t="0" r="0" b="0"/>
            <wp:docPr id="189812520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125209" name="Picture 1">
                      <a:extLst>
                        <a:ext uri="{C183D7F6-B498-43B3-948B-1728B52AA6E4}">
                          <adec:decorative xmlns:adec="http://schemas.microsoft.com/office/drawing/2017/decorative" val="1"/>
                        </a:ext>
                      </a:extLst>
                    </pic:cNvPr>
                    <pic:cNvPicPr/>
                  </pic:nvPicPr>
                  <pic:blipFill>
                    <a:blip r:embed="rId62"/>
                    <a:stretch>
                      <a:fillRect/>
                    </a:stretch>
                  </pic:blipFill>
                  <pic:spPr>
                    <a:xfrm>
                      <a:off x="0" y="0"/>
                      <a:ext cx="2346325" cy="464312"/>
                    </a:xfrm>
                    <a:prstGeom prst="rect">
                      <a:avLst/>
                    </a:prstGeom>
                  </pic:spPr>
                </pic:pic>
              </a:graphicData>
            </a:graphic>
          </wp:inline>
        </w:drawing>
      </w:r>
    </w:p>
    <w:p w14:paraId="02E927ED" w14:textId="77777777" w:rsidR="00992684" w:rsidRPr="00ED64C4" w:rsidRDefault="00992684" w:rsidP="00992684">
      <w:pPr>
        <w:spacing w:before="60"/>
      </w:pPr>
      <w:r>
        <w:rPr>
          <w:b/>
          <w:bCs/>
        </w:rPr>
        <w:t>Columns:</w:t>
      </w:r>
      <w:r>
        <w:t xml:space="preserve"> Clinic ID, Household ID, State WIC ID, Future Appt Date, Appointment Description, Participant’s Name, Authorized Rep’s Name, Mail Address, Mail City, Mail State, Mail Zip, Local Use Answer 1, Local Use Answer 2.</w:t>
      </w:r>
    </w:p>
    <w:p w14:paraId="45AD4E31" w14:textId="77777777" w:rsidR="00992684" w:rsidRDefault="00992684" w:rsidP="00992684">
      <w:pPr>
        <w:pStyle w:val="Caption"/>
      </w:pPr>
      <w:r>
        <w:t xml:space="preserve">Tab 4 – MCAs </w:t>
      </w:r>
      <w:r w:rsidRPr="0079299F">
        <w:t>Due</w:t>
      </w:r>
    </w:p>
    <w:p w14:paraId="249D9641" w14:textId="77777777" w:rsidR="00992684" w:rsidRDefault="00992684" w:rsidP="00992684">
      <w:pPr>
        <w:spacing w:before="60"/>
      </w:pPr>
      <w:r w:rsidRPr="00BD558A">
        <w:rPr>
          <w:noProof/>
        </w:rPr>
        <w:drawing>
          <wp:inline distT="0" distB="0" distL="0" distR="0" wp14:anchorId="78130F2D" wp14:editId="0E3A3899">
            <wp:extent cx="5943600" cy="730885"/>
            <wp:effectExtent l="0" t="0" r="0" b="0"/>
            <wp:docPr id="177072140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721401" name="Picture 1">
                      <a:extLst>
                        <a:ext uri="{C183D7F6-B498-43B3-948B-1728B52AA6E4}">
                          <adec:decorative xmlns:adec="http://schemas.microsoft.com/office/drawing/2017/decorative" val="1"/>
                        </a:ext>
                      </a:extLst>
                    </pic:cNvPr>
                    <pic:cNvPicPr/>
                  </pic:nvPicPr>
                  <pic:blipFill>
                    <a:blip r:embed="rId63"/>
                    <a:stretch>
                      <a:fillRect/>
                    </a:stretch>
                  </pic:blipFill>
                  <pic:spPr>
                    <a:xfrm>
                      <a:off x="0" y="0"/>
                      <a:ext cx="5943600" cy="730885"/>
                    </a:xfrm>
                    <a:prstGeom prst="rect">
                      <a:avLst/>
                    </a:prstGeom>
                  </pic:spPr>
                </pic:pic>
              </a:graphicData>
            </a:graphic>
          </wp:inline>
        </w:drawing>
      </w:r>
    </w:p>
    <w:p w14:paraId="4C9A0E09" w14:textId="77777777" w:rsidR="00992684" w:rsidRDefault="00992684" w:rsidP="00992684">
      <w:pPr>
        <w:spacing w:before="60"/>
      </w:pPr>
      <w:r w:rsidRPr="00EA3FCA">
        <w:rPr>
          <w:noProof/>
        </w:rPr>
        <w:drawing>
          <wp:inline distT="0" distB="0" distL="0" distR="0" wp14:anchorId="6A99F3CF" wp14:editId="2F2B4F2D">
            <wp:extent cx="5943600" cy="558800"/>
            <wp:effectExtent l="0" t="0" r="0" b="0"/>
            <wp:docPr id="189008571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085715" name="Picture 1">
                      <a:extLst>
                        <a:ext uri="{C183D7F6-B498-43B3-948B-1728B52AA6E4}">
                          <adec:decorative xmlns:adec="http://schemas.microsoft.com/office/drawing/2017/decorative" val="1"/>
                        </a:ext>
                      </a:extLst>
                    </pic:cNvPr>
                    <pic:cNvPicPr/>
                  </pic:nvPicPr>
                  <pic:blipFill>
                    <a:blip r:embed="rId64"/>
                    <a:stretch>
                      <a:fillRect/>
                    </a:stretch>
                  </pic:blipFill>
                  <pic:spPr>
                    <a:xfrm>
                      <a:off x="0" y="0"/>
                      <a:ext cx="5943600" cy="558800"/>
                    </a:xfrm>
                    <a:prstGeom prst="rect">
                      <a:avLst/>
                    </a:prstGeom>
                  </pic:spPr>
                </pic:pic>
              </a:graphicData>
            </a:graphic>
          </wp:inline>
        </w:drawing>
      </w:r>
    </w:p>
    <w:p w14:paraId="4D19419E" w14:textId="77777777" w:rsidR="00992684" w:rsidRDefault="00992684" w:rsidP="00992684">
      <w:pPr>
        <w:spacing w:before="60"/>
      </w:pPr>
      <w:r w:rsidRPr="00EA3FCA">
        <w:rPr>
          <w:noProof/>
        </w:rPr>
        <w:drawing>
          <wp:inline distT="0" distB="0" distL="0" distR="0" wp14:anchorId="2B89384E" wp14:editId="4A41E2B3">
            <wp:extent cx="2104898" cy="588137"/>
            <wp:effectExtent l="0" t="0" r="0" b="2540"/>
            <wp:docPr id="32718613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186137" name="Picture 1">
                      <a:extLst>
                        <a:ext uri="{C183D7F6-B498-43B3-948B-1728B52AA6E4}">
                          <adec:decorative xmlns:adec="http://schemas.microsoft.com/office/drawing/2017/decorative" val="1"/>
                        </a:ext>
                      </a:extLst>
                    </pic:cNvPr>
                    <pic:cNvPicPr/>
                  </pic:nvPicPr>
                  <pic:blipFill>
                    <a:blip r:embed="rId65"/>
                    <a:stretch>
                      <a:fillRect/>
                    </a:stretch>
                  </pic:blipFill>
                  <pic:spPr>
                    <a:xfrm>
                      <a:off x="0" y="0"/>
                      <a:ext cx="2104898" cy="588137"/>
                    </a:xfrm>
                    <a:prstGeom prst="rect">
                      <a:avLst/>
                    </a:prstGeom>
                  </pic:spPr>
                </pic:pic>
              </a:graphicData>
            </a:graphic>
          </wp:inline>
        </w:drawing>
      </w:r>
    </w:p>
    <w:p w14:paraId="5CF715C6" w14:textId="77777777" w:rsidR="00992684" w:rsidRDefault="00992684" w:rsidP="00992684">
      <w:pPr>
        <w:spacing w:before="60"/>
      </w:pPr>
      <w:r>
        <w:rPr>
          <w:b/>
          <w:bCs/>
        </w:rPr>
        <w:t xml:space="preserve">Columns: </w:t>
      </w:r>
      <w:r>
        <w:t>Household ID, State WIC ID, First Name, Last Name, DOB, WIC Type, High Risk, Last Set’s LDTU, Cert Start Date, MCA Due Date, MCA Date, Cert End Date, Future Appt Date, Short Appt Description, Language, Interpreter Needed, Local Use Answer 1, Local Use Answer 2, Authorized Rep’s Name, Telephone #, Comment 1, Telephone 2, Comment 2, Mail Address, Mail City, Mail State, Mail Zip</w:t>
      </w:r>
    </w:p>
    <w:p w14:paraId="0E0B42CC" w14:textId="77777777" w:rsidR="00992684" w:rsidRDefault="00992684" w:rsidP="00992684">
      <w:pPr>
        <w:spacing w:before="60"/>
      </w:pPr>
      <w:r>
        <w:rPr>
          <w:b/>
          <w:bCs/>
        </w:rPr>
        <w:t xml:space="preserve">Grouped by: </w:t>
      </w:r>
      <w:r>
        <w:t>Clinic ID.</w:t>
      </w:r>
    </w:p>
    <w:p w14:paraId="610E34DE" w14:textId="77777777" w:rsidR="00992684" w:rsidRPr="00ED64C4" w:rsidRDefault="00992684" w:rsidP="00992684">
      <w:pPr>
        <w:spacing w:before="60"/>
      </w:pPr>
      <w:r>
        <w:rPr>
          <w:b/>
          <w:bCs/>
        </w:rPr>
        <w:t xml:space="preserve">Counts: </w:t>
      </w:r>
      <w:r>
        <w:t>Households and participants.</w:t>
      </w:r>
    </w:p>
    <w:p w14:paraId="790F21A8" w14:textId="77777777" w:rsidR="00992684" w:rsidRDefault="00992684" w:rsidP="00992684">
      <w:pPr>
        <w:pStyle w:val="Caption"/>
      </w:pPr>
      <w:r>
        <w:t xml:space="preserve">Tab 5 – MCA </w:t>
      </w:r>
      <w:r w:rsidRPr="0079299F">
        <w:t>Labels</w:t>
      </w:r>
    </w:p>
    <w:p w14:paraId="548B1148" w14:textId="77777777" w:rsidR="00992684" w:rsidRDefault="00992684" w:rsidP="00992684">
      <w:pPr>
        <w:spacing w:before="60"/>
      </w:pPr>
      <w:r w:rsidRPr="00BD558A">
        <w:rPr>
          <w:noProof/>
        </w:rPr>
        <w:drawing>
          <wp:inline distT="0" distB="0" distL="0" distR="0" wp14:anchorId="5CA2C91D" wp14:editId="6C0A4070">
            <wp:extent cx="5943600" cy="440055"/>
            <wp:effectExtent l="0" t="0" r="0" b="0"/>
            <wp:docPr id="159169076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690766" name="Picture 1">
                      <a:extLst>
                        <a:ext uri="{C183D7F6-B498-43B3-948B-1728B52AA6E4}">
                          <adec:decorative xmlns:adec="http://schemas.microsoft.com/office/drawing/2017/decorative" val="1"/>
                        </a:ext>
                      </a:extLst>
                    </pic:cNvPr>
                    <pic:cNvPicPr/>
                  </pic:nvPicPr>
                  <pic:blipFill>
                    <a:blip r:embed="rId66"/>
                    <a:stretch>
                      <a:fillRect/>
                    </a:stretch>
                  </pic:blipFill>
                  <pic:spPr>
                    <a:xfrm>
                      <a:off x="0" y="0"/>
                      <a:ext cx="5943600" cy="440055"/>
                    </a:xfrm>
                    <a:prstGeom prst="rect">
                      <a:avLst/>
                    </a:prstGeom>
                  </pic:spPr>
                </pic:pic>
              </a:graphicData>
            </a:graphic>
          </wp:inline>
        </w:drawing>
      </w:r>
    </w:p>
    <w:p w14:paraId="7622DCAE" w14:textId="77777777" w:rsidR="00992684" w:rsidRDefault="00992684" w:rsidP="00992684">
      <w:pPr>
        <w:spacing w:before="60"/>
      </w:pPr>
      <w:r w:rsidRPr="00EA3FCA">
        <w:rPr>
          <w:noProof/>
        </w:rPr>
        <w:drawing>
          <wp:inline distT="0" distB="0" distL="0" distR="0" wp14:anchorId="6056FFE6" wp14:editId="04A3F419">
            <wp:extent cx="2080133" cy="464312"/>
            <wp:effectExtent l="0" t="0" r="0" b="0"/>
            <wp:docPr id="109511999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119993" name="Picture 1">
                      <a:extLst>
                        <a:ext uri="{C183D7F6-B498-43B3-948B-1728B52AA6E4}">
                          <adec:decorative xmlns:adec="http://schemas.microsoft.com/office/drawing/2017/decorative" val="1"/>
                        </a:ext>
                      </a:extLst>
                    </pic:cNvPr>
                    <pic:cNvPicPr/>
                  </pic:nvPicPr>
                  <pic:blipFill>
                    <a:blip r:embed="rId67"/>
                    <a:stretch>
                      <a:fillRect/>
                    </a:stretch>
                  </pic:blipFill>
                  <pic:spPr>
                    <a:xfrm>
                      <a:off x="0" y="0"/>
                      <a:ext cx="2080133" cy="464312"/>
                    </a:xfrm>
                    <a:prstGeom prst="rect">
                      <a:avLst/>
                    </a:prstGeom>
                  </pic:spPr>
                </pic:pic>
              </a:graphicData>
            </a:graphic>
          </wp:inline>
        </w:drawing>
      </w:r>
    </w:p>
    <w:p w14:paraId="32790423" w14:textId="77777777" w:rsidR="00992684" w:rsidRDefault="00992684" w:rsidP="00992684">
      <w:pPr>
        <w:spacing w:before="60"/>
      </w:pPr>
      <w:r>
        <w:rPr>
          <w:b/>
          <w:bCs/>
        </w:rPr>
        <w:t>Columns:</w:t>
      </w:r>
      <w:r>
        <w:t xml:space="preserve"> Clinic ID, Household ID, State WIC ID, Future Appt Date, Appointment Description, Participant’s Name, Authorized Rep’s Name, Mail Address, Mail City, Mail State, Mail Zip, Local Use Answer 1, Local Use Answer 2.</w:t>
      </w:r>
    </w:p>
    <w:p w14:paraId="67A06F2E" w14:textId="77777777" w:rsidR="00992684" w:rsidRDefault="00992684" w:rsidP="00992684">
      <w:pPr>
        <w:pStyle w:val="Caption"/>
      </w:pPr>
      <w:r>
        <w:t xml:space="preserve">Tab 6 – </w:t>
      </w:r>
      <w:r w:rsidRPr="0079299F">
        <w:t>NVs</w:t>
      </w:r>
      <w:r>
        <w:t xml:space="preserve"> Due</w:t>
      </w:r>
    </w:p>
    <w:p w14:paraId="10D627F5" w14:textId="77777777" w:rsidR="00992684" w:rsidRDefault="00992684" w:rsidP="00992684">
      <w:pPr>
        <w:spacing w:before="60"/>
      </w:pPr>
      <w:r w:rsidRPr="00BD558A">
        <w:rPr>
          <w:noProof/>
        </w:rPr>
        <w:drawing>
          <wp:inline distT="0" distB="0" distL="0" distR="0" wp14:anchorId="20D818E2" wp14:editId="1D3F599D">
            <wp:extent cx="5943600" cy="730885"/>
            <wp:effectExtent l="0" t="0" r="0" b="0"/>
            <wp:docPr id="136165618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656183" name="Picture 1">
                      <a:extLst>
                        <a:ext uri="{C183D7F6-B498-43B3-948B-1728B52AA6E4}">
                          <adec:decorative xmlns:adec="http://schemas.microsoft.com/office/drawing/2017/decorative" val="1"/>
                        </a:ext>
                      </a:extLst>
                    </pic:cNvPr>
                    <pic:cNvPicPr/>
                  </pic:nvPicPr>
                  <pic:blipFill>
                    <a:blip r:embed="rId68"/>
                    <a:stretch>
                      <a:fillRect/>
                    </a:stretch>
                  </pic:blipFill>
                  <pic:spPr>
                    <a:xfrm>
                      <a:off x="0" y="0"/>
                      <a:ext cx="5943600" cy="730885"/>
                    </a:xfrm>
                    <a:prstGeom prst="rect">
                      <a:avLst/>
                    </a:prstGeom>
                  </pic:spPr>
                </pic:pic>
              </a:graphicData>
            </a:graphic>
          </wp:inline>
        </w:drawing>
      </w:r>
    </w:p>
    <w:p w14:paraId="02C7993B" w14:textId="77777777" w:rsidR="00992684" w:rsidRDefault="00992684" w:rsidP="00992684">
      <w:pPr>
        <w:spacing w:before="60"/>
      </w:pPr>
      <w:r w:rsidRPr="00EA3FCA">
        <w:rPr>
          <w:noProof/>
        </w:rPr>
        <w:lastRenderedPageBreak/>
        <w:drawing>
          <wp:inline distT="0" distB="0" distL="0" distR="0" wp14:anchorId="225DA8C4" wp14:editId="7E201AAD">
            <wp:extent cx="5943600" cy="559435"/>
            <wp:effectExtent l="0" t="0" r="0" b="0"/>
            <wp:docPr id="9143094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30941" name="Picture 1">
                      <a:extLst>
                        <a:ext uri="{C183D7F6-B498-43B3-948B-1728B52AA6E4}">
                          <adec:decorative xmlns:adec="http://schemas.microsoft.com/office/drawing/2017/decorative" val="1"/>
                        </a:ext>
                      </a:extLst>
                    </pic:cNvPr>
                    <pic:cNvPicPr/>
                  </pic:nvPicPr>
                  <pic:blipFill>
                    <a:blip r:embed="rId69"/>
                    <a:stretch>
                      <a:fillRect/>
                    </a:stretch>
                  </pic:blipFill>
                  <pic:spPr>
                    <a:xfrm>
                      <a:off x="0" y="0"/>
                      <a:ext cx="5943600" cy="559435"/>
                    </a:xfrm>
                    <a:prstGeom prst="rect">
                      <a:avLst/>
                    </a:prstGeom>
                  </pic:spPr>
                </pic:pic>
              </a:graphicData>
            </a:graphic>
          </wp:inline>
        </w:drawing>
      </w:r>
    </w:p>
    <w:p w14:paraId="3E4E1AE4" w14:textId="77777777" w:rsidR="00992684" w:rsidRDefault="00992684" w:rsidP="00992684">
      <w:pPr>
        <w:spacing w:before="60"/>
      </w:pPr>
      <w:r w:rsidRPr="00EA3FCA">
        <w:rPr>
          <w:noProof/>
        </w:rPr>
        <w:drawing>
          <wp:inline distT="0" distB="0" distL="0" distR="0" wp14:anchorId="30AC56E2" wp14:editId="5E8DF5A4">
            <wp:extent cx="2847848" cy="588137"/>
            <wp:effectExtent l="0" t="0" r="0" b="2540"/>
            <wp:docPr id="91577915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779150" name="Picture 1">
                      <a:extLst>
                        <a:ext uri="{C183D7F6-B498-43B3-948B-1728B52AA6E4}">
                          <adec:decorative xmlns:adec="http://schemas.microsoft.com/office/drawing/2017/decorative" val="1"/>
                        </a:ext>
                      </a:extLst>
                    </pic:cNvPr>
                    <pic:cNvPicPr/>
                  </pic:nvPicPr>
                  <pic:blipFill>
                    <a:blip r:embed="rId70"/>
                    <a:stretch>
                      <a:fillRect/>
                    </a:stretch>
                  </pic:blipFill>
                  <pic:spPr>
                    <a:xfrm>
                      <a:off x="0" y="0"/>
                      <a:ext cx="2847848" cy="588137"/>
                    </a:xfrm>
                    <a:prstGeom prst="rect">
                      <a:avLst/>
                    </a:prstGeom>
                  </pic:spPr>
                </pic:pic>
              </a:graphicData>
            </a:graphic>
          </wp:inline>
        </w:drawing>
      </w:r>
    </w:p>
    <w:p w14:paraId="556A67FC" w14:textId="77777777" w:rsidR="00992684" w:rsidRDefault="00992684" w:rsidP="00992684">
      <w:pPr>
        <w:spacing w:before="60"/>
      </w:pPr>
      <w:r>
        <w:rPr>
          <w:b/>
          <w:bCs/>
        </w:rPr>
        <w:t xml:space="preserve">Columns: </w:t>
      </w:r>
      <w:r>
        <w:t>Household ID, State WIC ID, First Name, Last Name, DOB, WIC Type, High Risk, Last Set’s LDTU, Cert Start Date, MCA Due Date, MCA Date, Cert End Date, Future Appt Date, Short Appt Description, Language, Interpreter Needed, Local Use Answer 1, Local Use Answer 2, Authorized Rep’s Name, Telephone #, Comment 1, Telephone 2, Comment 2, Mail Address, Mail City, Mail State, Mail Zip</w:t>
      </w:r>
    </w:p>
    <w:p w14:paraId="6E240024" w14:textId="77777777" w:rsidR="00992684" w:rsidRDefault="00992684" w:rsidP="00992684">
      <w:pPr>
        <w:spacing w:before="60"/>
      </w:pPr>
      <w:r>
        <w:rPr>
          <w:b/>
          <w:bCs/>
        </w:rPr>
        <w:t xml:space="preserve">Grouped by: </w:t>
      </w:r>
      <w:r>
        <w:t>Clinic ID.</w:t>
      </w:r>
    </w:p>
    <w:p w14:paraId="76265DDC" w14:textId="77777777" w:rsidR="00992684" w:rsidRDefault="00992684" w:rsidP="00992684">
      <w:pPr>
        <w:spacing w:before="60"/>
      </w:pPr>
      <w:r>
        <w:rPr>
          <w:b/>
          <w:bCs/>
        </w:rPr>
        <w:t xml:space="preserve">Counts: </w:t>
      </w:r>
      <w:r>
        <w:t>Households and participants.</w:t>
      </w:r>
    </w:p>
    <w:p w14:paraId="38EBB9A2" w14:textId="77777777" w:rsidR="00992684" w:rsidRDefault="00992684" w:rsidP="00992684">
      <w:pPr>
        <w:pStyle w:val="Caption"/>
      </w:pPr>
      <w:r>
        <w:t xml:space="preserve">Tab 7 – </w:t>
      </w:r>
      <w:r w:rsidRPr="0079299F">
        <w:t>NV</w:t>
      </w:r>
      <w:r>
        <w:t xml:space="preserve"> Labels</w:t>
      </w:r>
    </w:p>
    <w:p w14:paraId="463D474E" w14:textId="77777777" w:rsidR="00992684" w:rsidRDefault="00992684" w:rsidP="00992684">
      <w:pPr>
        <w:spacing w:before="60"/>
      </w:pPr>
      <w:r w:rsidRPr="00BD558A">
        <w:rPr>
          <w:noProof/>
        </w:rPr>
        <w:drawing>
          <wp:inline distT="0" distB="0" distL="0" distR="0" wp14:anchorId="071570BE" wp14:editId="5C92EC88">
            <wp:extent cx="5943600" cy="455295"/>
            <wp:effectExtent l="0" t="0" r="0" b="1905"/>
            <wp:docPr id="57585482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854823" name="Picture 1">
                      <a:extLst>
                        <a:ext uri="{C183D7F6-B498-43B3-948B-1728B52AA6E4}">
                          <adec:decorative xmlns:adec="http://schemas.microsoft.com/office/drawing/2017/decorative" val="1"/>
                        </a:ext>
                      </a:extLst>
                    </pic:cNvPr>
                    <pic:cNvPicPr/>
                  </pic:nvPicPr>
                  <pic:blipFill>
                    <a:blip r:embed="rId71"/>
                    <a:stretch>
                      <a:fillRect/>
                    </a:stretch>
                  </pic:blipFill>
                  <pic:spPr>
                    <a:xfrm>
                      <a:off x="0" y="0"/>
                      <a:ext cx="5943600" cy="455295"/>
                    </a:xfrm>
                    <a:prstGeom prst="rect">
                      <a:avLst/>
                    </a:prstGeom>
                  </pic:spPr>
                </pic:pic>
              </a:graphicData>
            </a:graphic>
          </wp:inline>
        </w:drawing>
      </w:r>
    </w:p>
    <w:p w14:paraId="37E551CE" w14:textId="77777777" w:rsidR="00992684" w:rsidRDefault="00992684" w:rsidP="00992684">
      <w:pPr>
        <w:spacing w:before="60"/>
      </w:pPr>
      <w:r w:rsidRPr="00EA3FCA">
        <w:rPr>
          <w:noProof/>
        </w:rPr>
        <w:drawing>
          <wp:inline distT="0" distB="0" distL="0" distR="0" wp14:anchorId="0B891080" wp14:editId="244AB1FA">
            <wp:extent cx="3027680" cy="464312"/>
            <wp:effectExtent l="0" t="0" r="1270" b="0"/>
            <wp:docPr id="102038261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382612" name="Picture 1">
                      <a:extLst>
                        <a:ext uri="{C183D7F6-B498-43B3-948B-1728B52AA6E4}">
                          <adec:decorative xmlns:adec="http://schemas.microsoft.com/office/drawing/2017/decorative" val="1"/>
                        </a:ext>
                      </a:extLst>
                    </pic:cNvPr>
                    <pic:cNvPicPr/>
                  </pic:nvPicPr>
                  <pic:blipFill>
                    <a:blip r:embed="rId72"/>
                    <a:stretch>
                      <a:fillRect/>
                    </a:stretch>
                  </pic:blipFill>
                  <pic:spPr>
                    <a:xfrm>
                      <a:off x="0" y="0"/>
                      <a:ext cx="3027680" cy="464312"/>
                    </a:xfrm>
                    <a:prstGeom prst="rect">
                      <a:avLst/>
                    </a:prstGeom>
                  </pic:spPr>
                </pic:pic>
              </a:graphicData>
            </a:graphic>
          </wp:inline>
        </w:drawing>
      </w:r>
    </w:p>
    <w:p w14:paraId="738016D6" w14:textId="77777777" w:rsidR="00992684" w:rsidRDefault="00992684" w:rsidP="00992684">
      <w:pPr>
        <w:spacing w:before="60"/>
      </w:pPr>
      <w:r>
        <w:rPr>
          <w:b/>
          <w:bCs/>
        </w:rPr>
        <w:t>Columns:</w:t>
      </w:r>
      <w:r>
        <w:t xml:space="preserve"> Clinic ID, Household ID, State WIC ID, Future Appt Date, Appointment Description, Participant’s Name, Authorized Rep’s Name, Mail Address, Mail City, Mail State, Mail Zip, Local Use Answer 1, Local Use Answer 2.</w:t>
      </w:r>
    </w:p>
    <w:p w14:paraId="13F90921" w14:textId="77777777" w:rsidR="00992684" w:rsidRDefault="00992684" w:rsidP="00992684">
      <w:pPr>
        <w:pStyle w:val="Caption"/>
      </w:pPr>
      <w:r>
        <w:t xml:space="preserve">Tab 8 – </w:t>
      </w:r>
      <w:r w:rsidRPr="0079299F">
        <w:t>Households</w:t>
      </w:r>
      <w:r>
        <w:t xml:space="preserve"> Due</w:t>
      </w:r>
    </w:p>
    <w:p w14:paraId="53DFF45B" w14:textId="77777777" w:rsidR="00992684" w:rsidRPr="00ED64C4" w:rsidRDefault="00992684" w:rsidP="00992684">
      <w:pPr>
        <w:pStyle w:val="ListBullet"/>
        <w:rPr>
          <w:b/>
          <w:bCs/>
        </w:rPr>
      </w:pPr>
      <w:r w:rsidRPr="009438E4">
        <w:rPr>
          <w:noProof/>
        </w:rPr>
        <w:drawing>
          <wp:inline distT="0" distB="0" distL="0" distR="0" wp14:anchorId="609A957E" wp14:editId="2565DC2A">
            <wp:extent cx="2680970" cy="749173"/>
            <wp:effectExtent l="0" t="0" r="5080" b="0"/>
            <wp:docPr id="87585879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858792" name="Picture 1">
                      <a:extLst>
                        <a:ext uri="{C183D7F6-B498-43B3-948B-1728B52AA6E4}">
                          <adec:decorative xmlns:adec="http://schemas.microsoft.com/office/drawing/2017/decorative" val="1"/>
                        </a:ext>
                      </a:extLst>
                    </pic:cNvPr>
                    <pic:cNvPicPr/>
                  </pic:nvPicPr>
                  <pic:blipFill>
                    <a:blip r:embed="rId73"/>
                    <a:stretch>
                      <a:fillRect/>
                    </a:stretch>
                  </pic:blipFill>
                  <pic:spPr>
                    <a:xfrm>
                      <a:off x="0" y="0"/>
                      <a:ext cx="2680970" cy="749173"/>
                    </a:xfrm>
                    <a:prstGeom prst="rect">
                      <a:avLst/>
                    </a:prstGeom>
                  </pic:spPr>
                </pic:pic>
              </a:graphicData>
            </a:graphic>
          </wp:inline>
        </w:drawing>
      </w:r>
    </w:p>
    <w:p w14:paraId="51AE17D5" w14:textId="77777777" w:rsidR="00992684" w:rsidRDefault="00992684" w:rsidP="00992684">
      <w:r>
        <w:rPr>
          <w:b/>
          <w:bCs/>
        </w:rPr>
        <w:t xml:space="preserve">Columns: </w:t>
      </w:r>
      <w:r>
        <w:t>Household ID, State WIC ID, Due (contact type: cert, MCA, NV).</w:t>
      </w:r>
    </w:p>
    <w:p w14:paraId="1ED518E1" w14:textId="77777777" w:rsidR="00992684" w:rsidRDefault="00992684" w:rsidP="00992684">
      <w:r>
        <w:rPr>
          <w:b/>
          <w:bCs/>
        </w:rPr>
        <w:t xml:space="preserve">Grouped by: </w:t>
      </w:r>
      <w:r>
        <w:t>Clinic ID.</w:t>
      </w:r>
    </w:p>
    <w:p w14:paraId="4EC7A78F" w14:textId="3F0359BE" w:rsidR="00992684" w:rsidRDefault="00992684" w:rsidP="00DB35CC">
      <w:pPr>
        <w:pStyle w:val="Caption"/>
      </w:pPr>
      <w:r>
        <w:t>Tab 9 - Totals</w:t>
      </w:r>
    </w:p>
    <w:p w14:paraId="5C73E8E5" w14:textId="77777777" w:rsidR="00992684" w:rsidRDefault="00992684" w:rsidP="00992684">
      <w:r w:rsidRPr="00A954CA">
        <w:rPr>
          <w:noProof/>
        </w:rPr>
        <w:drawing>
          <wp:inline distT="0" distB="0" distL="0" distR="0" wp14:anchorId="4FBC057B" wp14:editId="7B2B31CC">
            <wp:extent cx="2643505" cy="588137"/>
            <wp:effectExtent l="0" t="0" r="4445" b="2540"/>
            <wp:docPr id="159297199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971991" name="Picture 1">
                      <a:extLst>
                        <a:ext uri="{C183D7F6-B498-43B3-948B-1728B52AA6E4}">
                          <adec:decorative xmlns:adec="http://schemas.microsoft.com/office/drawing/2017/decorative" val="1"/>
                        </a:ext>
                      </a:extLst>
                    </pic:cNvPr>
                    <pic:cNvPicPr/>
                  </pic:nvPicPr>
                  <pic:blipFill>
                    <a:blip r:embed="rId74"/>
                    <a:stretch>
                      <a:fillRect/>
                    </a:stretch>
                  </pic:blipFill>
                  <pic:spPr>
                    <a:xfrm>
                      <a:off x="0" y="0"/>
                      <a:ext cx="2643505" cy="588137"/>
                    </a:xfrm>
                    <a:prstGeom prst="rect">
                      <a:avLst/>
                    </a:prstGeom>
                  </pic:spPr>
                </pic:pic>
              </a:graphicData>
            </a:graphic>
          </wp:inline>
        </w:drawing>
      </w:r>
    </w:p>
    <w:p w14:paraId="65BA9220" w14:textId="77777777" w:rsidR="00992684" w:rsidRDefault="00992684" w:rsidP="00992684">
      <w:r>
        <w:rPr>
          <w:b/>
          <w:bCs/>
        </w:rPr>
        <w:t xml:space="preserve">Columns: </w:t>
      </w:r>
      <w:r>
        <w:t>TOTAL CONTACTS, CERTS, MCAs, NVs.</w:t>
      </w:r>
    </w:p>
    <w:p w14:paraId="4184B5E8" w14:textId="77777777" w:rsidR="00992684" w:rsidRPr="00A954CA" w:rsidRDefault="00992684" w:rsidP="00992684">
      <w:r>
        <w:rPr>
          <w:b/>
          <w:bCs/>
        </w:rPr>
        <w:t>Rows:</w:t>
      </w:r>
      <w:r>
        <w:t xml:space="preserve"> AGENCY &lt;ID&gt;, CLINIC &lt;ID&gt;</w:t>
      </w:r>
    </w:p>
    <w:p w14:paraId="1B436EC8" w14:textId="77777777" w:rsidR="00992684" w:rsidRDefault="00992684" w:rsidP="00992684">
      <w:pPr>
        <w:pStyle w:val="Heading3"/>
      </w:pPr>
      <w:bookmarkStart w:id="38" w:name="_Toc235422847"/>
      <w:bookmarkStart w:id="39" w:name="_Toc242875362"/>
      <w:r>
        <w:lastRenderedPageBreak/>
        <w:t>Due, or One Month Overdue, for Cert, MCA or Nutrition Visit with Optional Local Use Answer</w:t>
      </w:r>
      <w:bookmarkEnd w:id="38"/>
      <w:bookmarkEnd w:id="39"/>
    </w:p>
    <w:p w14:paraId="04FDBEE9" w14:textId="77777777" w:rsidR="00992684" w:rsidRDefault="00992684" w:rsidP="00992684">
      <w:r>
        <w:t>Revised Nov. 11, 2025</w:t>
      </w:r>
    </w:p>
    <w:p w14:paraId="1591925D" w14:textId="77777777" w:rsidR="00992684" w:rsidRDefault="00992684" w:rsidP="00992684">
      <w:pPr>
        <w:pStyle w:val="Heading4"/>
      </w:pPr>
      <w:r>
        <w:t>Overview</w:t>
      </w:r>
    </w:p>
    <w:p w14:paraId="0CA8C996" w14:textId="77777777" w:rsidR="00992684" w:rsidRPr="00434E36" w:rsidRDefault="00992684" w:rsidP="00992684">
      <w:r>
        <w:t>A list of participants who currently belong to the specified agency and clinic(s) and whose last set’s Last Date to Use (LDTU) falls within the specified dates, as well as being due for a certification or Mid-certification Assessment (MCA) either during the specified dates or during the month previous. Participants due for a Nutrition Visit (NV) have a last set’s LDTU within the specified dates and no other household members due or overdue for a cert or MCA. Participants are excluded from the outputs if they, or anyone in their household, have an appointment scheduled for today or any future date.</w:t>
      </w:r>
    </w:p>
    <w:p w14:paraId="424A4420" w14:textId="77777777" w:rsidR="00992684" w:rsidRDefault="00992684" w:rsidP="00992684">
      <w:pPr>
        <w:rPr>
          <w:rFonts w:cs="Calibri"/>
        </w:rPr>
      </w:pPr>
      <w:r>
        <w:t xml:space="preserve">The report output also displays selected answers to a local use question (agencies do not have to use local use questions to use this report). </w:t>
      </w:r>
    </w:p>
    <w:p w14:paraId="36246827" w14:textId="77777777" w:rsidR="00992684" w:rsidRPr="00166A0A" w:rsidRDefault="00992684" w:rsidP="00992684">
      <w:pPr>
        <w:rPr>
          <w:rFonts w:cs="Calibri"/>
          <w:b/>
          <w:bCs/>
        </w:rPr>
      </w:pPr>
      <w:r w:rsidRPr="00166A0A">
        <w:rPr>
          <w:rFonts w:cs="Calibri"/>
          <w:b/>
          <w:bCs/>
        </w:rPr>
        <w:t xml:space="preserve">Do you want answers to a </w:t>
      </w:r>
      <w:proofErr w:type="gramStart"/>
      <w:r w:rsidRPr="00166A0A">
        <w:rPr>
          <w:rFonts w:cs="Calibri"/>
          <w:b/>
          <w:bCs/>
        </w:rPr>
        <w:t>local use</w:t>
      </w:r>
      <w:proofErr w:type="gramEnd"/>
      <w:r w:rsidRPr="00166A0A">
        <w:rPr>
          <w:rFonts w:cs="Calibri"/>
          <w:b/>
          <w:bCs/>
        </w:rPr>
        <w:t xml:space="preserve"> question to display?</w:t>
      </w:r>
    </w:p>
    <w:p w14:paraId="2DBC628E" w14:textId="77777777" w:rsidR="00992684" w:rsidRPr="00CD1AC9" w:rsidRDefault="00992684" w:rsidP="00DB35CC">
      <w:pPr>
        <w:pStyle w:val="ListParagraph"/>
      </w:pPr>
      <w:r w:rsidRPr="00CD1AC9">
        <w:t xml:space="preserve">YES - If you want answers to a local use question to display, you will need to enter the Answer IDs. To do this, enter the Agency ID into the prompt, leaving the rest of the prompts as-is, and </w:t>
      </w:r>
      <w:proofErr w:type="gramStart"/>
      <w:r w:rsidRPr="00CD1AC9">
        <w:t>run</w:t>
      </w:r>
      <w:proofErr w:type="gramEnd"/>
      <w:r w:rsidRPr="00CD1AC9">
        <w:t xml:space="preserve"> the report. Refer to the Reference-Answer IDs tab for the Answer IDs.</w:t>
      </w:r>
      <w:r>
        <w:t xml:space="preserve"> All Answer IDs must be 4 digits and entered as they are listed in this tab (with preceding 0s).</w:t>
      </w:r>
    </w:p>
    <w:p w14:paraId="2F1DB8E1" w14:textId="77777777" w:rsidR="00992684" w:rsidRDefault="00992684" w:rsidP="00DB35CC">
      <w:pPr>
        <w:pStyle w:val="ListParagraph"/>
      </w:pPr>
      <w:r w:rsidRPr="00CD1AC9">
        <w:t xml:space="preserve">NO - If you do not want answers to a local use question to display, the “Enter </w:t>
      </w:r>
      <w:r>
        <w:t xml:space="preserve">4-digit </w:t>
      </w:r>
      <w:r w:rsidRPr="00CD1AC9">
        <w:t xml:space="preserve">Answer ID(s)” prompt is still required. Enter </w:t>
      </w:r>
      <w:r w:rsidRPr="00CD1AC9">
        <w:rPr>
          <w:b/>
          <w:bCs/>
        </w:rPr>
        <w:t>9999999</w:t>
      </w:r>
      <w:r w:rsidRPr="00CD1AC9">
        <w:t xml:space="preserve"> (7 nines) into the prompt. This will meet the prompt requirement and ensure no answers are pulled into your output. </w:t>
      </w:r>
    </w:p>
    <w:p w14:paraId="224A5AAB" w14:textId="77777777" w:rsidR="00992684" w:rsidRDefault="00992684" w:rsidP="00992684">
      <w:pPr>
        <w:pStyle w:val="Heading4"/>
      </w:pPr>
      <w:r>
        <w:t>Some uses</w:t>
      </w:r>
    </w:p>
    <w:p w14:paraId="19851E2D" w14:textId="77777777" w:rsidR="00992684" w:rsidRDefault="00992684" w:rsidP="00992684">
      <w:r>
        <w:t>Provide contact information for reminder calls/texts and outreach.</w:t>
      </w:r>
    </w:p>
    <w:p w14:paraId="22E365D6" w14:textId="77777777" w:rsidR="00992684" w:rsidRDefault="00992684" w:rsidP="00992684">
      <w:pPr>
        <w:pStyle w:val="Heading4"/>
      </w:pPr>
      <w:r>
        <w:t>Prompts</w:t>
      </w:r>
    </w:p>
    <w:p w14:paraId="08C69325" w14:textId="77777777" w:rsidR="00992684" w:rsidRDefault="00992684" w:rsidP="00DB35CC">
      <w:pPr>
        <w:pStyle w:val="ListParagraph"/>
      </w:pPr>
      <w:r>
        <w:t>Agency ID – agency where the participants currently belong.</w:t>
      </w:r>
    </w:p>
    <w:p w14:paraId="4507A219" w14:textId="77777777" w:rsidR="00992684" w:rsidRDefault="00992684" w:rsidP="00DB35CC">
      <w:pPr>
        <w:pStyle w:val="ListParagraph"/>
      </w:pPr>
      <w:r>
        <w:t>Clinic ID(s) – clinic where the participants currently gelong.</w:t>
      </w:r>
    </w:p>
    <w:p w14:paraId="50E260A3" w14:textId="77777777" w:rsidR="00992684" w:rsidRDefault="00992684" w:rsidP="00DB35CC">
      <w:pPr>
        <w:pStyle w:val="ListParagraph"/>
      </w:pPr>
      <w:r>
        <w:t>Start Date – the first date in the time period during which the cert, last set’s last date to use (LDTU), or MCA Due dates fall.</w:t>
      </w:r>
    </w:p>
    <w:p w14:paraId="17A238F7" w14:textId="77777777" w:rsidR="00992684" w:rsidRPr="0079299F" w:rsidRDefault="00992684" w:rsidP="00DB35CC">
      <w:pPr>
        <w:pStyle w:val="ListParagraph"/>
      </w:pPr>
      <w:r>
        <w:t>End Date – the last date in the time period during which the cert, last set’s last date to use (LDTU), or MCA Due dates fall.</w:t>
      </w:r>
    </w:p>
    <w:p w14:paraId="457016D9" w14:textId="77777777" w:rsidR="00992684" w:rsidRDefault="00992684" w:rsidP="00DB35CC">
      <w:pPr>
        <w:pStyle w:val="ListParagraph"/>
      </w:pPr>
      <w:r>
        <w:t xml:space="preserve">Answer ID(s) – </w:t>
      </w:r>
      <w:bookmarkStart w:id="40" w:name="_Hlk208930803"/>
      <w:r>
        <w:t>the codes associated with specific answers to a local use question. 9999999 is the code if not using local use questions.</w:t>
      </w:r>
      <w:bookmarkEnd w:id="40"/>
    </w:p>
    <w:p w14:paraId="782968BB" w14:textId="77777777" w:rsidR="00992684" w:rsidRDefault="00992684" w:rsidP="00992684">
      <w:pPr>
        <w:pStyle w:val="Heading4"/>
      </w:pPr>
      <w:proofErr w:type="gramStart"/>
      <w:r>
        <w:lastRenderedPageBreak/>
        <w:t>Report</w:t>
      </w:r>
      <w:proofErr w:type="gramEnd"/>
      <w:r>
        <w:t xml:space="preserve"> outputs</w:t>
      </w:r>
    </w:p>
    <w:p w14:paraId="67A3CF55" w14:textId="77777777" w:rsidR="00992684" w:rsidRDefault="00992684" w:rsidP="00992684">
      <w:pPr>
        <w:pStyle w:val="Caption"/>
      </w:pPr>
      <w:r>
        <w:t>Tab 1 – Reference-</w:t>
      </w:r>
      <w:r w:rsidRPr="0079299F">
        <w:t>Answer</w:t>
      </w:r>
      <w:r>
        <w:t xml:space="preserve"> IDs</w:t>
      </w:r>
    </w:p>
    <w:p w14:paraId="1255E465" w14:textId="77777777" w:rsidR="00992684" w:rsidRDefault="00992684" w:rsidP="00992684">
      <w:pPr>
        <w:pStyle w:val="Caption"/>
        <w:spacing w:before="60"/>
      </w:pPr>
      <w:r w:rsidRPr="00105F28">
        <w:rPr>
          <w:noProof/>
        </w:rPr>
        <w:drawing>
          <wp:inline distT="0" distB="0" distL="0" distR="0" wp14:anchorId="43225173" wp14:editId="169B89D0">
            <wp:extent cx="5943600" cy="878840"/>
            <wp:effectExtent l="0" t="0" r="0" b="0"/>
            <wp:docPr id="106170743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707439" name="Picture 1">
                      <a:extLst>
                        <a:ext uri="{C183D7F6-B498-43B3-948B-1728B52AA6E4}">
                          <adec:decorative xmlns:adec="http://schemas.microsoft.com/office/drawing/2017/decorative" val="1"/>
                        </a:ext>
                      </a:extLst>
                    </pic:cNvPr>
                    <pic:cNvPicPr/>
                  </pic:nvPicPr>
                  <pic:blipFill>
                    <a:blip r:embed="rId75"/>
                    <a:stretch>
                      <a:fillRect/>
                    </a:stretch>
                  </pic:blipFill>
                  <pic:spPr>
                    <a:xfrm>
                      <a:off x="0" y="0"/>
                      <a:ext cx="5943600" cy="878840"/>
                    </a:xfrm>
                    <a:prstGeom prst="rect">
                      <a:avLst/>
                    </a:prstGeom>
                  </pic:spPr>
                </pic:pic>
              </a:graphicData>
            </a:graphic>
          </wp:inline>
        </w:drawing>
      </w:r>
    </w:p>
    <w:p w14:paraId="0427BB7B" w14:textId="77777777" w:rsidR="00992684" w:rsidRDefault="00992684" w:rsidP="00992684">
      <w:r>
        <w:rPr>
          <w:b/>
          <w:bCs/>
        </w:rPr>
        <w:t xml:space="preserve">Columns: </w:t>
      </w:r>
      <w:r>
        <w:t xml:space="preserve">Answer ID, Question’s WIC Type, Answer, Answer in </w:t>
      </w:r>
      <w:proofErr w:type="gramStart"/>
      <w:r>
        <w:t>Use?,</w:t>
      </w:r>
      <w:proofErr w:type="gramEnd"/>
      <w:r>
        <w:t xml:space="preserve"> Question in Use?</w:t>
      </w:r>
    </w:p>
    <w:p w14:paraId="0350076C" w14:textId="77777777" w:rsidR="00992684" w:rsidRPr="00FB0913" w:rsidRDefault="00992684" w:rsidP="00992684">
      <w:r>
        <w:rPr>
          <w:b/>
          <w:bCs/>
        </w:rPr>
        <w:t xml:space="preserve">Sorted by: </w:t>
      </w:r>
      <w:r>
        <w:t>Answer ID (</w:t>
      </w:r>
      <w:proofErr w:type="spellStart"/>
      <w:r>
        <w:t>asc</w:t>
      </w:r>
      <w:proofErr w:type="spellEnd"/>
      <w:r>
        <w:t>).</w:t>
      </w:r>
    </w:p>
    <w:p w14:paraId="30397461" w14:textId="77777777" w:rsidR="00992684" w:rsidRPr="0079299F" w:rsidRDefault="00992684" w:rsidP="00992684">
      <w:r>
        <w:rPr>
          <w:b/>
          <w:bCs/>
        </w:rPr>
        <w:t xml:space="preserve">Grouped by: </w:t>
      </w:r>
      <w:r>
        <w:t>Local use question.</w:t>
      </w:r>
    </w:p>
    <w:p w14:paraId="27328549" w14:textId="77777777" w:rsidR="00992684" w:rsidRDefault="00992684" w:rsidP="00992684">
      <w:pPr>
        <w:pStyle w:val="Caption"/>
      </w:pPr>
      <w:r>
        <w:t>Tab 2 – Certs &amp; MCAs</w:t>
      </w:r>
    </w:p>
    <w:p w14:paraId="582FF60B" w14:textId="77777777" w:rsidR="00992684" w:rsidRDefault="00992684" w:rsidP="00992684">
      <w:pPr>
        <w:spacing w:before="60"/>
      </w:pPr>
      <w:r w:rsidRPr="00434E36">
        <w:rPr>
          <w:noProof/>
        </w:rPr>
        <w:drawing>
          <wp:inline distT="0" distB="0" distL="0" distR="0" wp14:anchorId="6802ACA7" wp14:editId="49A6766F">
            <wp:extent cx="5943600" cy="577215"/>
            <wp:effectExtent l="0" t="0" r="0" b="0"/>
            <wp:docPr id="174880940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809406" name="Picture 1">
                      <a:extLst>
                        <a:ext uri="{C183D7F6-B498-43B3-948B-1728B52AA6E4}">
                          <adec:decorative xmlns:adec="http://schemas.microsoft.com/office/drawing/2017/decorative" val="1"/>
                        </a:ext>
                      </a:extLst>
                    </pic:cNvPr>
                    <pic:cNvPicPr/>
                  </pic:nvPicPr>
                  <pic:blipFill>
                    <a:blip r:embed="rId76"/>
                    <a:stretch>
                      <a:fillRect/>
                    </a:stretch>
                  </pic:blipFill>
                  <pic:spPr>
                    <a:xfrm>
                      <a:off x="0" y="0"/>
                      <a:ext cx="5943600" cy="577215"/>
                    </a:xfrm>
                    <a:prstGeom prst="rect">
                      <a:avLst/>
                    </a:prstGeom>
                  </pic:spPr>
                </pic:pic>
              </a:graphicData>
            </a:graphic>
          </wp:inline>
        </w:drawing>
      </w:r>
    </w:p>
    <w:p w14:paraId="42FEEA80" w14:textId="77777777" w:rsidR="00992684" w:rsidRDefault="00992684" w:rsidP="00992684">
      <w:pPr>
        <w:spacing w:before="60"/>
      </w:pPr>
      <w:r w:rsidRPr="00434E36">
        <w:rPr>
          <w:noProof/>
        </w:rPr>
        <w:drawing>
          <wp:inline distT="0" distB="0" distL="0" distR="0" wp14:anchorId="121A4C28" wp14:editId="15E8471E">
            <wp:extent cx="5943600" cy="619760"/>
            <wp:effectExtent l="0" t="0" r="0" b="8890"/>
            <wp:docPr id="183943825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438259" name="Picture 1">
                      <a:extLst>
                        <a:ext uri="{C183D7F6-B498-43B3-948B-1728B52AA6E4}">
                          <adec:decorative xmlns:adec="http://schemas.microsoft.com/office/drawing/2017/decorative" val="1"/>
                        </a:ext>
                      </a:extLst>
                    </pic:cNvPr>
                    <pic:cNvPicPr/>
                  </pic:nvPicPr>
                  <pic:blipFill>
                    <a:blip r:embed="rId77"/>
                    <a:stretch>
                      <a:fillRect/>
                    </a:stretch>
                  </pic:blipFill>
                  <pic:spPr>
                    <a:xfrm>
                      <a:off x="0" y="0"/>
                      <a:ext cx="5943600" cy="619760"/>
                    </a:xfrm>
                    <a:prstGeom prst="rect">
                      <a:avLst/>
                    </a:prstGeom>
                  </pic:spPr>
                </pic:pic>
              </a:graphicData>
            </a:graphic>
          </wp:inline>
        </w:drawing>
      </w:r>
    </w:p>
    <w:p w14:paraId="4876F68F" w14:textId="77777777" w:rsidR="00992684" w:rsidRDefault="00992684" w:rsidP="00992684">
      <w:pPr>
        <w:spacing w:before="60"/>
      </w:pPr>
      <w:r w:rsidRPr="00434E36">
        <w:rPr>
          <w:noProof/>
        </w:rPr>
        <w:drawing>
          <wp:inline distT="0" distB="0" distL="0" distR="0" wp14:anchorId="0AFD004D" wp14:editId="27013881">
            <wp:extent cx="1820418" cy="633476"/>
            <wp:effectExtent l="0" t="0" r="8890" b="0"/>
            <wp:docPr id="97522852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228520" name="Picture 1">
                      <a:extLst>
                        <a:ext uri="{C183D7F6-B498-43B3-948B-1728B52AA6E4}">
                          <adec:decorative xmlns:adec="http://schemas.microsoft.com/office/drawing/2017/decorative" val="1"/>
                        </a:ext>
                      </a:extLst>
                    </pic:cNvPr>
                    <pic:cNvPicPr/>
                  </pic:nvPicPr>
                  <pic:blipFill>
                    <a:blip r:embed="rId78"/>
                    <a:stretch>
                      <a:fillRect/>
                    </a:stretch>
                  </pic:blipFill>
                  <pic:spPr>
                    <a:xfrm>
                      <a:off x="0" y="0"/>
                      <a:ext cx="1820418" cy="633476"/>
                    </a:xfrm>
                    <a:prstGeom prst="rect">
                      <a:avLst/>
                    </a:prstGeom>
                  </pic:spPr>
                </pic:pic>
              </a:graphicData>
            </a:graphic>
          </wp:inline>
        </w:drawing>
      </w:r>
    </w:p>
    <w:p w14:paraId="16DD9F6C" w14:textId="77777777" w:rsidR="00992684" w:rsidRDefault="00992684" w:rsidP="00992684">
      <w:pPr>
        <w:spacing w:before="60"/>
      </w:pPr>
      <w:r>
        <w:rPr>
          <w:b/>
          <w:bCs/>
        </w:rPr>
        <w:t xml:space="preserve">Columns: </w:t>
      </w:r>
      <w:r>
        <w:t>Household ID, State WIC ID, First Name, Last Name, DOB (date of birth), WIC Type, Last Set’s LDTU, Cert Start Date, MCA Due Date, MCA Date, Cert End Date, Language, Telephone #, Local Use Answer, Comment 1, Telephone 2, Comment 2, Authorized Rep’s Name, Mail Address, Mail City, Mail State, Mail Zip, Clinic ID.</w:t>
      </w:r>
    </w:p>
    <w:p w14:paraId="4F39B30C" w14:textId="77777777" w:rsidR="00992684" w:rsidRPr="00FB0913" w:rsidRDefault="00992684" w:rsidP="00992684">
      <w:pPr>
        <w:spacing w:before="60"/>
      </w:pPr>
      <w:r>
        <w:rPr>
          <w:b/>
          <w:bCs/>
        </w:rPr>
        <w:t xml:space="preserve">Sorted by: </w:t>
      </w:r>
      <w:r>
        <w:t>Household ID (</w:t>
      </w:r>
      <w:proofErr w:type="spellStart"/>
      <w:r>
        <w:t>asc</w:t>
      </w:r>
      <w:proofErr w:type="spellEnd"/>
      <w:r>
        <w:t>); State WIC ID (</w:t>
      </w:r>
      <w:proofErr w:type="spellStart"/>
      <w:r>
        <w:t>asc</w:t>
      </w:r>
      <w:proofErr w:type="spellEnd"/>
      <w:r>
        <w:t>).</w:t>
      </w:r>
    </w:p>
    <w:p w14:paraId="7396B1C4" w14:textId="77777777" w:rsidR="00992684" w:rsidRPr="0079299F" w:rsidRDefault="00992684" w:rsidP="00992684">
      <w:pPr>
        <w:spacing w:before="60"/>
      </w:pPr>
      <w:r>
        <w:rPr>
          <w:b/>
          <w:bCs/>
        </w:rPr>
        <w:t xml:space="preserve">Counts: </w:t>
      </w:r>
      <w:r>
        <w:t>Households and participants.</w:t>
      </w:r>
    </w:p>
    <w:p w14:paraId="772EA74F" w14:textId="77777777" w:rsidR="00992684" w:rsidRDefault="00992684" w:rsidP="00992684">
      <w:pPr>
        <w:pStyle w:val="Caption"/>
      </w:pPr>
      <w:r>
        <w:t>Tab 3 – Nutrition Visits</w:t>
      </w:r>
    </w:p>
    <w:p w14:paraId="53D56C52" w14:textId="77777777" w:rsidR="00992684" w:rsidRDefault="00992684" w:rsidP="00992684">
      <w:pPr>
        <w:spacing w:before="60"/>
      </w:pPr>
      <w:r w:rsidRPr="00434E36">
        <w:rPr>
          <w:noProof/>
        </w:rPr>
        <w:drawing>
          <wp:inline distT="0" distB="0" distL="0" distR="0" wp14:anchorId="74E17EFB" wp14:editId="09D16663">
            <wp:extent cx="5943600" cy="586105"/>
            <wp:effectExtent l="0" t="0" r="0" b="4445"/>
            <wp:docPr id="17925444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544444" name="Picture 1">
                      <a:extLst>
                        <a:ext uri="{C183D7F6-B498-43B3-948B-1728B52AA6E4}">
                          <adec:decorative xmlns:adec="http://schemas.microsoft.com/office/drawing/2017/decorative" val="1"/>
                        </a:ext>
                      </a:extLst>
                    </pic:cNvPr>
                    <pic:cNvPicPr/>
                  </pic:nvPicPr>
                  <pic:blipFill>
                    <a:blip r:embed="rId79"/>
                    <a:stretch>
                      <a:fillRect/>
                    </a:stretch>
                  </pic:blipFill>
                  <pic:spPr>
                    <a:xfrm>
                      <a:off x="0" y="0"/>
                      <a:ext cx="5943600" cy="586105"/>
                    </a:xfrm>
                    <a:prstGeom prst="rect">
                      <a:avLst/>
                    </a:prstGeom>
                  </pic:spPr>
                </pic:pic>
              </a:graphicData>
            </a:graphic>
          </wp:inline>
        </w:drawing>
      </w:r>
    </w:p>
    <w:p w14:paraId="3DA971E9" w14:textId="77777777" w:rsidR="00992684" w:rsidRDefault="00992684" w:rsidP="00992684">
      <w:pPr>
        <w:spacing w:before="60" w:after="60"/>
      </w:pPr>
      <w:r w:rsidRPr="002C6E3A">
        <w:rPr>
          <w:noProof/>
        </w:rPr>
        <w:drawing>
          <wp:inline distT="0" distB="0" distL="0" distR="0" wp14:anchorId="4151998A" wp14:editId="727C1819">
            <wp:extent cx="5943600" cy="568960"/>
            <wp:effectExtent l="0" t="0" r="0" b="2540"/>
            <wp:docPr id="178629323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293231" name="Picture 1">
                      <a:extLst>
                        <a:ext uri="{C183D7F6-B498-43B3-948B-1728B52AA6E4}">
                          <adec:decorative xmlns:adec="http://schemas.microsoft.com/office/drawing/2017/decorative" val="1"/>
                        </a:ext>
                      </a:extLst>
                    </pic:cNvPr>
                    <pic:cNvPicPr/>
                  </pic:nvPicPr>
                  <pic:blipFill>
                    <a:blip r:embed="rId80"/>
                    <a:stretch>
                      <a:fillRect/>
                    </a:stretch>
                  </pic:blipFill>
                  <pic:spPr>
                    <a:xfrm>
                      <a:off x="0" y="0"/>
                      <a:ext cx="5943600" cy="568960"/>
                    </a:xfrm>
                    <a:prstGeom prst="rect">
                      <a:avLst/>
                    </a:prstGeom>
                  </pic:spPr>
                </pic:pic>
              </a:graphicData>
            </a:graphic>
          </wp:inline>
        </w:drawing>
      </w:r>
    </w:p>
    <w:p w14:paraId="2883D59B" w14:textId="77777777" w:rsidR="00992684" w:rsidRDefault="00992684" w:rsidP="00992684">
      <w:pPr>
        <w:spacing w:before="60" w:after="60"/>
      </w:pPr>
      <w:r w:rsidRPr="00434E36">
        <w:rPr>
          <w:noProof/>
        </w:rPr>
        <w:lastRenderedPageBreak/>
        <w:drawing>
          <wp:inline distT="0" distB="0" distL="0" distR="0" wp14:anchorId="1DB5768A" wp14:editId="55913E8F">
            <wp:extent cx="1086866" cy="633476"/>
            <wp:effectExtent l="0" t="0" r="0" b="0"/>
            <wp:docPr id="26132399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323990" name="Picture 1">
                      <a:extLst>
                        <a:ext uri="{C183D7F6-B498-43B3-948B-1728B52AA6E4}">
                          <adec:decorative xmlns:adec="http://schemas.microsoft.com/office/drawing/2017/decorative" val="1"/>
                        </a:ext>
                      </a:extLst>
                    </pic:cNvPr>
                    <pic:cNvPicPr/>
                  </pic:nvPicPr>
                  <pic:blipFill>
                    <a:blip r:embed="rId81"/>
                    <a:stretch>
                      <a:fillRect/>
                    </a:stretch>
                  </pic:blipFill>
                  <pic:spPr>
                    <a:xfrm>
                      <a:off x="0" y="0"/>
                      <a:ext cx="1086866" cy="633476"/>
                    </a:xfrm>
                    <a:prstGeom prst="rect">
                      <a:avLst/>
                    </a:prstGeom>
                  </pic:spPr>
                </pic:pic>
              </a:graphicData>
            </a:graphic>
          </wp:inline>
        </w:drawing>
      </w:r>
    </w:p>
    <w:p w14:paraId="64A66C9B" w14:textId="77777777" w:rsidR="00992684" w:rsidRDefault="00992684" w:rsidP="00992684">
      <w:pPr>
        <w:spacing w:before="60"/>
      </w:pPr>
      <w:r>
        <w:rPr>
          <w:b/>
          <w:bCs/>
        </w:rPr>
        <w:t xml:space="preserve">Columns: </w:t>
      </w:r>
      <w:r>
        <w:t>Household ID, State WIC ID, First Name, Last Name, DOB (date of birth), WIC Type, Last Set’s LDTU, Cert Start Date, MCA Due Date, MCA Date, Cert End Date, Language, Telephone #, Local Use Answer, Authorized Rep’s Name, Comment 1, Telephone 2, Comment 2, Mail Address, Mail City, Mail State, Mail Zip, Clinic ID.</w:t>
      </w:r>
    </w:p>
    <w:p w14:paraId="5FA15338" w14:textId="77777777" w:rsidR="00992684" w:rsidRPr="00FB0913" w:rsidRDefault="00992684" w:rsidP="00992684">
      <w:pPr>
        <w:spacing w:before="60"/>
      </w:pPr>
      <w:r>
        <w:rPr>
          <w:b/>
          <w:bCs/>
        </w:rPr>
        <w:t xml:space="preserve">Sorted by: </w:t>
      </w:r>
      <w:r>
        <w:t>Household ID (</w:t>
      </w:r>
      <w:proofErr w:type="spellStart"/>
      <w:r>
        <w:t>asc</w:t>
      </w:r>
      <w:proofErr w:type="spellEnd"/>
      <w:r>
        <w:t>); State WIC ID (</w:t>
      </w:r>
      <w:proofErr w:type="spellStart"/>
      <w:r>
        <w:t>asc</w:t>
      </w:r>
      <w:proofErr w:type="spellEnd"/>
      <w:r>
        <w:t>).</w:t>
      </w:r>
    </w:p>
    <w:p w14:paraId="4B026E2C" w14:textId="77777777" w:rsidR="00992684" w:rsidRPr="0079299F" w:rsidRDefault="00992684" w:rsidP="00992684">
      <w:pPr>
        <w:spacing w:before="60"/>
      </w:pPr>
      <w:r>
        <w:rPr>
          <w:b/>
          <w:bCs/>
        </w:rPr>
        <w:t xml:space="preserve">Counts: </w:t>
      </w:r>
      <w:r>
        <w:t>Households and participants.</w:t>
      </w:r>
    </w:p>
    <w:p w14:paraId="37497E3A" w14:textId="77777777" w:rsidR="00992684" w:rsidRPr="00FB0913" w:rsidRDefault="00992684" w:rsidP="00992684">
      <w:pPr>
        <w:pStyle w:val="Caption"/>
      </w:pPr>
      <w:r w:rsidRPr="00FB0913">
        <w:t>Tab 4 – Simple HH-Certs &amp; MCAs</w:t>
      </w:r>
    </w:p>
    <w:p w14:paraId="197C54A9" w14:textId="77777777" w:rsidR="00992684" w:rsidRDefault="00992684" w:rsidP="00992684">
      <w:r w:rsidRPr="00970B0E">
        <w:rPr>
          <w:noProof/>
        </w:rPr>
        <w:drawing>
          <wp:inline distT="0" distB="0" distL="0" distR="0" wp14:anchorId="4019D728" wp14:editId="3A5FDFE4">
            <wp:extent cx="2290826" cy="371475"/>
            <wp:effectExtent l="0" t="0" r="0" b="0"/>
            <wp:docPr id="51505109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051093" name="Picture 1">
                      <a:extLst>
                        <a:ext uri="{C183D7F6-B498-43B3-948B-1728B52AA6E4}">
                          <adec:decorative xmlns:adec="http://schemas.microsoft.com/office/drawing/2017/decorative" val="1"/>
                        </a:ext>
                      </a:extLst>
                    </pic:cNvPr>
                    <pic:cNvPicPr/>
                  </pic:nvPicPr>
                  <pic:blipFill>
                    <a:blip r:embed="rId82"/>
                    <a:stretch>
                      <a:fillRect/>
                    </a:stretch>
                  </pic:blipFill>
                  <pic:spPr>
                    <a:xfrm>
                      <a:off x="0" y="0"/>
                      <a:ext cx="2290826" cy="371475"/>
                    </a:xfrm>
                    <a:prstGeom prst="rect">
                      <a:avLst/>
                    </a:prstGeom>
                  </pic:spPr>
                </pic:pic>
              </a:graphicData>
            </a:graphic>
          </wp:inline>
        </w:drawing>
      </w:r>
    </w:p>
    <w:p w14:paraId="51C885D9" w14:textId="77777777" w:rsidR="00992684" w:rsidRDefault="00992684" w:rsidP="00992684">
      <w:r>
        <w:rPr>
          <w:b/>
          <w:bCs/>
        </w:rPr>
        <w:t xml:space="preserve">Columns: </w:t>
      </w:r>
      <w:r>
        <w:t>Telephone 2, Comment 2, and Household ID.</w:t>
      </w:r>
    </w:p>
    <w:p w14:paraId="14C3C75A" w14:textId="77777777" w:rsidR="00992684" w:rsidRPr="00FB0913" w:rsidRDefault="00992684" w:rsidP="00992684">
      <w:pPr>
        <w:spacing w:before="60"/>
      </w:pPr>
      <w:r>
        <w:rPr>
          <w:b/>
          <w:bCs/>
        </w:rPr>
        <w:t xml:space="preserve">Sorted by: </w:t>
      </w:r>
      <w:r>
        <w:t>Household ID (</w:t>
      </w:r>
      <w:proofErr w:type="spellStart"/>
      <w:r>
        <w:t>asc</w:t>
      </w:r>
      <w:proofErr w:type="spellEnd"/>
      <w:r>
        <w:t>).</w:t>
      </w:r>
    </w:p>
    <w:p w14:paraId="35C3824A" w14:textId="77777777" w:rsidR="00992684" w:rsidRPr="00FB0913" w:rsidRDefault="00992684" w:rsidP="00992684">
      <w:pPr>
        <w:pStyle w:val="Caption"/>
      </w:pPr>
      <w:r w:rsidRPr="00FB0913">
        <w:t>Tab 5 – Simple HH-Nut. Visits</w:t>
      </w:r>
    </w:p>
    <w:p w14:paraId="286A2C5F" w14:textId="77777777" w:rsidR="00992684" w:rsidRPr="00970B0E" w:rsidRDefault="00992684" w:rsidP="00992684">
      <w:r w:rsidRPr="00970B0E">
        <w:rPr>
          <w:noProof/>
        </w:rPr>
        <w:drawing>
          <wp:inline distT="0" distB="0" distL="0" distR="0" wp14:anchorId="0B1CF6D0" wp14:editId="713539E3">
            <wp:extent cx="2290826" cy="371475"/>
            <wp:effectExtent l="0" t="0" r="0" b="0"/>
            <wp:docPr id="37611056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110565" name="Picture 1">
                      <a:extLst>
                        <a:ext uri="{C183D7F6-B498-43B3-948B-1728B52AA6E4}">
                          <adec:decorative xmlns:adec="http://schemas.microsoft.com/office/drawing/2017/decorative" val="1"/>
                        </a:ext>
                      </a:extLst>
                    </pic:cNvPr>
                    <pic:cNvPicPr/>
                  </pic:nvPicPr>
                  <pic:blipFill>
                    <a:blip r:embed="rId83"/>
                    <a:stretch>
                      <a:fillRect/>
                    </a:stretch>
                  </pic:blipFill>
                  <pic:spPr>
                    <a:xfrm>
                      <a:off x="0" y="0"/>
                      <a:ext cx="2290826" cy="371475"/>
                    </a:xfrm>
                    <a:prstGeom prst="rect">
                      <a:avLst/>
                    </a:prstGeom>
                  </pic:spPr>
                </pic:pic>
              </a:graphicData>
            </a:graphic>
          </wp:inline>
        </w:drawing>
      </w:r>
    </w:p>
    <w:p w14:paraId="0C350A0A" w14:textId="77777777" w:rsidR="00992684" w:rsidRDefault="00992684" w:rsidP="00992684">
      <w:r>
        <w:rPr>
          <w:b/>
          <w:bCs/>
        </w:rPr>
        <w:t xml:space="preserve">Columns: </w:t>
      </w:r>
      <w:r>
        <w:t>Telephone 2, Comment 2, and Household ID.</w:t>
      </w:r>
    </w:p>
    <w:p w14:paraId="69CEC6B8" w14:textId="77777777" w:rsidR="00992684" w:rsidRPr="00FB0913" w:rsidRDefault="00992684" w:rsidP="00992684">
      <w:pPr>
        <w:spacing w:before="60"/>
      </w:pPr>
      <w:r>
        <w:rPr>
          <w:b/>
          <w:bCs/>
        </w:rPr>
        <w:t xml:space="preserve">Sorted by: </w:t>
      </w:r>
      <w:r>
        <w:t>Household ID (</w:t>
      </w:r>
      <w:proofErr w:type="spellStart"/>
      <w:r>
        <w:t>asc</w:t>
      </w:r>
      <w:proofErr w:type="spellEnd"/>
      <w:r>
        <w:t>).</w:t>
      </w:r>
    </w:p>
    <w:p w14:paraId="73441330" w14:textId="77777777" w:rsidR="009264CD" w:rsidRDefault="009264CD">
      <w:pPr>
        <w:spacing w:before="120" w:after="0"/>
        <w:rPr>
          <w:rFonts w:asciiTheme="minorHAnsi" w:eastAsiaTheme="majorEastAsia" w:hAnsiTheme="minorHAnsi" w:cstheme="majorBidi"/>
          <w:b/>
          <w:color w:val="003865" w:themeColor="accent1"/>
          <w:sz w:val="36"/>
          <w:szCs w:val="32"/>
        </w:rPr>
      </w:pPr>
      <w:bookmarkStart w:id="41" w:name="_Toc235422848"/>
      <w:r>
        <w:br w:type="page"/>
      </w:r>
    </w:p>
    <w:p w14:paraId="3CAA7DAD" w14:textId="559C966F" w:rsidR="00992684" w:rsidRDefault="00992684" w:rsidP="00992684">
      <w:pPr>
        <w:pStyle w:val="Heading2"/>
      </w:pPr>
      <w:bookmarkStart w:id="42" w:name="_Toc242875363"/>
      <w:r>
        <w:lastRenderedPageBreak/>
        <w:t>Appointments</w:t>
      </w:r>
      <w:bookmarkEnd w:id="41"/>
      <w:bookmarkEnd w:id="42"/>
    </w:p>
    <w:p w14:paraId="73A420D9" w14:textId="77777777" w:rsidR="00992684" w:rsidRDefault="00992684" w:rsidP="00992684">
      <w:pPr>
        <w:pStyle w:val="Heading3"/>
      </w:pPr>
      <w:bookmarkStart w:id="43" w:name="_Toc235422849"/>
      <w:bookmarkStart w:id="44" w:name="_Toc242875364"/>
      <w:r>
        <w:t>Daily Appointments by Participants and Households with Optional Local Use Answers</w:t>
      </w:r>
      <w:bookmarkEnd w:id="43"/>
      <w:bookmarkEnd w:id="44"/>
    </w:p>
    <w:p w14:paraId="7A8D1E36" w14:textId="77777777" w:rsidR="00992684" w:rsidRDefault="00992684" w:rsidP="00992684">
      <w:r>
        <w:t>Revised Feb. 6, 2025</w:t>
      </w:r>
    </w:p>
    <w:p w14:paraId="12CD07B7" w14:textId="77777777" w:rsidR="00992684" w:rsidRPr="00463479" w:rsidRDefault="00992684" w:rsidP="00992684">
      <w:pPr>
        <w:pStyle w:val="Heading4"/>
      </w:pPr>
      <w:r>
        <w:t>Overview</w:t>
      </w:r>
    </w:p>
    <w:p w14:paraId="5EADA1F7" w14:textId="77777777" w:rsidR="00992684" w:rsidRPr="009D63EE" w:rsidRDefault="00992684" w:rsidP="00992684">
      <w:r>
        <w:t>A list of participants and households with appointments scheduled at the specified agency and clinic(s) on the specified date. The participant and household lists are grouped by clinic. Counts are provided by Appointment Type and Resource for the agency and each clinic. The last tab can be used to create household labels by the authorized rep.</w:t>
      </w:r>
    </w:p>
    <w:p w14:paraId="462B5A32" w14:textId="77777777" w:rsidR="00992684" w:rsidRDefault="00992684" w:rsidP="00992684">
      <w:pPr>
        <w:rPr>
          <w:rFonts w:cs="Calibri"/>
        </w:rPr>
      </w:pPr>
      <w:r>
        <w:t xml:space="preserve">The report output also displays selected answers to a local use question (agencies do not have to use local use questions to use this report). </w:t>
      </w:r>
    </w:p>
    <w:p w14:paraId="0830055C" w14:textId="77777777" w:rsidR="00992684" w:rsidRPr="00166A0A" w:rsidRDefault="00992684" w:rsidP="00992684">
      <w:pPr>
        <w:rPr>
          <w:rFonts w:cs="Calibri"/>
          <w:b/>
          <w:bCs/>
        </w:rPr>
      </w:pPr>
      <w:bookmarkStart w:id="45" w:name="_Hlk189496594"/>
      <w:r w:rsidRPr="00166A0A">
        <w:rPr>
          <w:rFonts w:cs="Calibri"/>
          <w:b/>
          <w:bCs/>
        </w:rPr>
        <w:t xml:space="preserve">Do you want answers to a </w:t>
      </w:r>
      <w:proofErr w:type="gramStart"/>
      <w:r w:rsidRPr="00166A0A">
        <w:rPr>
          <w:rFonts w:cs="Calibri"/>
          <w:b/>
          <w:bCs/>
        </w:rPr>
        <w:t>local use</w:t>
      </w:r>
      <w:proofErr w:type="gramEnd"/>
      <w:r w:rsidRPr="00166A0A">
        <w:rPr>
          <w:rFonts w:cs="Calibri"/>
          <w:b/>
          <w:bCs/>
        </w:rPr>
        <w:t xml:space="preserve"> question to display?</w:t>
      </w:r>
    </w:p>
    <w:p w14:paraId="354A620E" w14:textId="77777777" w:rsidR="00992684" w:rsidRPr="00166A0A" w:rsidRDefault="00992684" w:rsidP="00992684">
      <w:pPr>
        <w:pStyle w:val="ListBullet"/>
      </w:pPr>
      <w:r w:rsidRPr="00166A0A">
        <w:t xml:space="preserve">YES - If you want answers to a local use question to display, you will need to enter the Answer IDs. To do this, enter the Agency ID into the prompt, leaving the rest of the prompts as-is, and </w:t>
      </w:r>
      <w:proofErr w:type="gramStart"/>
      <w:r w:rsidRPr="00166A0A">
        <w:t>run</w:t>
      </w:r>
      <w:proofErr w:type="gramEnd"/>
      <w:r w:rsidRPr="00166A0A">
        <w:t xml:space="preserve"> the report. Refer to the Reference-Answer IDs tab for the Answer IDs.</w:t>
      </w:r>
      <w:r>
        <w:t xml:space="preserve"> All Answer IDs must be 4 digits and entered as they are listed in this tab (with preceding 0s).</w:t>
      </w:r>
    </w:p>
    <w:p w14:paraId="01A07F71" w14:textId="77777777" w:rsidR="00992684" w:rsidRPr="00166A0A" w:rsidRDefault="00992684" w:rsidP="00992684">
      <w:pPr>
        <w:pStyle w:val="ListBullet"/>
      </w:pPr>
      <w:r w:rsidRPr="00166A0A">
        <w:t xml:space="preserve">NO - If you do not want answers to a local use question to display, the “Enter </w:t>
      </w:r>
      <w:r>
        <w:t xml:space="preserve">4-digit </w:t>
      </w:r>
      <w:r w:rsidRPr="00166A0A">
        <w:t xml:space="preserve">Answer ID(s)” prompt is still required. Enter </w:t>
      </w:r>
      <w:r w:rsidRPr="00166A0A">
        <w:rPr>
          <w:b/>
          <w:bCs/>
        </w:rPr>
        <w:t>9999999</w:t>
      </w:r>
      <w:r w:rsidRPr="00166A0A">
        <w:t xml:space="preserve"> (7 nines) into the prompt. This will meet the prompt requirement and ensure no answers are pulled into your output. </w:t>
      </w:r>
    </w:p>
    <w:bookmarkEnd w:id="45"/>
    <w:p w14:paraId="0545C90D" w14:textId="77777777" w:rsidR="00992684" w:rsidRDefault="00992684" w:rsidP="00992684">
      <w:pPr>
        <w:pStyle w:val="Heading4"/>
      </w:pPr>
      <w:r>
        <w:t>Some uses</w:t>
      </w:r>
    </w:p>
    <w:p w14:paraId="613EB7A3" w14:textId="77777777" w:rsidR="00992684" w:rsidRPr="00101000" w:rsidRDefault="00992684" w:rsidP="00DB35CC">
      <w:pPr>
        <w:pStyle w:val="ListParagraph"/>
      </w:pPr>
      <w:r w:rsidRPr="00101000">
        <w:t>Provide a list of participants or households for outreach or appointment reminders.</w:t>
      </w:r>
    </w:p>
    <w:p w14:paraId="3E17CB3A" w14:textId="77777777" w:rsidR="00992684" w:rsidRPr="00101000" w:rsidRDefault="00992684" w:rsidP="00DB35CC">
      <w:pPr>
        <w:pStyle w:val="ListParagraph"/>
      </w:pPr>
      <w:r w:rsidRPr="00101000">
        <w:t>Obtain a count of the types of appointments scheduled for each resource and at each clinic.</w:t>
      </w:r>
    </w:p>
    <w:p w14:paraId="31DC56F3" w14:textId="77777777" w:rsidR="00992684" w:rsidRPr="00101000" w:rsidRDefault="00992684" w:rsidP="00DB35CC">
      <w:pPr>
        <w:pStyle w:val="ListParagraph"/>
      </w:pPr>
      <w:r w:rsidRPr="00101000">
        <w:t>Create household-level labels for appointments scheduled on a specific date.</w:t>
      </w:r>
    </w:p>
    <w:p w14:paraId="6D006AD0" w14:textId="77777777" w:rsidR="00992684" w:rsidRDefault="00992684" w:rsidP="00992684">
      <w:pPr>
        <w:pStyle w:val="Heading4"/>
      </w:pPr>
      <w:r>
        <w:t>Prompts</w:t>
      </w:r>
    </w:p>
    <w:p w14:paraId="440E92CA" w14:textId="77777777" w:rsidR="00992684" w:rsidRDefault="00992684" w:rsidP="00DB35CC">
      <w:pPr>
        <w:pStyle w:val="ListParagraph"/>
      </w:pPr>
      <w:r>
        <w:t>Agency ID – agency where the appointments are scheduled.</w:t>
      </w:r>
    </w:p>
    <w:p w14:paraId="7E223881" w14:textId="77777777" w:rsidR="00992684" w:rsidRDefault="00992684" w:rsidP="00DB35CC">
      <w:pPr>
        <w:pStyle w:val="ListParagraph"/>
      </w:pPr>
      <w:r>
        <w:t>Clinic ID(s) – clinic where the appointments are scheduled.</w:t>
      </w:r>
    </w:p>
    <w:p w14:paraId="01DEA700" w14:textId="77777777" w:rsidR="00992684" w:rsidRDefault="00992684" w:rsidP="00DB35CC">
      <w:pPr>
        <w:pStyle w:val="ListParagraph"/>
      </w:pPr>
      <w:r>
        <w:t>Appointment Date – the date the appointments are scheduled for.</w:t>
      </w:r>
    </w:p>
    <w:p w14:paraId="55B96179" w14:textId="77777777" w:rsidR="00992684" w:rsidRDefault="00992684" w:rsidP="00DB35CC">
      <w:pPr>
        <w:pStyle w:val="ListParagraph"/>
      </w:pPr>
      <w:r>
        <w:t>Answer ID(s) – the codes associated with specific answers to a local use question. 9999999 is the code if not using local use questions.</w:t>
      </w:r>
    </w:p>
    <w:p w14:paraId="43DD3AD2" w14:textId="77777777" w:rsidR="00992684" w:rsidRDefault="00992684" w:rsidP="00992684">
      <w:pPr>
        <w:pStyle w:val="Heading4"/>
      </w:pPr>
      <w:proofErr w:type="gramStart"/>
      <w:r>
        <w:lastRenderedPageBreak/>
        <w:t>Report</w:t>
      </w:r>
      <w:proofErr w:type="gramEnd"/>
      <w:r>
        <w:t xml:space="preserve"> outputs</w:t>
      </w:r>
    </w:p>
    <w:p w14:paraId="19266F4C" w14:textId="77777777" w:rsidR="00992684" w:rsidRDefault="00992684" w:rsidP="00992684">
      <w:pPr>
        <w:pStyle w:val="Caption"/>
      </w:pPr>
      <w:r>
        <w:t>Tab 1 – Reference-</w:t>
      </w:r>
      <w:r w:rsidRPr="00463479">
        <w:t>Answer</w:t>
      </w:r>
      <w:r>
        <w:t xml:space="preserve"> IDs</w:t>
      </w:r>
    </w:p>
    <w:p w14:paraId="72886463" w14:textId="77777777" w:rsidR="00992684" w:rsidRDefault="00992684" w:rsidP="00992684">
      <w:pPr>
        <w:pStyle w:val="Caption"/>
        <w:spacing w:before="60"/>
      </w:pPr>
      <w:r w:rsidRPr="003238D2">
        <w:rPr>
          <w:noProof/>
        </w:rPr>
        <w:drawing>
          <wp:inline distT="0" distB="0" distL="0" distR="0" wp14:anchorId="21FABFBD" wp14:editId="2B9A7C52">
            <wp:extent cx="5008880" cy="776478"/>
            <wp:effectExtent l="0" t="0" r="1270" b="5080"/>
            <wp:docPr id="62181689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852431" name="Picture 1">
                      <a:extLst>
                        <a:ext uri="{C183D7F6-B498-43B3-948B-1728B52AA6E4}">
                          <adec:decorative xmlns:adec="http://schemas.microsoft.com/office/drawing/2017/decorative" val="1"/>
                        </a:ext>
                      </a:extLst>
                    </pic:cNvPr>
                    <pic:cNvPicPr/>
                  </pic:nvPicPr>
                  <pic:blipFill>
                    <a:blip r:embed="rId23"/>
                    <a:stretch>
                      <a:fillRect/>
                    </a:stretch>
                  </pic:blipFill>
                  <pic:spPr>
                    <a:xfrm>
                      <a:off x="0" y="0"/>
                      <a:ext cx="5008880" cy="776478"/>
                    </a:xfrm>
                    <a:prstGeom prst="rect">
                      <a:avLst/>
                    </a:prstGeom>
                  </pic:spPr>
                </pic:pic>
              </a:graphicData>
            </a:graphic>
          </wp:inline>
        </w:drawing>
      </w:r>
    </w:p>
    <w:p w14:paraId="7580297D" w14:textId="77777777" w:rsidR="00992684" w:rsidRDefault="00992684" w:rsidP="00992684">
      <w:r>
        <w:rPr>
          <w:b/>
          <w:bCs/>
        </w:rPr>
        <w:t xml:space="preserve">Columns: </w:t>
      </w:r>
      <w:r>
        <w:t>Answer ID, Question’s WIC Type, Answer, Answer in Use?</w:t>
      </w:r>
    </w:p>
    <w:p w14:paraId="50C4A69B" w14:textId="77777777" w:rsidR="00992684" w:rsidRPr="00101000" w:rsidRDefault="00992684" w:rsidP="00992684">
      <w:r>
        <w:rPr>
          <w:b/>
          <w:bCs/>
        </w:rPr>
        <w:t xml:space="preserve">Grouped by: </w:t>
      </w:r>
      <w:r>
        <w:t>Local use question.</w:t>
      </w:r>
    </w:p>
    <w:p w14:paraId="23386E70" w14:textId="77777777" w:rsidR="00992684" w:rsidRDefault="00992684" w:rsidP="00992684">
      <w:pPr>
        <w:pStyle w:val="Caption"/>
      </w:pPr>
      <w:r>
        <w:t>Tab 2 – Participant Appts</w:t>
      </w:r>
    </w:p>
    <w:p w14:paraId="46F18844" w14:textId="77777777" w:rsidR="00992684" w:rsidRDefault="00992684" w:rsidP="00992684">
      <w:pPr>
        <w:spacing w:before="60"/>
      </w:pPr>
      <w:r w:rsidRPr="00016F80">
        <w:rPr>
          <w:noProof/>
        </w:rPr>
        <w:drawing>
          <wp:inline distT="0" distB="0" distL="0" distR="0" wp14:anchorId="60A01447" wp14:editId="7836D45C">
            <wp:extent cx="5943600" cy="1195705"/>
            <wp:effectExtent l="0" t="0" r="0" b="4445"/>
            <wp:docPr id="212163641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636411" name="Picture 1">
                      <a:extLst>
                        <a:ext uri="{C183D7F6-B498-43B3-948B-1728B52AA6E4}">
                          <adec:decorative xmlns:adec="http://schemas.microsoft.com/office/drawing/2017/decorative" val="1"/>
                        </a:ext>
                      </a:extLst>
                    </pic:cNvPr>
                    <pic:cNvPicPr/>
                  </pic:nvPicPr>
                  <pic:blipFill>
                    <a:blip r:embed="rId84"/>
                    <a:stretch>
                      <a:fillRect/>
                    </a:stretch>
                  </pic:blipFill>
                  <pic:spPr>
                    <a:xfrm>
                      <a:off x="0" y="0"/>
                      <a:ext cx="5943600" cy="1195705"/>
                    </a:xfrm>
                    <a:prstGeom prst="rect">
                      <a:avLst/>
                    </a:prstGeom>
                  </pic:spPr>
                </pic:pic>
              </a:graphicData>
            </a:graphic>
          </wp:inline>
        </w:drawing>
      </w:r>
    </w:p>
    <w:p w14:paraId="3B0580C7" w14:textId="77777777" w:rsidR="00992684" w:rsidRDefault="00992684" w:rsidP="00992684">
      <w:pPr>
        <w:spacing w:before="60"/>
      </w:pPr>
      <w:r>
        <w:rPr>
          <w:b/>
          <w:bCs/>
        </w:rPr>
        <w:t xml:space="preserve">Columns: Row 1 - </w:t>
      </w:r>
      <w:r>
        <w:t xml:space="preserve">Appt Time, State WIC ID, First Name, Last Name, Telephone, Comment, Appt Type, Interpreter Needed, Currently High Risk. </w:t>
      </w:r>
      <w:r>
        <w:rPr>
          <w:b/>
          <w:bCs/>
        </w:rPr>
        <w:t>Row 2 -</w:t>
      </w:r>
      <w:r>
        <w:t xml:space="preserve"> Household ID, DOB (date of birth), WIC Type, Authorize Rep’s Name, Resource, Language 1, Local Use Answer.</w:t>
      </w:r>
    </w:p>
    <w:p w14:paraId="5D2A3798" w14:textId="77777777" w:rsidR="00992684" w:rsidRDefault="00992684" w:rsidP="00992684">
      <w:pPr>
        <w:spacing w:before="60"/>
      </w:pPr>
      <w:r>
        <w:rPr>
          <w:b/>
          <w:bCs/>
        </w:rPr>
        <w:t xml:space="preserve">Grouped by: </w:t>
      </w:r>
      <w:r>
        <w:t>Clinic ID.</w:t>
      </w:r>
    </w:p>
    <w:p w14:paraId="37A3B23D" w14:textId="77777777" w:rsidR="00992684" w:rsidRPr="00101000" w:rsidRDefault="00992684" w:rsidP="00992684">
      <w:pPr>
        <w:spacing w:before="60"/>
      </w:pPr>
      <w:r>
        <w:rPr>
          <w:b/>
          <w:bCs/>
        </w:rPr>
        <w:t>Counts:</w:t>
      </w:r>
      <w:r>
        <w:t xml:space="preserve"> Households and participants.</w:t>
      </w:r>
    </w:p>
    <w:p w14:paraId="1DF996D8" w14:textId="77777777" w:rsidR="00992684" w:rsidRDefault="00992684" w:rsidP="00992684">
      <w:pPr>
        <w:pStyle w:val="Caption"/>
      </w:pPr>
      <w:r>
        <w:t xml:space="preserve">Tab 3 – </w:t>
      </w:r>
      <w:r w:rsidRPr="00463479">
        <w:t>Household</w:t>
      </w:r>
      <w:r>
        <w:t xml:space="preserve"> Appts</w:t>
      </w:r>
    </w:p>
    <w:p w14:paraId="0B1C974B" w14:textId="77777777" w:rsidR="00992684" w:rsidRDefault="00992684" w:rsidP="00992684">
      <w:pPr>
        <w:spacing w:before="60"/>
      </w:pPr>
      <w:r w:rsidRPr="00016F80">
        <w:rPr>
          <w:noProof/>
        </w:rPr>
        <w:drawing>
          <wp:inline distT="0" distB="0" distL="0" distR="0" wp14:anchorId="6A7DD531" wp14:editId="786897BB">
            <wp:extent cx="5943600" cy="473710"/>
            <wp:effectExtent l="0" t="0" r="0" b="2540"/>
            <wp:docPr id="27789148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891488" name="Picture 1">
                      <a:extLst>
                        <a:ext uri="{C183D7F6-B498-43B3-948B-1728B52AA6E4}">
                          <adec:decorative xmlns:adec="http://schemas.microsoft.com/office/drawing/2017/decorative" val="1"/>
                        </a:ext>
                      </a:extLst>
                    </pic:cNvPr>
                    <pic:cNvPicPr/>
                  </pic:nvPicPr>
                  <pic:blipFill>
                    <a:blip r:embed="rId85"/>
                    <a:stretch>
                      <a:fillRect/>
                    </a:stretch>
                  </pic:blipFill>
                  <pic:spPr>
                    <a:xfrm>
                      <a:off x="0" y="0"/>
                      <a:ext cx="5943600" cy="473710"/>
                    </a:xfrm>
                    <a:prstGeom prst="rect">
                      <a:avLst/>
                    </a:prstGeom>
                  </pic:spPr>
                </pic:pic>
              </a:graphicData>
            </a:graphic>
          </wp:inline>
        </w:drawing>
      </w:r>
    </w:p>
    <w:p w14:paraId="62E4BBE9" w14:textId="77777777" w:rsidR="00992684" w:rsidRDefault="00992684" w:rsidP="00992684">
      <w:pPr>
        <w:spacing w:before="60"/>
      </w:pPr>
      <w:r>
        <w:rPr>
          <w:b/>
          <w:bCs/>
        </w:rPr>
        <w:t xml:space="preserve">Columns: </w:t>
      </w:r>
      <w:r>
        <w:t xml:space="preserve">Appt Type, Appt Date, Appt Time, Household ID, </w:t>
      </w:r>
      <w:proofErr w:type="gramStart"/>
      <w:r>
        <w:t>Telephone #,</w:t>
      </w:r>
      <w:proofErr w:type="gramEnd"/>
      <w:r>
        <w:t xml:space="preserve"> Language, Local Use Answer, Clinic Name.</w:t>
      </w:r>
    </w:p>
    <w:p w14:paraId="7C09C52A" w14:textId="77777777" w:rsidR="00992684" w:rsidRPr="00101000" w:rsidRDefault="00992684" w:rsidP="00992684">
      <w:pPr>
        <w:spacing w:before="60"/>
      </w:pPr>
      <w:r>
        <w:rPr>
          <w:b/>
          <w:bCs/>
        </w:rPr>
        <w:t xml:space="preserve">Grouped by: </w:t>
      </w:r>
      <w:r>
        <w:t>Clinic ID.</w:t>
      </w:r>
    </w:p>
    <w:p w14:paraId="1DDDCF33" w14:textId="77777777" w:rsidR="00992684" w:rsidRDefault="00992684" w:rsidP="00992684">
      <w:pPr>
        <w:pStyle w:val="Caption"/>
      </w:pPr>
      <w:r>
        <w:t xml:space="preserve">Tab 4 – </w:t>
      </w:r>
      <w:r w:rsidRPr="00463479">
        <w:t>Counts</w:t>
      </w:r>
    </w:p>
    <w:p w14:paraId="6162A394" w14:textId="77777777" w:rsidR="00992684" w:rsidRPr="006049F0" w:rsidRDefault="00992684" w:rsidP="00992684">
      <w:pPr>
        <w:rPr>
          <w:b/>
          <w:bCs/>
        </w:rPr>
      </w:pPr>
      <w:r w:rsidRPr="006049F0">
        <w:rPr>
          <w:b/>
          <w:bCs/>
        </w:rPr>
        <w:t>Table 1</w:t>
      </w:r>
    </w:p>
    <w:p w14:paraId="202A4C9E" w14:textId="77777777" w:rsidR="00992684" w:rsidRDefault="00992684" w:rsidP="00992684">
      <w:r w:rsidRPr="005A037C">
        <w:rPr>
          <w:noProof/>
        </w:rPr>
        <w:drawing>
          <wp:inline distT="0" distB="0" distL="0" distR="0" wp14:anchorId="5F91E674" wp14:editId="7B42E45A">
            <wp:extent cx="5943600" cy="747395"/>
            <wp:effectExtent l="0" t="0" r="0" b="0"/>
            <wp:docPr id="18075990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59907" name="Picture 1">
                      <a:extLst>
                        <a:ext uri="{C183D7F6-B498-43B3-948B-1728B52AA6E4}">
                          <adec:decorative xmlns:adec="http://schemas.microsoft.com/office/drawing/2017/decorative" val="1"/>
                        </a:ext>
                      </a:extLst>
                    </pic:cNvPr>
                    <pic:cNvPicPr/>
                  </pic:nvPicPr>
                  <pic:blipFill>
                    <a:blip r:embed="rId86"/>
                    <a:stretch>
                      <a:fillRect/>
                    </a:stretch>
                  </pic:blipFill>
                  <pic:spPr>
                    <a:xfrm>
                      <a:off x="0" y="0"/>
                      <a:ext cx="5943600" cy="747395"/>
                    </a:xfrm>
                    <a:prstGeom prst="rect">
                      <a:avLst/>
                    </a:prstGeom>
                  </pic:spPr>
                </pic:pic>
              </a:graphicData>
            </a:graphic>
          </wp:inline>
        </w:drawing>
      </w:r>
    </w:p>
    <w:p w14:paraId="11CA19CD" w14:textId="77777777" w:rsidR="00992684" w:rsidRPr="006049F0" w:rsidRDefault="00992684" w:rsidP="00992684">
      <w:pPr>
        <w:rPr>
          <w:b/>
          <w:bCs/>
        </w:rPr>
      </w:pPr>
      <w:r>
        <w:rPr>
          <w:b/>
          <w:bCs/>
        </w:rPr>
        <w:t>Table 2</w:t>
      </w:r>
    </w:p>
    <w:p w14:paraId="114C7D21" w14:textId="77777777" w:rsidR="00992684" w:rsidRDefault="00992684" w:rsidP="00992684">
      <w:r>
        <w:rPr>
          <w:noProof/>
        </w:rPr>
        <w:lastRenderedPageBreak/>
        <w:t>Demographic</w:t>
      </w:r>
      <w:r w:rsidRPr="006049F0">
        <w:rPr>
          <w:noProof/>
        </w:rPr>
        <w:drawing>
          <wp:inline distT="0" distB="0" distL="0" distR="0" wp14:anchorId="503F4655" wp14:editId="267A0B9D">
            <wp:extent cx="5943600" cy="691515"/>
            <wp:effectExtent l="0" t="0" r="0" b="0"/>
            <wp:docPr id="213860155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601554" name="Picture 1">
                      <a:extLst>
                        <a:ext uri="{C183D7F6-B498-43B3-948B-1728B52AA6E4}">
                          <adec:decorative xmlns:adec="http://schemas.microsoft.com/office/drawing/2017/decorative" val="1"/>
                        </a:ext>
                      </a:extLst>
                    </pic:cNvPr>
                    <pic:cNvPicPr/>
                  </pic:nvPicPr>
                  <pic:blipFill>
                    <a:blip r:embed="rId87"/>
                    <a:stretch>
                      <a:fillRect/>
                    </a:stretch>
                  </pic:blipFill>
                  <pic:spPr>
                    <a:xfrm>
                      <a:off x="0" y="0"/>
                      <a:ext cx="5943600" cy="691515"/>
                    </a:xfrm>
                    <a:prstGeom prst="rect">
                      <a:avLst/>
                    </a:prstGeom>
                  </pic:spPr>
                </pic:pic>
              </a:graphicData>
            </a:graphic>
          </wp:inline>
        </w:drawing>
      </w:r>
    </w:p>
    <w:p w14:paraId="3E69228C" w14:textId="77777777" w:rsidR="00992684" w:rsidRDefault="00992684" w:rsidP="00992684">
      <w:r>
        <w:rPr>
          <w:b/>
          <w:bCs/>
        </w:rPr>
        <w:t xml:space="preserve">Columns: </w:t>
      </w:r>
      <w:r>
        <w:t>TOTALS, resources.</w:t>
      </w:r>
    </w:p>
    <w:p w14:paraId="625F1A3E" w14:textId="77777777" w:rsidR="00992684" w:rsidRPr="00101000" w:rsidRDefault="00992684" w:rsidP="00992684">
      <w:r>
        <w:rPr>
          <w:b/>
          <w:bCs/>
        </w:rPr>
        <w:t xml:space="preserve">Rows: </w:t>
      </w:r>
      <w:r>
        <w:t>AGENCY TOTAL (Table 1), CLINIC TOTAL (Table 2), appointment types.</w:t>
      </w:r>
    </w:p>
    <w:p w14:paraId="757E9E01" w14:textId="77777777" w:rsidR="00992684" w:rsidRDefault="00992684" w:rsidP="00992684">
      <w:pPr>
        <w:pStyle w:val="Caption"/>
      </w:pPr>
      <w:r>
        <w:t xml:space="preserve">Tab 5 – HH </w:t>
      </w:r>
      <w:r w:rsidRPr="00463479">
        <w:t>Labels</w:t>
      </w:r>
    </w:p>
    <w:p w14:paraId="15807245" w14:textId="77777777" w:rsidR="00992684" w:rsidRPr="005A037C" w:rsidRDefault="00992684" w:rsidP="00992684">
      <w:r w:rsidRPr="005A037C">
        <w:rPr>
          <w:noProof/>
        </w:rPr>
        <w:drawing>
          <wp:inline distT="0" distB="0" distL="0" distR="0" wp14:anchorId="331C4C9E" wp14:editId="5FB42748">
            <wp:extent cx="5943600" cy="407035"/>
            <wp:effectExtent l="0" t="0" r="0" b="0"/>
            <wp:docPr id="137378012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780122" name="Picture 1">
                      <a:extLst>
                        <a:ext uri="{C183D7F6-B498-43B3-948B-1728B52AA6E4}">
                          <adec:decorative xmlns:adec="http://schemas.microsoft.com/office/drawing/2017/decorative" val="1"/>
                        </a:ext>
                      </a:extLst>
                    </pic:cNvPr>
                    <pic:cNvPicPr/>
                  </pic:nvPicPr>
                  <pic:blipFill>
                    <a:blip r:embed="rId88"/>
                    <a:stretch>
                      <a:fillRect/>
                    </a:stretch>
                  </pic:blipFill>
                  <pic:spPr>
                    <a:xfrm>
                      <a:off x="0" y="0"/>
                      <a:ext cx="5943600" cy="407035"/>
                    </a:xfrm>
                    <a:prstGeom prst="rect">
                      <a:avLst/>
                    </a:prstGeom>
                  </pic:spPr>
                </pic:pic>
              </a:graphicData>
            </a:graphic>
          </wp:inline>
        </w:drawing>
      </w:r>
    </w:p>
    <w:p w14:paraId="7BAC75BD" w14:textId="77777777" w:rsidR="00992684" w:rsidRDefault="00992684" w:rsidP="00992684">
      <w:r>
        <w:rPr>
          <w:b/>
          <w:bCs/>
        </w:rPr>
        <w:t xml:space="preserve">Columns: </w:t>
      </w:r>
      <w:proofErr w:type="spellStart"/>
      <w:r>
        <w:t>Householdid</w:t>
      </w:r>
      <w:proofErr w:type="spellEnd"/>
      <w:r>
        <w:t xml:space="preserve">, </w:t>
      </w:r>
      <w:proofErr w:type="spellStart"/>
      <w:r>
        <w:t>Authrepfirstname</w:t>
      </w:r>
      <w:proofErr w:type="spellEnd"/>
      <w:r>
        <w:t xml:space="preserve">, </w:t>
      </w:r>
      <w:proofErr w:type="spellStart"/>
      <w:r>
        <w:t>Authreplastname</w:t>
      </w:r>
      <w:proofErr w:type="spellEnd"/>
      <w:r>
        <w:t xml:space="preserve">, </w:t>
      </w:r>
      <w:proofErr w:type="spellStart"/>
      <w:proofErr w:type="gramStart"/>
      <w:r>
        <w:t>Mailaddress</w:t>
      </w:r>
      <w:proofErr w:type="spellEnd"/>
      <w:r>
        <w:t xml:space="preserve">, </w:t>
      </w:r>
      <w:proofErr w:type="spellStart"/>
      <w:r>
        <w:t>Mailcity</w:t>
      </w:r>
      <w:proofErr w:type="spellEnd"/>
      <w:proofErr w:type="gramEnd"/>
      <w:r>
        <w:t xml:space="preserve">, </w:t>
      </w:r>
      <w:proofErr w:type="spellStart"/>
      <w:r>
        <w:t>Mailstate</w:t>
      </w:r>
      <w:proofErr w:type="spellEnd"/>
      <w:r>
        <w:t xml:space="preserve">, </w:t>
      </w:r>
      <w:proofErr w:type="spellStart"/>
      <w:r>
        <w:t>Mailzip</w:t>
      </w:r>
      <w:proofErr w:type="spellEnd"/>
      <w:r>
        <w:t>.</w:t>
      </w:r>
    </w:p>
    <w:p w14:paraId="222DC81A" w14:textId="77777777" w:rsidR="00992684" w:rsidRDefault="00992684" w:rsidP="00992684">
      <w:pPr>
        <w:pStyle w:val="Heading3"/>
      </w:pPr>
      <w:bookmarkStart w:id="46" w:name="_Toc235422850"/>
      <w:bookmarkStart w:id="47" w:name="_Toc242875365"/>
      <w:r>
        <w:t>Kept Appointments List with Optional Local Use Answers</w:t>
      </w:r>
      <w:bookmarkEnd w:id="46"/>
      <w:bookmarkEnd w:id="47"/>
    </w:p>
    <w:p w14:paraId="51624B69" w14:textId="77777777" w:rsidR="00992684" w:rsidRDefault="00992684" w:rsidP="00992684">
      <w:r>
        <w:t>Revised Nov. 13, 2025</w:t>
      </w:r>
    </w:p>
    <w:p w14:paraId="42F3DD4D" w14:textId="77777777" w:rsidR="00992684" w:rsidRDefault="00992684" w:rsidP="00992684">
      <w:pPr>
        <w:pStyle w:val="Heading4"/>
      </w:pPr>
      <w:r>
        <w:t>Overview</w:t>
      </w:r>
    </w:p>
    <w:p w14:paraId="207DAADE" w14:textId="77777777" w:rsidR="00992684" w:rsidRDefault="00992684" w:rsidP="00992684">
      <w:pPr>
        <w:rPr>
          <w:rFonts w:cs="Calibri"/>
        </w:rPr>
      </w:pPr>
      <w:r>
        <w:t xml:space="preserve">A list of participants that kept an appointment scheduled at the specified agency during the specified time period. </w:t>
      </w:r>
      <w:bookmarkStart w:id="48" w:name="_Hlk189381164"/>
      <w:r>
        <w:rPr>
          <w:rFonts w:cs="Calibri"/>
        </w:rPr>
        <w:t xml:space="preserve">The report output also displays selected answers to a local use question (agencies do not have to use local use questions to use this report). </w:t>
      </w:r>
    </w:p>
    <w:p w14:paraId="1010BC9A" w14:textId="77777777" w:rsidR="00992684" w:rsidRDefault="00992684" w:rsidP="00992684">
      <w:pPr>
        <w:rPr>
          <w:rFonts w:cs="Calibri"/>
        </w:rPr>
      </w:pPr>
      <w:r>
        <w:rPr>
          <w:rFonts w:cs="Calibri"/>
        </w:rPr>
        <w:t xml:space="preserve">Do you want answers to a </w:t>
      </w:r>
      <w:proofErr w:type="gramStart"/>
      <w:r>
        <w:rPr>
          <w:rFonts w:cs="Calibri"/>
        </w:rPr>
        <w:t>local use</w:t>
      </w:r>
      <w:proofErr w:type="gramEnd"/>
      <w:r>
        <w:rPr>
          <w:rFonts w:cs="Calibri"/>
        </w:rPr>
        <w:t xml:space="preserve"> question to display?</w:t>
      </w:r>
    </w:p>
    <w:bookmarkEnd w:id="48"/>
    <w:p w14:paraId="6D200B07" w14:textId="77777777" w:rsidR="00992684" w:rsidRPr="00384E53" w:rsidRDefault="00992684" w:rsidP="00DB35CC">
      <w:pPr>
        <w:pStyle w:val="ListParagraph"/>
      </w:pPr>
      <w:r w:rsidRPr="00384E53">
        <w:t xml:space="preserve">YES - If you want answers to a local use question to display, you will need to enter the Answer IDs. To do this, enter the Agency ID into the prompt, leaving the rest of the prompts as-is, and </w:t>
      </w:r>
      <w:proofErr w:type="gramStart"/>
      <w:r w:rsidRPr="00384E53">
        <w:t>run</w:t>
      </w:r>
      <w:proofErr w:type="gramEnd"/>
      <w:r w:rsidRPr="00384E53">
        <w:t xml:space="preserve"> the report. Refer to the Reference-Answer IDs tab for the Answer IDs. All Answer IDs must be 4 digits and entered as they are listed in this tab (with preceding 0s).</w:t>
      </w:r>
    </w:p>
    <w:p w14:paraId="0153F665" w14:textId="77777777" w:rsidR="00992684" w:rsidRPr="00384E53" w:rsidRDefault="00992684" w:rsidP="00DB35CC">
      <w:pPr>
        <w:pStyle w:val="ListParagraph"/>
      </w:pPr>
      <w:r w:rsidRPr="00384E53">
        <w:t xml:space="preserve">NO - If you do not want answers to a local use question to display, the “Enter 4-digit Answer ID(s)” prompt is still required. Enter 9999999 (7 nines) into the prompt. This will meet the prompt requirement and ensure no answers are pulled into your output. </w:t>
      </w:r>
    </w:p>
    <w:p w14:paraId="0D203512" w14:textId="77777777" w:rsidR="00992684" w:rsidRDefault="00992684" w:rsidP="00992684">
      <w:pPr>
        <w:pStyle w:val="Heading4"/>
      </w:pPr>
      <w:r>
        <w:t>Some uses</w:t>
      </w:r>
    </w:p>
    <w:p w14:paraId="27A0A5BE" w14:textId="77777777" w:rsidR="00992684" w:rsidRDefault="00992684" w:rsidP="00DB35CC">
      <w:pPr>
        <w:pStyle w:val="ListParagraph"/>
      </w:pPr>
      <w:r>
        <w:t>Outreach – list for participant satisfaction survey.</w:t>
      </w:r>
    </w:p>
    <w:p w14:paraId="590343D3" w14:textId="77777777" w:rsidR="00992684" w:rsidRPr="003D49AD" w:rsidRDefault="00992684" w:rsidP="00DB35CC">
      <w:pPr>
        <w:pStyle w:val="ListParagraph"/>
      </w:pPr>
      <w:r>
        <w:t>Texting outreach.</w:t>
      </w:r>
    </w:p>
    <w:p w14:paraId="6D4DD705" w14:textId="77777777" w:rsidR="00992684" w:rsidRDefault="00992684" w:rsidP="00992684">
      <w:pPr>
        <w:pStyle w:val="Heading4"/>
      </w:pPr>
      <w:r>
        <w:t>Prompts</w:t>
      </w:r>
    </w:p>
    <w:p w14:paraId="5E3EC969" w14:textId="77777777" w:rsidR="00992684" w:rsidRDefault="00992684" w:rsidP="00DB35CC">
      <w:pPr>
        <w:pStyle w:val="ListParagraph"/>
      </w:pPr>
      <w:r>
        <w:t>Agency ID – agency where local use questions are collected, and appointment were scheduled.</w:t>
      </w:r>
    </w:p>
    <w:p w14:paraId="29C19EE2" w14:textId="77777777" w:rsidR="00992684" w:rsidRDefault="00992684" w:rsidP="00DB35CC">
      <w:pPr>
        <w:pStyle w:val="ListParagraph"/>
      </w:pPr>
      <w:r>
        <w:t>Start Date – the first date in the time period during which appointments were scheduled/kept.</w:t>
      </w:r>
    </w:p>
    <w:p w14:paraId="03F9007F" w14:textId="77777777" w:rsidR="00992684" w:rsidRDefault="00992684" w:rsidP="00DB35CC">
      <w:pPr>
        <w:pStyle w:val="ListParagraph"/>
      </w:pPr>
      <w:r>
        <w:lastRenderedPageBreak/>
        <w:t>End Date – the last date in the time period during which appointments were scheduled/kept.</w:t>
      </w:r>
    </w:p>
    <w:p w14:paraId="0294CB0D" w14:textId="77777777" w:rsidR="00992684" w:rsidRPr="00463479" w:rsidRDefault="00992684" w:rsidP="00DB35CC">
      <w:pPr>
        <w:pStyle w:val="ListParagraph"/>
      </w:pPr>
      <w:r>
        <w:t>Answer ID(s) – the code(s) associated with a specific answer to a local use question. 9999999 is the code if not using local use questions.</w:t>
      </w:r>
    </w:p>
    <w:p w14:paraId="213E6D11" w14:textId="77777777" w:rsidR="00992684" w:rsidRDefault="00992684" w:rsidP="00992684">
      <w:pPr>
        <w:pStyle w:val="Heading4"/>
      </w:pPr>
      <w:proofErr w:type="gramStart"/>
      <w:r>
        <w:t>Report</w:t>
      </w:r>
      <w:proofErr w:type="gramEnd"/>
      <w:r>
        <w:t xml:space="preserve"> outputs</w:t>
      </w:r>
    </w:p>
    <w:p w14:paraId="72EAF99F" w14:textId="77777777" w:rsidR="00992684" w:rsidRPr="0003790C" w:rsidRDefault="00992684" w:rsidP="00992684">
      <w:pPr>
        <w:pStyle w:val="Caption"/>
      </w:pPr>
      <w:r w:rsidRPr="0003790C">
        <w:t>Tab 1 – Reference-Answer IDs</w:t>
      </w:r>
    </w:p>
    <w:p w14:paraId="3B772E71" w14:textId="77777777" w:rsidR="00992684" w:rsidRDefault="00992684" w:rsidP="00992684">
      <w:pPr>
        <w:pStyle w:val="Caption"/>
        <w:spacing w:before="60"/>
      </w:pPr>
      <w:r w:rsidRPr="0012001F">
        <w:rPr>
          <w:noProof/>
        </w:rPr>
        <w:drawing>
          <wp:inline distT="0" distB="0" distL="0" distR="0" wp14:anchorId="1D53E5DA" wp14:editId="36A596DD">
            <wp:extent cx="4871466" cy="681736"/>
            <wp:effectExtent l="0" t="0" r="5715" b="4445"/>
            <wp:docPr id="110955878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558784" name="Picture 1">
                      <a:extLst>
                        <a:ext uri="{C183D7F6-B498-43B3-948B-1728B52AA6E4}">
                          <adec:decorative xmlns:adec="http://schemas.microsoft.com/office/drawing/2017/decorative" val="1"/>
                        </a:ext>
                      </a:extLst>
                    </pic:cNvPr>
                    <pic:cNvPicPr/>
                  </pic:nvPicPr>
                  <pic:blipFill>
                    <a:blip r:embed="rId89"/>
                    <a:stretch>
                      <a:fillRect/>
                    </a:stretch>
                  </pic:blipFill>
                  <pic:spPr>
                    <a:xfrm>
                      <a:off x="0" y="0"/>
                      <a:ext cx="4871466" cy="681736"/>
                    </a:xfrm>
                    <a:prstGeom prst="rect">
                      <a:avLst/>
                    </a:prstGeom>
                  </pic:spPr>
                </pic:pic>
              </a:graphicData>
            </a:graphic>
          </wp:inline>
        </w:drawing>
      </w:r>
    </w:p>
    <w:p w14:paraId="663D6B42" w14:textId="77777777" w:rsidR="00992684" w:rsidRPr="0003790C" w:rsidRDefault="00992684" w:rsidP="00992684">
      <w:r>
        <w:rPr>
          <w:b/>
          <w:bCs/>
        </w:rPr>
        <w:t xml:space="preserve">Columns: </w:t>
      </w:r>
      <w:r>
        <w:t>Answer ID, Question’s WIC Type, Answer, Answer in Use, and Question in Use.</w:t>
      </w:r>
    </w:p>
    <w:p w14:paraId="5D48A462" w14:textId="77777777" w:rsidR="00992684" w:rsidRPr="0003790C" w:rsidRDefault="00992684" w:rsidP="00992684">
      <w:pPr>
        <w:pStyle w:val="Caption"/>
      </w:pPr>
      <w:r w:rsidRPr="0003790C">
        <w:t>Tab 2 – Kept Appointments</w:t>
      </w:r>
    </w:p>
    <w:p w14:paraId="46D72289" w14:textId="77777777" w:rsidR="00992684" w:rsidRDefault="00992684" w:rsidP="00992684">
      <w:r w:rsidRPr="00CF0B73">
        <w:rPr>
          <w:noProof/>
        </w:rPr>
        <w:drawing>
          <wp:inline distT="0" distB="0" distL="0" distR="0" wp14:anchorId="09997EBF" wp14:editId="60A00C6C">
            <wp:extent cx="5943600" cy="630555"/>
            <wp:effectExtent l="0" t="0" r="0" b="0"/>
            <wp:docPr id="123416024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160240" name="Picture 1">
                      <a:extLst>
                        <a:ext uri="{C183D7F6-B498-43B3-948B-1728B52AA6E4}">
                          <adec:decorative xmlns:adec="http://schemas.microsoft.com/office/drawing/2017/decorative" val="1"/>
                        </a:ext>
                      </a:extLst>
                    </pic:cNvPr>
                    <pic:cNvPicPr/>
                  </pic:nvPicPr>
                  <pic:blipFill>
                    <a:blip r:embed="rId90"/>
                    <a:stretch>
                      <a:fillRect/>
                    </a:stretch>
                  </pic:blipFill>
                  <pic:spPr>
                    <a:xfrm>
                      <a:off x="0" y="0"/>
                      <a:ext cx="5943600" cy="630555"/>
                    </a:xfrm>
                    <a:prstGeom prst="rect">
                      <a:avLst/>
                    </a:prstGeom>
                  </pic:spPr>
                </pic:pic>
              </a:graphicData>
            </a:graphic>
          </wp:inline>
        </w:drawing>
      </w:r>
    </w:p>
    <w:p w14:paraId="4654C0EE" w14:textId="77777777" w:rsidR="00992684" w:rsidRDefault="00992684" w:rsidP="00992684">
      <w:r>
        <w:rPr>
          <w:b/>
          <w:bCs/>
        </w:rPr>
        <w:t xml:space="preserve">Columns: </w:t>
      </w:r>
      <w:r>
        <w:t>Household ID, State WIC ID, Language, Telephone #, Comment 1, Telephone 2, Comments 2, Email Address, and Local Use Answer.</w:t>
      </w:r>
    </w:p>
    <w:p w14:paraId="3C7A382A" w14:textId="77777777" w:rsidR="00992684" w:rsidRPr="0003790C" w:rsidRDefault="00992684" w:rsidP="00992684">
      <w:pPr>
        <w:pStyle w:val="Caption"/>
      </w:pPr>
      <w:r w:rsidRPr="0003790C">
        <w:t>Tab 3 – Simple Household</w:t>
      </w:r>
    </w:p>
    <w:p w14:paraId="37C96499" w14:textId="77777777" w:rsidR="00992684" w:rsidRPr="001E0489" w:rsidRDefault="00992684" w:rsidP="00992684">
      <w:r w:rsidRPr="00226B58">
        <w:rPr>
          <w:noProof/>
        </w:rPr>
        <w:drawing>
          <wp:inline distT="0" distB="0" distL="0" distR="0" wp14:anchorId="77097D6C" wp14:editId="421D918B">
            <wp:extent cx="2563368" cy="377698"/>
            <wp:effectExtent l="0" t="0" r="0" b="3810"/>
            <wp:docPr id="3749700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970094" name="Picture 1">
                      <a:extLst>
                        <a:ext uri="{C183D7F6-B498-43B3-948B-1728B52AA6E4}">
                          <adec:decorative xmlns:adec="http://schemas.microsoft.com/office/drawing/2017/decorative" val="1"/>
                        </a:ext>
                      </a:extLst>
                    </pic:cNvPr>
                    <pic:cNvPicPr/>
                  </pic:nvPicPr>
                  <pic:blipFill>
                    <a:blip r:embed="rId91"/>
                    <a:stretch>
                      <a:fillRect/>
                    </a:stretch>
                  </pic:blipFill>
                  <pic:spPr>
                    <a:xfrm>
                      <a:off x="0" y="0"/>
                      <a:ext cx="2563368" cy="377698"/>
                    </a:xfrm>
                    <a:prstGeom prst="rect">
                      <a:avLst/>
                    </a:prstGeom>
                  </pic:spPr>
                </pic:pic>
              </a:graphicData>
            </a:graphic>
          </wp:inline>
        </w:drawing>
      </w:r>
    </w:p>
    <w:p w14:paraId="4425040B" w14:textId="77777777" w:rsidR="00992684" w:rsidRDefault="00992684" w:rsidP="00992684">
      <w:r>
        <w:rPr>
          <w:b/>
          <w:bCs/>
        </w:rPr>
        <w:t xml:space="preserve">Columns: </w:t>
      </w:r>
      <w:r>
        <w:t>Telephone 2, Comment 2, and Household ID.</w:t>
      </w:r>
    </w:p>
    <w:p w14:paraId="5B18F841" w14:textId="77777777" w:rsidR="00992684" w:rsidRDefault="00992684" w:rsidP="00992684">
      <w:pPr>
        <w:pStyle w:val="Heading3"/>
      </w:pPr>
      <w:bookmarkStart w:id="49" w:name="_Toc235422851"/>
      <w:bookmarkStart w:id="50" w:name="_Toc242875366"/>
      <w:r>
        <w:t>No Shows by Day and Time</w:t>
      </w:r>
      <w:bookmarkEnd w:id="49"/>
      <w:bookmarkEnd w:id="50"/>
    </w:p>
    <w:p w14:paraId="67F8C2C8" w14:textId="77777777" w:rsidR="00992684" w:rsidRDefault="00992684" w:rsidP="00992684">
      <w:r>
        <w:t>Revised July 15, 2025</w:t>
      </w:r>
    </w:p>
    <w:p w14:paraId="4D556572" w14:textId="77777777" w:rsidR="00992684" w:rsidRDefault="00992684" w:rsidP="00992684">
      <w:pPr>
        <w:pStyle w:val="Heading4"/>
      </w:pPr>
      <w:r>
        <w:t>Overview</w:t>
      </w:r>
    </w:p>
    <w:p w14:paraId="6021AABE" w14:textId="77777777" w:rsidR="00992684" w:rsidRDefault="00992684" w:rsidP="00992684">
      <w:r>
        <w:t xml:space="preserve">Provides a count and percentage of appointment no shows by day of week, hour of day, appointment times, and appointment date, as well as totals by resource. This report has three optional input controls, which allow the user to filter the output by Clinic, Appointment Type, and Resource. </w:t>
      </w:r>
    </w:p>
    <w:p w14:paraId="06A01D2F" w14:textId="77777777" w:rsidR="00992684" w:rsidRDefault="00992684" w:rsidP="00992684">
      <w:pPr>
        <w:pStyle w:val="Heading4"/>
      </w:pPr>
      <w:r>
        <w:t>Some uses</w:t>
      </w:r>
    </w:p>
    <w:p w14:paraId="478C459A" w14:textId="77777777" w:rsidR="00992684" w:rsidRPr="003D49AD" w:rsidRDefault="00992684" w:rsidP="00DB35CC">
      <w:pPr>
        <w:pStyle w:val="ListParagraph"/>
      </w:pPr>
      <w:r w:rsidRPr="003D49AD">
        <w:t>Assess no-show rates by date, week</w:t>
      </w:r>
      <w:r>
        <w:t>-</w:t>
      </w:r>
      <w:r w:rsidRPr="003D49AD">
        <w:t>day, hour, appointment times</w:t>
      </w:r>
      <w:r>
        <w:t>, and resource</w:t>
      </w:r>
      <w:r w:rsidRPr="003D49AD">
        <w:t xml:space="preserve">. </w:t>
      </w:r>
    </w:p>
    <w:p w14:paraId="6B570141" w14:textId="77777777" w:rsidR="00992684" w:rsidRPr="003D49AD" w:rsidRDefault="00992684" w:rsidP="00DB35CC">
      <w:pPr>
        <w:pStyle w:val="ListParagraph"/>
      </w:pPr>
      <w:r w:rsidRPr="003D49AD">
        <w:t>Identify days or times that have the lowest or highest no-show rates.</w:t>
      </w:r>
    </w:p>
    <w:p w14:paraId="03D8126D" w14:textId="77777777" w:rsidR="00992684" w:rsidRPr="003D49AD" w:rsidRDefault="00992684" w:rsidP="00DB35CC">
      <w:pPr>
        <w:pStyle w:val="ListParagraph"/>
      </w:pPr>
      <w:r w:rsidRPr="003D49AD">
        <w:t>Compare no-show rates between clinics</w:t>
      </w:r>
      <w:r>
        <w:t xml:space="preserve"> and/or resources</w:t>
      </w:r>
      <w:r w:rsidRPr="003D49AD">
        <w:t>.</w:t>
      </w:r>
    </w:p>
    <w:p w14:paraId="1347A429" w14:textId="77777777" w:rsidR="00992684" w:rsidRDefault="00992684" w:rsidP="00992684">
      <w:pPr>
        <w:pStyle w:val="Heading4"/>
      </w:pPr>
      <w:r>
        <w:lastRenderedPageBreak/>
        <w:t>Prompts</w:t>
      </w:r>
    </w:p>
    <w:p w14:paraId="3E717417" w14:textId="77777777" w:rsidR="00992684" w:rsidRDefault="00992684" w:rsidP="00DB35CC">
      <w:pPr>
        <w:pStyle w:val="ListParagraph"/>
      </w:pPr>
      <w:r>
        <w:t>Agency ID – agency where the appointments were scheduled.</w:t>
      </w:r>
    </w:p>
    <w:p w14:paraId="217F5CDD" w14:textId="77777777" w:rsidR="00992684" w:rsidRDefault="00992684" w:rsidP="00DB35CC">
      <w:pPr>
        <w:pStyle w:val="ListParagraph"/>
      </w:pPr>
      <w:r>
        <w:t>Start Date – the first date in the time period during which appointments were scheduled.</w:t>
      </w:r>
    </w:p>
    <w:p w14:paraId="2E1A6134" w14:textId="77777777" w:rsidR="00992684" w:rsidRPr="00463479" w:rsidRDefault="00992684" w:rsidP="00DB35CC">
      <w:pPr>
        <w:pStyle w:val="ListParagraph"/>
      </w:pPr>
      <w:r>
        <w:t>End Date – the last date in the time period during which appointments were scheduled.</w:t>
      </w:r>
    </w:p>
    <w:p w14:paraId="450FD657" w14:textId="77777777" w:rsidR="00992684" w:rsidRDefault="00992684" w:rsidP="00992684">
      <w:pPr>
        <w:pStyle w:val="Heading4"/>
      </w:pPr>
      <w:proofErr w:type="gramStart"/>
      <w:r>
        <w:t>Report</w:t>
      </w:r>
      <w:proofErr w:type="gramEnd"/>
      <w:r>
        <w:t xml:space="preserve"> outputs</w:t>
      </w:r>
    </w:p>
    <w:p w14:paraId="0B9EA844" w14:textId="77777777" w:rsidR="00992684" w:rsidRDefault="00992684" w:rsidP="00992684">
      <w:pPr>
        <w:pStyle w:val="Caption"/>
      </w:pPr>
      <w:r w:rsidRPr="00463479">
        <w:t>Tab</w:t>
      </w:r>
      <w:r>
        <w:t xml:space="preserve"> 1 – Resource Totals</w:t>
      </w:r>
    </w:p>
    <w:p w14:paraId="60A9F851" w14:textId="77777777" w:rsidR="00992684" w:rsidRDefault="00992684" w:rsidP="00992684">
      <w:pPr>
        <w:pStyle w:val="Caption"/>
      </w:pPr>
      <w:r w:rsidRPr="004A3EE6">
        <w:rPr>
          <w:noProof/>
        </w:rPr>
        <w:drawing>
          <wp:inline distT="0" distB="0" distL="0" distR="0" wp14:anchorId="03655E56" wp14:editId="62E0BEBD">
            <wp:extent cx="3936492" cy="578612"/>
            <wp:effectExtent l="0" t="0" r="6985" b="0"/>
            <wp:docPr id="193709971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099719" name="Picture 1">
                      <a:extLst>
                        <a:ext uri="{C183D7F6-B498-43B3-948B-1728B52AA6E4}">
                          <adec:decorative xmlns:adec="http://schemas.microsoft.com/office/drawing/2017/decorative" val="1"/>
                        </a:ext>
                      </a:extLst>
                    </pic:cNvPr>
                    <pic:cNvPicPr/>
                  </pic:nvPicPr>
                  <pic:blipFill>
                    <a:blip r:embed="rId92"/>
                    <a:stretch>
                      <a:fillRect/>
                    </a:stretch>
                  </pic:blipFill>
                  <pic:spPr>
                    <a:xfrm>
                      <a:off x="0" y="0"/>
                      <a:ext cx="3936492" cy="578612"/>
                    </a:xfrm>
                    <a:prstGeom prst="rect">
                      <a:avLst/>
                    </a:prstGeom>
                  </pic:spPr>
                </pic:pic>
              </a:graphicData>
            </a:graphic>
          </wp:inline>
        </w:drawing>
      </w:r>
    </w:p>
    <w:p w14:paraId="73A81D6E" w14:textId="77777777" w:rsidR="00992684" w:rsidRDefault="00992684" w:rsidP="00992684">
      <w:r>
        <w:rPr>
          <w:b/>
          <w:bCs/>
        </w:rPr>
        <w:t xml:space="preserve">Columns: </w:t>
      </w:r>
      <w:r>
        <w:t>Total Appts, No Shows, Percentage of No Shows.</w:t>
      </w:r>
    </w:p>
    <w:p w14:paraId="137DF548" w14:textId="77777777" w:rsidR="00992684" w:rsidRPr="00463479" w:rsidRDefault="00992684" w:rsidP="00992684">
      <w:r>
        <w:rPr>
          <w:b/>
          <w:bCs/>
        </w:rPr>
        <w:t>Rows:</w:t>
      </w:r>
      <w:r>
        <w:t xml:space="preserve"> AGENCY TOTAL, resources.</w:t>
      </w:r>
    </w:p>
    <w:p w14:paraId="6237896B" w14:textId="77777777" w:rsidR="00992684" w:rsidRDefault="00992684" w:rsidP="00992684">
      <w:pPr>
        <w:pStyle w:val="Caption"/>
      </w:pPr>
      <w:r>
        <w:t>Tab 2 – Day</w:t>
      </w:r>
    </w:p>
    <w:p w14:paraId="079FCBE7" w14:textId="77777777" w:rsidR="00992684" w:rsidRDefault="00992684" w:rsidP="00992684">
      <w:pPr>
        <w:spacing w:before="60"/>
      </w:pPr>
      <w:r w:rsidRPr="004A3EE6">
        <w:rPr>
          <w:noProof/>
        </w:rPr>
        <w:drawing>
          <wp:inline distT="0" distB="0" distL="0" distR="0" wp14:anchorId="63024D06" wp14:editId="6A51BC63">
            <wp:extent cx="3643630" cy="578612"/>
            <wp:effectExtent l="0" t="0" r="0" b="0"/>
            <wp:docPr id="71714066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40668" name="Picture 1">
                      <a:extLst>
                        <a:ext uri="{C183D7F6-B498-43B3-948B-1728B52AA6E4}">
                          <adec:decorative xmlns:adec="http://schemas.microsoft.com/office/drawing/2017/decorative" val="1"/>
                        </a:ext>
                      </a:extLst>
                    </pic:cNvPr>
                    <pic:cNvPicPr/>
                  </pic:nvPicPr>
                  <pic:blipFill>
                    <a:blip r:embed="rId93"/>
                    <a:stretch>
                      <a:fillRect/>
                    </a:stretch>
                  </pic:blipFill>
                  <pic:spPr>
                    <a:xfrm>
                      <a:off x="0" y="0"/>
                      <a:ext cx="3643630" cy="578612"/>
                    </a:xfrm>
                    <a:prstGeom prst="rect">
                      <a:avLst/>
                    </a:prstGeom>
                  </pic:spPr>
                </pic:pic>
              </a:graphicData>
            </a:graphic>
          </wp:inline>
        </w:drawing>
      </w:r>
    </w:p>
    <w:p w14:paraId="185E2454" w14:textId="77777777" w:rsidR="00992684" w:rsidRDefault="00992684" w:rsidP="00992684">
      <w:r>
        <w:rPr>
          <w:b/>
          <w:bCs/>
        </w:rPr>
        <w:t xml:space="preserve">Columns: </w:t>
      </w:r>
      <w:r>
        <w:t>Total Appts, No Shows, Percentage of No Shows.</w:t>
      </w:r>
    </w:p>
    <w:p w14:paraId="6EA461F6" w14:textId="77777777" w:rsidR="00992684" w:rsidRPr="00463479" w:rsidRDefault="00992684" w:rsidP="00992684">
      <w:r>
        <w:rPr>
          <w:b/>
          <w:bCs/>
        </w:rPr>
        <w:t>Rows:</w:t>
      </w:r>
      <w:r>
        <w:t xml:space="preserve"> TOTALS, days of the week.</w:t>
      </w:r>
    </w:p>
    <w:p w14:paraId="334F0418" w14:textId="77777777" w:rsidR="00992684" w:rsidRPr="001F1238" w:rsidRDefault="00992684" w:rsidP="00992684">
      <w:pPr>
        <w:pStyle w:val="Caption"/>
      </w:pPr>
      <w:r w:rsidRPr="001F1238">
        <w:t xml:space="preserve">Tab </w:t>
      </w:r>
      <w:r>
        <w:t>3</w:t>
      </w:r>
      <w:r w:rsidRPr="001F1238">
        <w:t xml:space="preserve"> – Hour</w:t>
      </w:r>
    </w:p>
    <w:p w14:paraId="795CCB95" w14:textId="77777777" w:rsidR="00992684" w:rsidRDefault="00992684" w:rsidP="00992684">
      <w:r w:rsidRPr="004A3EE6">
        <w:rPr>
          <w:noProof/>
        </w:rPr>
        <w:drawing>
          <wp:inline distT="0" distB="0" distL="0" distR="0" wp14:anchorId="5CB520AB" wp14:editId="2BB31FE2">
            <wp:extent cx="3300603" cy="592963"/>
            <wp:effectExtent l="0" t="0" r="0" b="0"/>
            <wp:docPr id="104410774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107742" name="Picture 1">
                      <a:extLst>
                        <a:ext uri="{C183D7F6-B498-43B3-948B-1728B52AA6E4}">
                          <adec:decorative xmlns:adec="http://schemas.microsoft.com/office/drawing/2017/decorative" val="1"/>
                        </a:ext>
                      </a:extLst>
                    </pic:cNvPr>
                    <pic:cNvPicPr/>
                  </pic:nvPicPr>
                  <pic:blipFill>
                    <a:blip r:embed="rId94"/>
                    <a:stretch>
                      <a:fillRect/>
                    </a:stretch>
                  </pic:blipFill>
                  <pic:spPr>
                    <a:xfrm>
                      <a:off x="0" y="0"/>
                      <a:ext cx="3300603" cy="592963"/>
                    </a:xfrm>
                    <a:prstGeom prst="rect">
                      <a:avLst/>
                    </a:prstGeom>
                  </pic:spPr>
                </pic:pic>
              </a:graphicData>
            </a:graphic>
          </wp:inline>
        </w:drawing>
      </w:r>
    </w:p>
    <w:p w14:paraId="77FAFC2D" w14:textId="77777777" w:rsidR="00992684" w:rsidRDefault="00992684" w:rsidP="00992684">
      <w:r>
        <w:rPr>
          <w:b/>
          <w:bCs/>
        </w:rPr>
        <w:t xml:space="preserve">Columns: </w:t>
      </w:r>
      <w:r>
        <w:t>Total Appts, No Shows, Percentage of No Shows.</w:t>
      </w:r>
    </w:p>
    <w:p w14:paraId="72A93DA9" w14:textId="77777777" w:rsidR="00992684" w:rsidRPr="00463479" w:rsidRDefault="00992684" w:rsidP="00992684">
      <w:r>
        <w:rPr>
          <w:b/>
          <w:bCs/>
        </w:rPr>
        <w:t>Rows:</w:t>
      </w:r>
      <w:r>
        <w:t xml:space="preserve"> TOTALS, time (hourly).</w:t>
      </w:r>
    </w:p>
    <w:p w14:paraId="61AF6B36" w14:textId="77777777" w:rsidR="00992684" w:rsidRDefault="00992684" w:rsidP="00992684">
      <w:pPr>
        <w:pStyle w:val="Caption"/>
      </w:pPr>
      <w:r>
        <w:t xml:space="preserve">Tab 4 – Appt </w:t>
      </w:r>
      <w:r w:rsidRPr="00463479">
        <w:t>Time</w:t>
      </w:r>
    </w:p>
    <w:p w14:paraId="21B0E956" w14:textId="77777777" w:rsidR="00992684" w:rsidRDefault="00992684" w:rsidP="00992684">
      <w:r w:rsidRPr="004A3EE6">
        <w:rPr>
          <w:noProof/>
        </w:rPr>
        <w:drawing>
          <wp:inline distT="0" distB="0" distL="0" distR="0" wp14:anchorId="11DAD9D3" wp14:editId="13E33A63">
            <wp:extent cx="3300222" cy="578612"/>
            <wp:effectExtent l="0" t="0" r="0" b="0"/>
            <wp:docPr id="12412806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28065" name="Picture 1">
                      <a:extLst>
                        <a:ext uri="{C183D7F6-B498-43B3-948B-1728B52AA6E4}">
                          <adec:decorative xmlns:adec="http://schemas.microsoft.com/office/drawing/2017/decorative" val="1"/>
                        </a:ext>
                      </a:extLst>
                    </pic:cNvPr>
                    <pic:cNvPicPr/>
                  </pic:nvPicPr>
                  <pic:blipFill>
                    <a:blip r:embed="rId95"/>
                    <a:stretch>
                      <a:fillRect/>
                    </a:stretch>
                  </pic:blipFill>
                  <pic:spPr>
                    <a:xfrm>
                      <a:off x="0" y="0"/>
                      <a:ext cx="3300222" cy="578612"/>
                    </a:xfrm>
                    <a:prstGeom prst="rect">
                      <a:avLst/>
                    </a:prstGeom>
                  </pic:spPr>
                </pic:pic>
              </a:graphicData>
            </a:graphic>
          </wp:inline>
        </w:drawing>
      </w:r>
    </w:p>
    <w:p w14:paraId="1AF43F3E" w14:textId="77777777" w:rsidR="00992684" w:rsidRDefault="00992684" w:rsidP="00992684">
      <w:r>
        <w:rPr>
          <w:b/>
          <w:bCs/>
        </w:rPr>
        <w:t xml:space="preserve">Columns: </w:t>
      </w:r>
      <w:r>
        <w:t>Total Appts, No Shows, Percentage of No Shows.</w:t>
      </w:r>
    </w:p>
    <w:p w14:paraId="272AED70" w14:textId="77777777" w:rsidR="00992684" w:rsidRPr="00463479" w:rsidRDefault="00992684" w:rsidP="00992684">
      <w:r>
        <w:rPr>
          <w:b/>
          <w:bCs/>
        </w:rPr>
        <w:t>Rows:</w:t>
      </w:r>
      <w:r>
        <w:t xml:space="preserve"> TOTALS, appointment times.</w:t>
      </w:r>
    </w:p>
    <w:p w14:paraId="34E3B934" w14:textId="77777777" w:rsidR="00992684" w:rsidRDefault="00992684" w:rsidP="00992684">
      <w:pPr>
        <w:pStyle w:val="Caption"/>
      </w:pPr>
      <w:r>
        <w:t>Tab 5 – Appt Date</w:t>
      </w:r>
    </w:p>
    <w:p w14:paraId="1F44DFBA" w14:textId="77777777" w:rsidR="00992684" w:rsidRPr="000E3CC6" w:rsidRDefault="00992684" w:rsidP="00992684">
      <w:r w:rsidRPr="004A3EE6">
        <w:rPr>
          <w:noProof/>
        </w:rPr>
        <w:lastRenderedPageBreak/>
        <w:drawing>
          <wp:inline distT="0" distB="0" distL="0" distR="0" wp14:anchorId="0F43AD6D" wp14:editId="18F52B84">
            <wp:extent cx="3300222" cy="578612"/>
            <wp:effectExtent l="0" t="0" r="0" b="0"/>
            <wp:docPr id="65050852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508523" name="Picture 1">
                      <a:extLst>
                        <a:ext uri="{C183D7F6-B498-43B3-948B-1728B52AA6E4}">
                          <adec:decorative xmlns:adec="http://schemas.microsoft.com/office/drawing/2017/decorative" val="1"/>
                        </a:ext>
                      </a:extLst>
                    </pic:cNvPr>
                    <pic:cNvPicPr/>
                  </pic:nvPicPr>
                  <pic:blipFill>
                    <a:blip r:embed="rId96"/>
                    <a:stretch>
                      <a:fillRect/>
                    </a:stretch>
                  </pic:blipFill>
                  <pic:spPr>
                    <a:xfrm>
                      <a:off x="0" y="0"/>
                      <a:ext cx="3300222" cy="578612"/>
                    </a:xfrm>
                    <a:prstGeom prst="rect">
                      <a:avLst/>
                    </a:prstGeom>
                  </pic:spPr>
                </pic:pic>
              </a:graphicData>
            </a:graphic>
          </wp:inline>
        </w:drawing>
      </w:r>
    </w:p>
    <w:p w14:paraId="3047A243" w14:textId="77777777" w:rsidR="00992684" w:rsidRDefault="00992684" w:rsidP="00992684">
      <w:r>
        <w:rPr>
          <w:b/>
          <w:bCs/>
        </w:rPr>
        <w:t xml:space="preserve">Columns: </w:t>
      </w:r>
      <w:r>
        <w:t>Total Appts, No Shows, Percentage of No Shows.</w:t>
      </w:r>
    </w:p>
    <w:p w14:paraId="4728A6F3" w14:textId="77777777" w:rsidR="00992684" w:rsidRPr="00463479" w:rsidRDefault="00992684" w:rsidP="00992684">
      <w:r>
        <w:rPr>
          <w:b/>
          <w:bCs/>
        </w:rPr>
        <w:t>Rows:</w:t>
      </w:r>
      <w:r>
        <w:t xml:space="preserve"> TOTALS, appointment dates.</w:t>
      </w:r>
    </w:p>
    <w:p w14:paraId="7D99A478" w14:textId="77777777" w:rsidR="00992684" w:rsidRDefault="00992684" w:rsidP="00992684">
      <w:pPr>
        <w:pStyle w:val="Heading3"/>
      </w:pPr>
      <w:bookmarkStart w:id="51" w:name="_Toc235422852"/>
      <w:bookmarkStart w:id="52" w:name="_Toc242875367"/>
      <w:r>
        <w:t>Staff Who Scheduled Appointments</w:t>
      </w:r>
      <w:bookmarkEnd w:id="51"/>
      <w:bookmarkEnd w:id="52"/>
    </w:p>
    <w:p w14:paraId="0A479AE4" w14:textId="77777777" w:rsidR="00992684" w:rsidRDefault="00992684" w:rsidP="00992684">
      <w:r>
        <w:t>Revised July 24, 2025</w:t>
      </w:r>
    </w:p>
    <w:p w14:paraId="780DC3B6" w14:textId="77777777" w:rsidR="00992684" w:rsidRDefault="00992684" w:rsidP="00992684">
      <w:pPr>
        <w:pStyle w:val="Heading4"/>
      </w:pPr>
      <w:r>
        <w:t>Overview</w:t>
      </w:r>
    </w:p>
    <w:p w14:paraId="431A27BC" w14:textId="77777777" w:rsidR="00992684" w:rsidRDefault="00992684" w:rsidP="00992684">
      <w:r>
        <w:t xml:space="preserve">This report provides two different sets of lists and counts of appointments scheduled by staff at the specified agency and for the specified time period.  One set is based on </w:t>
      </w:r>
      <w:r w:rsidRPr="0070538E">
        <w:rPr>
          <w:b/>
        </w:rPr>
        <w:t>the date the appointments</w:t>
      </w:r>
      <w:r w:rsidRPr="00AE1662">
        <w:rPr>
          <w:b/>
        </w:rPr>
        <w:t xml:space="preserve"> were created </w:t>
      </w:r>
      <w:r w:rsidRPr="0070538E">
        <w:t xml:space="preserve">by the </w:t>
      </w:r>
      <w:proofErr w:type="gramStart"/>
      <w:r w:rsidRPr="0070538E">
        <w:t>staff person</w:t>
      </w:r>
      <w:proofErr w:type="gramEnd"/>
      <w:r>
        <w:t xml:space="preserve">; the other is based on </w:t>
      </w:r>
      <w:r w:rsidRPr="0070538E">
        <w:rPr>
          <w:b/>
        </w:rPr>
        <w:t>the date the appointments were scheduled</w:t>
      </w:r>
      <w:r>
        <w:rPr>
          <w:b/>
        </w:rPr>
        <w:t xml:space="preserve"> for</w:t>
      </w:r>
      <w:r>
        <w:t>. An optional input control allows the user to filter the report outputs by the clinic where the participants are scheduled to attend their appointments.</w:t>
      </w:r>
    </w:p>
    <w:p w14:paraId="5D7332A2" w14:textId="77777777" w:rsidR="00992684" w:rsidRDefault="00992684" w:rsidP="00992684">
      <w:pPr>
        <w:pStyle w:val="Heading4"/>
      </w:pPr>
      <w:r>
        <w:t>Some uses</w:t>
      </w:r>
    </w:p>
    <w:p w14:paraId="276A5ACD" w14:textId="77777777" w:rsidR="00992684" w:rsidRDefault="00992684" w:rsidP="00DB35CC">
      <w:pPr>
        <w:pStyle w:val="ListParagraph"/>
      </w:pPr>
      <w:r>
        <w:t>Identify staff who scheduled specific appointments.</w:t>
      </w:r>
    </w:p>
    <w:p w14:paraId="362A3E2B" w14:textId="77777777" w:rsidR="00992684" w:rsidRDefault="00992684" w:rsidP="00DB35CC">
      <w:pPr>
        <w:pStyle w:val="ListParagraph"/>
      </w:pPr>
      <w:r>
        <w:t>Obtain count of appointments scheduled for a specific date.</w:t>
      </w:r>
    </w:p>
    <w:p w14:paraId="0D9FCD58" w14:textId="77777777" w:rsidR="00992684" w:rsidRPr="00510BD5" w:rsidRDefault="00992684" w:rsidP="00DB35CC">
      <w:pPr>
        <w:pStyle w:val="ListParagraph"/>
      </w:pPr>
      <w:r>
        <w:t>Obtain a list of appointments scheduled for a specific date.</w:t>
      </w:r>
    </w:p>
    <w:p w14:paraId="469554A7" w14:textId="77777777" w:rsidR="00992684" w:rsidRDefault="00992684" w:rsidP="00992684">
      <w:pPr>
        <w:pStyle w:val="Heading4"/>
      </w:pPr>
      <w:r>
        <w:t>Prompts</w:t>
      </w:r>
    </w:p>
    <w:p w14:paraId="69DD6089" w14:textId="77777777" w:rsidR="00992684" w:rsidRDefault="00992684" w:rsidP="00DB35CC">
      <w:pPr>
        <w:pStyle w:val="ListParagraph"/>
      </w:pPr>
      <w:r>
        <w:t>Agency ID – agency where the participants are scheduled to attend the appointment.</w:t>
      </w:r>
    </w:p>
    <w:p w14:paraId="6CCD47C0" w14:textId="77777777" w:rsidR="00992684" w:rsidRPr="00463479" w:rsidRDefault="00992684" w:rsidP="00DB35CC">
      <w:pPr>
        <w:pStyle w:val="ListParagraph"/>
      </w:pPr>
      <w:r>
        <w:t>Start Date – the first date in the time period during which the staff person scheduled the appointments and the dates the participants are scheduled to attend the appointment.</w:t>
      </w:r>
    </w:p>
    <w:p w14:paraId="1A4684BE" w14:textId="77777777" w:rsidR="00992684" w:rsidRDefault="00992684" w:rsidP="00DB35CC">
      <w:pPr>
        <w:pStyle w:val="ListParagraph"/>
      </w:pPr>
      <w:r>
        <w:t>End Date – the last date in the time period during which the staff person scheduled the appointments and the dates the participants are scheduled to attend the appointment.</w:t>
      </w:r>
    </w:p>
    <w:p w14:paraId="1E5F2765" w14:textId="77777777" w:rsidR="00992684" w:rsidRDefault="00992684" w:rsidP="00992684">
      <w:pPr>
        <w:pStyle w:val="Heading4"/>
      </w:pPr>
      <w:proofErr w:type="gramStart"/>
      <w:r>
        <w:t>Report</w:t>
      </w:r>
      <w:proofErr w:type="gramEnd"/>
      <w:r>
        <w:t xml:space="preserve"> outputs</w:t>
      </w:r>
    </w:p>
    <w:p w14:paraId="43771446" w14:textId="77777777" w:rsidR="00992684" w:rsidRDefault="00992684" w:rsidP="00992684">
      <w:pPr>
        <w:pStyle w:val="Caption"/>
      </w:pPr>
      <w:r>
        <w:t>Tab 1 – List-</w:t>
      </w:r>
      <w:r w:rsidRPr="00463479">
        <w:t>Created</w:t>
      </w:r>
    </w:p>
    <w:p w14:paraId="4A519F51" w14:textId="77777777" w:rsidR="00992684" w:rsidRDefault="00992684" w:rsidP="00992684">
      <w:r w:rsidRPr="00476B79">
        <w:rPr>
          <w:noProof/>
        </w:rPr>
        <w:drawing>
          <wp:inline distT="0" distB="0" distL="0" distR="0" wp14:anchorId="4BFE4B5B" wp14:editId="759DBD78">
            <wp:extent cx="4692015" cy="825119"/>
            <wp:effectExtent l="0" t="0" r="0" b="0"/>
            <wp:docPr id="76922532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225327" name="Picture 1">
                      <a:extLst>
                        <a:ext uri="{C183D7F6-B498-43B3-948B-1728B52AA6E4}">
                          <adec:decorative xmlns:adec="http://schemas.microsoft.com/office/drawing/2017/decorative" val="1"/>
                        </a:ext>
                      </a:extLst>
                    </pic:cNvPr>
                    <pic:cNvPicPr/>
                  </pic:nvPicPr>
                  <pic:blipFill>
                    <a:blip r:embed="rId97"/>
                    <a:stretch>
                      <a:fillRect/>
                    </a:stretch>
                  </pic:blipFill>
                  <pic:spPr>
                    <a:xfrm>
                      <a:off x="0" y="0"/>
                      <a:ext cx="4692015" cy="825119"/>
                    </a:xfrm>
                    <a:prstGeom prst="rect">
                      <a:avLst/>
                    </a:prstGeom>
                  </pic:spPr>
                </pic:pic>
              </a:graphicData>
            </a:graphic>
          </wp:inline>
        </w:drawing>
      </w:r>
    </w:p>
    <w:p w14:paraId="3859B0C1" w14:textId="77777777" w:rsidR="00992684" w:rsidRDefault="00992684" w:rsidP="00992684">
      <w:r>
        <w:rPr>
          <w:b/>
          <w:bCs/>
        </w:rPr>
        <w:t>Columns:</w:t>
      </w:r>
      <w:r>
        <w:t xml:space="preserve"> Date Appt Created, Time Appt Created, State WIC ID, Appt Description, Cert End Date, Appt Duration, Clinic ID.</w:t>
      </w:r>
    </w:p>
    <w:p w14:paraId="63DEBD25" w14:textId="77777777" w:rsidR="00992684" w:rsidRPr="00463479" w:rsidRDefault="00992684" w:rsidP="00992684">
      <w:r>
        <w:rPr>
          <w:b/>
          <w:bCs/>
        </w:rPr>
        <w:lastRenderedPageBreak/>
        <w:t xml:space="preserve">Grouped by: </w:t>
      </w:r>
      <w:r>
        <w:t>Staff name (username).</w:t>
      </w:r>
    </w:p>
    <w:p w14:paraId="730B16E5" w14:textId="77777777" w:rsidR="00992684" w:rsidRDefault="00992684" w:rsidP="00992684">
      <w:pPr>
        <w:pStyle w:val="Caption"/>
      </w:pPr>
      <w:r>
        <w:t>Tab 2 – Count-</w:t>
      </w:r>
      <w:r w:rsidRPr="00463479">
        <w:t>Created</w:t>
      </w:r>
    </w:p>
    <w:p w14:paraId="0B7A42F6" w14:textId="77777777" w:rsidR="00992684" w:rsidRDefault="00992684" w:rsidP="00992684">
      <w:pPr>
        <w:spacing w:before="60"/>
      </w:pPr>
      <w:r w:rsidRPr="00476B79">
        <w:rPr>
          <w:noProof/>
        </w:rPr>
        <w:drawing>
          <wp:inline distT="0" distB="0" distL="0" distR="0" wp14:anchorId="3F7A9583" wp14:editId="5CC6923D">
            <wp:extent cx="2407285" cy="578612"/>
            <wp:effectExtent l="0" t="0" r="0" b="0"/>
            <wp:docPr id="186207640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076405" name="Picture 1">
                      <a:extLst>
                        <a:ext uri="{C183D7F6-B498-43B3-948B-1728B52AA6E4}">
                          <adec:decorative xmlns:adec="http://schemas.microsoft.com/office/drawing/2017/decorative" val="1"/>
                        </a:ext>
                      </a:extLst>
                    </pic:cNvPr>
                    <pic:cNvPicPr/>
                  </pic:nvPicPr>
                  <pic:blipFill>
                    <a:blip r:embed="rId98"/>
                    <a:stretch>
                      <a:fillRect/>
                    </a:stretch>
                  </pic:blipFill>
                  <pic:spPr>
                    <a:xfrm>
                      <a:off x="0" y="0"/>
                      <a:ext cx="2407285" cy="578612"/>
                    </a:xfrm>
                    <a:prstGeom prst="rect">
                      <a:avLst/>
                    </a:prstGeom>
                  </pic:spPr>
                </pic:pic>
              </a:graphicData>
            </a:graphic>
          </wp:inline>
        </w:drawing>
      </w:r>
    </w:p>
    <w:p w14:paraId="6C677CE7" w14:textId="77777777" w:rsidR="00992684" w:rsidRDefault="00992684" w:rsidP="00992684">
      <w:pPr>
        <w:spacing w:before="60"/>
      </w:pPr>
      <w:r>
        <w:rPr>
          <w:b/>
          <w:bCs/>
        </w:rPr>
        <w:t xml:space="preserve">Columns: </w:t>
      </w:r>
      <w:r>
        <w:t>TOTAL APPTS, staff username.</w:t>
      </w:r>
    </w:p>
    <w:p w14:paraId="592FAA32" w14:textId="77777777" w:rsidR="00992684" w:rsidRPr="00463479" w:rsidRDefault="00992684" w:rsidP="00992684">
      <w:pPr>
        <w:spacing w:before="60"/>
      </w:pPr>
      <w:r>
        <w:rPr>
          <w:b/>
          <w:bCs/>
        </w:rPr>
        <w:t xml:space="preserve">Rows: </w:t>
      </w:r>
      <w:r>
        <w:t>TOTAL, appointment dates.</w:t>
      </w:r>
    </w:p>
    <w:p w14:paraId="14A118CF" w14:textId="77777777" w:rsidR="00992684" w:rsidRDefault="00992684" w:rsidP="00992684">
      <w:pPr>
        <w:pStyle w:val="Caption"/>
      </w:pPr>
      <w:r>
        <w:t>Tab 3 – List-Appt</w:t>
      </w:r>
    </w:p>
    <w:p w14:paraId="03416C1C" w14:textId="77777777" w:rsidR="00992684" w:rsidRDefault="00992684" w:rsidP="00992684">
      <w:pPr>
        <w:spacing w:before="60"/>
      </w:pPr>
      <w:r w:rsidRPr="00476B79">
        <w:rPr>
          <w:noProof/>
        </w:rPr>
        <w:drawing>
          <wp:inline distT="0" distB="0" distL="0" distR="0" wp14:anchorId="48E50B39" wp14:editId="15EC541D">
            <wp:extent cx="5943600" cy="713740"/>
            <wp:effectExtent l="0" t="0" r="0" b="0"/>
            <wp:docPr id="177550734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507341" name="Picture 1">
                      <a:extLst>
                        <a:ext uri="{C183D7F6-B498-43B3-948B-1728B52AA6E4}">
                          <adec:decorative xmlns:adec="http://schemas.microsoft.com/office/drawing/2017/decorative" val="1"/>
                        </a:ext>
                      </a:extLst>
                    </pic:cNvPr>
                    <pic:cNvPicPr/>
                  </pic:nvPicPr>
                  <pic:blipFill>
                    <a:blip r:embed="rId99"/>
                    <a:stretch>
                      <a:fillRect/>
                    </a:stretch>
                  </pic:blipFill>
                  <pic:spPr>
                    <a:xfrm>
                      <a:off x="0" y="0"/>
                      <a:ext cx="5943600" cy="713740"/>
                    </a:xfrm>
                    <a:prstGeom prst="rect">
                      <a:avLst/>
                    </a:prstGeom>
                  </pic:spPr>
                </pic:pic>
              </a:graphicData>
            </a:graphic>
          </wp:inline>
        </w:drawing>
      </w:r>
    </w:p>
    <w:p w14:paraId="7FDD1668" w14:textId="77777777" w:rsidR="00992684" w:rsidRDefault="00992684" w:rsidP="00992684">
      <w:pPr>
        <w:spacing w:before="60"/>
      </w:pPr>
      <w:r>
        <w:rPr>
          <w:b/>
          <w:bCs/>
        </w:rPr>
        <w:t xml:space="preserve">Columns: </w:t>
      </w:r>
      <w:r>
        <w:t>Clinic ID, Household ID, State WIC ID, Cert End Date, Appt Time, Appt Created by, Staff ID, Created Date, Created Time, Appt Description, Duration, Appt Date.</w:t>
      </w:r>
    </w:p>
    <w:p w14:paraId="5FB18260" w14:textId="77777777" w:rsidR="00992684" w:rsidRDefault="00992684" w:rsidP="00992684">
      <w:pPr>
        <w:spacing w:before="60"/>
      </w:pPr>
      <w:r>
        <w:rPr>
          <w:b/>
          <w:bCs/>
        </w:rPr>
        <w:t xml:space="preserve">Counts: </w:t>
      </w:r>
      <w:r>
        <w:t>Participants.</w:t>
      </w:r>
    </w:p>
    <w:p w14:paraId="37E391B0" w14:textId="77777777" w:rsidR="00992684" w:rsidRPr="00463479" w:rsidRDefault="00992684" w:rsidP="00992684">
      <w:pPr>
        <w:spacing w:before="60"/>
      </w:pPr>
      <w:r>
        <w:rPr>
          <w:b/>
          <w:bCs/>
        </w:rPr>
        <w:t xml:space="preserve">Grouped by: </w:t>
      </w:r>
      <w:r>
        <w:t>Appointment date.</w:t>
      </w:r>
    </w:p>
    <w:p w14:paraId="3058ED99" w14:textId="77777777" w:rsidR="00992684" w:rsidRDefault="00992684" w:rsidP="00992684">
      <w:pPr>
        <w:pStyle w:val="Caption"/>
      </w:pPr>
      <w:r>
        <w:t>Tab 4 – Count-</w:t>
      </w:r>
      <w:r w:rsidRPr="00463479">
        <w:t>Appt</w:t>
      </w:r>
    </w:p>
    <w:p w14:paraId="5E9FC632" w14:textId="77777777" w:rsidR="00992684" w:rsidRDefault="00992684" w:rsidP="00992684">
      <w:r w:rsidRPr="00476B79">
        <w:rPr>
          <w:noProof/>
        </w:rPr>
        <w:drawing>
          <wp:inline distT="0" distB="0" distL="0" distR="0" wp14:anchorId="26639E2D" wp14:editId="56B7DC51">
            <wp:extent cx="2407285" cy="578612"/>
            <wp:effectExtent l="0" t="0" r="0" b="0"/>
            <wp:docPr id="8672581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25817" name="Picture 1">
                      <a:extLst>
                        <a:ext uri="{C183D7F6-B498-43B3-948B-1728B52AA6E4}">
                          <adec:decorative xmlns:adec="http://schemas.microsoft.com/office/drawing/2017/decorative" val="1"/>
                        </a:ext>
                      </a:extLst>
                    </pic:cNvPr>
                    <pic:cNvPicPr/>
                  </pic:nvPicPr>
                  <pic:blipFill>
                    <a:blip r:embed="rId100"/>
                    <a:stretch>
                      <a:fillRect/>
                    </a:stretch>
                  </pic:blipFill>
                  <pic:spPr>
                    <a:xfrm>
                      <a:off x="0" y="0"/>
                      <a:ext cx="2407285" cy="578612"/>
                    </a:xfrm>
                    <a:prstGeom prst="rect">
                      <a:avLst/>
                    </a:prstGeom>
                  </pic:spPr>
                </pic:pic>
              </a:graphicData>
            </a:graphic>
          </wp:inline>
        </w:drawing>
      </w:r>
    </w:p>
    <w:p w14:paraId="32834E2C" w14:textId="77777777" w:rsidR="00992684" w:rsidRDefault="00992684" w:rsidP="00992684">
      <w:pPr>
        <w:spacing w:before="60"/>
      </w:pPr>
      <w:r>
        <w:rPr>
          <w:b/>
          <w:bCs/>
        </w:rPr>
        <w:t xml:space="preserve">Columns: </w:t>
      </w:r>
      <w:r>
        <w:t>TOTAL APPTS, staff username.</w:t>
      </w:r>
    </w:p>
    <w:p w14:paraId="725AB7F0" w14:textId="77777777" w:rsidR="00992684" w:rsidRPr="00463479" w:rsidRDefault="00992684" w:rsidP="00992684">
      <w:pPr>
        <w:spacing w:before="60"/>
      </w:pPr>
      <w:r>
        <w:rPr>
          <w:b/>
          <w:bCs/>
        </w:rPr>
        <w:t xml:space="preserve">Rows: </w:t>
      </w:r>
      <w:r>
        <w:t>TOTAL, appointment dates.</w:t>
      </w:r>
    </w:p>
    <w:p w14:paraId="1D4F56BE" w14:textId="77777777" w:rsidR="00992684" w:rsidRDefault="00992684" w:rsidP="00992684">
      <w:pPr>
        <w:pStyle w:val="Heading3"/>
      </w:pPr>
      <w:bookmarkStart w:id="53" w:name="_Toc235422853"/>
      <w:bookmarkStart w:id="54" w:name="_Toc242875368"/>
      <w:r>
        <w:t>Unfilled Appointment Intervals</w:t>
      </w:r>
      <w:bookmarkEnd w:id="53"/>
      <w:bookmarkEnd w:id="54"/>
    </w:p>
    <w:p w14:paraId="07BF87E0" w14:textId="77777777" w:rsidR="00992684" w:rsidRDefault="00992684" w:rsidP="00992684">
      <w:r>
        <w:t>Revised Feb. 2, 2026</w:t>
      </w:r>
    </w:p>
    <w:p w14:paraId="59CC4F7A" w14:textId="77777777" w:rsidR="00992684" w:rsidRDefault="00992684" w:rsidP="00992684">
      <w:pPr>
        <w:pStyle w:val="Heading4"/>
      </w:pPr>
      <w:r>
        <w:t>Overview</w:t>
      </w:r>
    </w:p>
    <w:p w14:paraId="0E11D084" w14:textId="77777777" w:rsidR="00992684" w:rsidRDefault="00992684" w:rsidP="00992684">
      <w:r>
        <w:t>Provides information about appointments scheduled at the specified agency during the specified time period based on 30, 20, 15, and 10-minute time intervals for appointments. The report includes a count of unallotted “blocks”, allotted, scheduled, and unscheduled intervals, as well as the percentage of allotted intervals that were scheduled and unscheduled. There are four tabs for each time interval: totals by agency and clinic, by resource, by clinic, and a summary by resource and clinic. An optional input control allows the report user to filter all outputs by resource.</w:t>
      </w:r>
    </w:p>
    <w:p w14:paraId="5C791F95" w14:textId="77777777" w:rsidR="00992684" w:rsidRDefault="00992684" w:rsidP="00992684">
      <w:pPr>
        <w:pStyle w:val="Heading4"/>
      </w:pPr>
      <w:r>
        <w:lastRenderedPageBreak/>
        <w:t>Some uses</w:t>
      </w:r>
    </w:p>
    <w:p w14:paraId="2DBD89D8" w14:textId="77777777" w:rsidR="00992684" w:rsidRPr="00947225" w:rsidRDefault="00992684" w:rsidP="00DB35CC">
      <w:pPr>
        <w:pStyle w:val="ListParagraph"/>
      </w:pPr>
      <w:r w:rsidRPr="00947225">
        <w:t>Identify days/clinics that tend to have multiple unfilled appointment blocks.</w:t>
      </w:r>
    </w:p>
    <w:p w14:paraId="5B5E00D4" w14:textId="77777777" w:rsidR="00992684" w:rsidRPr="00947225" w:rsidRDefault="00992684" w:rsidP="00DB35CC">
      <w:pPr>
        <w:pStyle w:val="ListParagraph"/>
      </w:pPr>
      <w:r w:rsidRPr="00947225">
        <w:t>Assess staffing for appointments.</w:t>
      </w:r>
    </w:p>
    <w:p w14:paraId="4052AB4B" w14:textId="77777777" w:rsidR="00992684" w:rsidRDefault="00992684" w:rsidP="00992684">
      <w:pPr>
        <w:pStyle w:val="Heading4"/>
      </w:pPr>
      <w:r>
        <w:t>Prompts</w:t>
      </w:r>
    </w:p>
    <w:p w14:paraId="3E8233C3" w14:textId="77777777" w:rsidR="00992684" w:rsidRDefault="00992684" w:rsidP="00DB35CC">
      <w:pPr>
        <w:pStyle w:val="ListParagraph"/>
      </w:pPr>
      <w:r>
        <w:t>Agency ID – agency where the appointment, resource, blocks, and events were scheduled.</w:t>
      </w:r>
    </w:p>
    <w:p w14:paraId="24089FAD" w14:textId="77777777" w:rsidR="00992684" w:rsidRDefault="00992684" w:rsidP="00DB35CC">
      <w:pPr>
        <w:pStyle w:val="ListParagraph"/>
      </w:pPr>
      <w:r>
        <w:t>Start Date – the first date in the time period during which the appointment, resource, block or event was scheduled.</w:t>
      </w:r>
    </w:p>
    <w:p w14:paraId="79E26F89" w14:textId="77777777" w:rsidR="00992684" w:rsidRPr="007A271D" w:rsidRDefault="00992684" w:rsidP="00DB35CC">
      <w:pPr>
        <w:pStyle w:val="ListParagraph"/>
      </w:pPr>
      <w:r>
        <w:t>End Date – the last date in the time period during which the appointment, resource, block or event was scheduled.</w:t>
      </w:r>
    </w:p>
    <w:p w14:paraId="7EDDC3BE" w14:textId="77777777" w:rsidR="00992684" w:rsidRDefault="00992684" w:rsidP="00992684">
      <w:pPr>
        <w:pStyle w:val="Heading4"/>
      </w:pPr>
      <w:proofErr w:type="gramStart"/>
      <w:r>
        <w:t>Report</w:t>
      </w:r>
      <w:proofErr w:type="gramEnd"/>
      <w:r>
        <w:t xml:space="preserve"> outputs</w:t>
      </w:r>
    </w:p>
    <w:p w14:paraId="1CAB3C4C" w14:textId="77777777" w:rsidR="00992684" w:rsidRPr="004E2369" w:rsidRDefault="00992684" w:rsidP="00992684">
      <w:pPr>
        <w:pStyle w:val="NormalLtBlueBackground"/>
      </w:pPr>
      <w:r>
        <w:t>There are 4 tabs for each interval. These 4 tabs are the same except for the difference in interval length and colors (30-green; 20-medium blue; 15-red; and 10-orange). The following shows images only for the 30-minute tabs.</w:t>
      </w:r>
    </w:p>
    <w:p w14:paraId="7034F537" w14:textId="77777777" w:rsidR="00992684" w:rsidRDefault="00992684" w:rsidP="00992684">
      <w:pPr>
        <w:pStyle w:val="Caption"/>
      </w:pPr>
      <w:r>
        <w:t>Tab 1 – 30-Min TOTALS</w:t>
      </w:r>
    </w:p>
    <w:p w14:paraId="3AB0355E" w14:textId="77777777" w:rsidR="00992684" w:rsidRDefault="00992684" w:rsidP="00992684">
      <w:r>
        <w:t>Table 1 – Agency</w:t>
      </w:r>
    </w:p>
    <w:p w14:paraId="14FC30B1" w14:textId="77777777" w:rsidR="00992684" w:rsidRDefault="00992684" w:rsidP="00992684">
      <w:r w:rsidRPr="005F1B41">
        <w:rPr>
          <w:noProof/>
        </w:rPr>
        <w:drawing>
          <wp:inline distT="0" distB="0" distL="0" distR="0" wp14:anchorId="668C0390" wp14:editId="247199FC">
            <wp:extent cx="3779774" cy="535813"/>
            <wp:effectExtent l="0" t="0" r="0" b="0"/>
            <wp:docPr id="124627943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279437" name="Picture 1">
                      <a:extLst>
                        <a:ext uri="{C183D7F6-B498-43B3-948B-1728B52AA6E4}">
                          <adec:decorative xmlns:adec="http://schemas.microsoft.com/office/drawing/2017/decorative" val="1"/>
                        </a:ext>
                      </a:extLst>
                    </pic:cNvPr>
                    <pic:cNvPicPr/>
                  </pic:nvPicPr>
                  <pic:blipFill>
                    <a:blip r:embed="rId101"/>
                    <a:stretch>
                      <a:fillRect/>
                    </a:stretch>
                  </pic:blipFill>
                  <pic:spPr>
                    <a:xfrm>
                      <a:off x="0" y="0"/>
                      <a:ext cx="3779774" cy="535813"/>
                    </a:xfrm>
                    <a:prstGeom prst="rect">
                      <a:avLst/>
                    </a:prstGeom>
                  </pic:spPr>
                </pic:pic>
              </a:graphicData>
            </a:graphic>
          </wp:inline>
        </w:drawing>
      </w:r>
    </w:p>
    <w:p w14:paraId="29E4AC1A" w14:textId="77777777" w:rsidR="00992684" w:rsidRPr="007A271D" w:rsidRDefault="00992684" w:rsidP="00992684">
      <w:r>
        <w:rPr>
          <w:b/>
          <w:bCs/>
        </w:rPr>
        <w:t xml:space="preserve">Columns: </w:t>
      </w:r>
      <w:r>
        <w:t xml:space="preserve">Agency, Unallotted 30-min. Blocks, </w:t>
      </w:r>
      <w:proofErr w:type="gramStart"/>
      <w:r>
        <w:t>Allotted</w:t>
      </w:r>
      <w:proofErr w:type="gramEnd"/>
      <w:r>
        <w:t xml:space="preserve"> 30-min. Intervals, Scheduled 30-min. Intervals, Unscheduled 30-min. Int. (intervals).</w:t>
      </w:r>
    </w:p>
    <w:p w14:paraId="44AB24F5" w14:textId="77777777" w:rsidR="00992684" w:rsidRDefault="00992684" w:rsidP="00992684">
      <w:r>
        <w:t>Table 2 – Clinics</w:t>
      </w:r>
    </w:p>
    <w:p w14:paraId="74B597BA" w14:textId="77777777" w:rsidR="00992684" w:rsidRDefault="00992684" w:rsidP="00992684">
      <w:r w:rsidRPr="005F1B41">
        <w:rPr>
          <w:noProof/>
        </w:rPr>
        <w:drawing>
          <wp:inline distT="0" distB="0" distL="0" distR="0" wp14:anchorId="352D16E3" wp14:editId="1DD3E11A">
            <wp:extent cx="3779774" cy="535813"/>
            <wp:effectExtent l="0" t="0" r="0" b="0"/>
            <wp:docPr id="143133341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333417" name="Picture 1">
                      <a:extLst>
                        <a:ext uri="{C183D7F6-B498-43B3-948B-1728B52AA6E4}">
                          <adec:decorative xmlns:adec="http://schemas.microsoft.com/office/drawing/2017/decorative" val="1"/>
                        </a:ext>
                      </a:extLst>
                    </pic:cNvPr>
                    <pic:cNvPicPr/>
                  </pic:nvPicPr>
                  <pic:blipFill>
                    <a:blip r:embed="rId102"/>
                    <a:stretch>
                      <a:fillRect/>
                    </a:stretch>
                  </pic:blipFill>
                  <pic:spPr>
                    <a:xfrm>
                      <a:off x="0" y="0"/>
                      <a:ext cx="3779774" cy="535813"/>
                    </a:xfrm>
                    <a:prstGeom prst="rect">
                      <a:avLst/>
                    </a:prstGeom>
                  </pic:spPr>
                </pic:pic>
              </a:graphicData>
            </a:graphic>
          </wp:inline>
        </w:drawing>
      </w:r>
    </w:p>
    <w:p w14:paraId="758ABAC5" w14:textId="77777777" w:rsidR="00992684" w:rsidRPr="007A271D" w:rsidRDefault="00992684" w:rsidP="00992684">
      <w:r>
        <w:rPr>
          <w:b/>
          <w:bCs/>
        </w:rPr>
        <w:t xml:space="preserve">Columns: </w:t>
      </w:r>
      <w:r>
        <w:t xml:space="preserve">Clinic, Unallotted 30-min. Blocks, </w:t>
      </w:r>
      <w:proofErr w:type="gramStart"/>
      <w:r>
        <w:t>Allotted</w:t>
      </w:r>
      <w:proofErr w:type="gramEnd"/>
      <w:r>
        <w:t xml:space="preserve"> 30-min. Intervals, Scheduled 30-min. Intervals, Unscheduled 30-min. Int. (intervals).</w:t>
      </w:r>
    </w:p>
    <w:p w14:paraId="662C0FAD" w14:textId="77777777" w:rsidR="00992684" w:rsidRDefault="00992684" w:rsidP="00992684">
      <w:pPr>
        <w:pStyle w:val="Caption"/>
      </w:pPr>
      <w:r>
        <w:t>Tab 2 - 30-Min Resource</w:t>
      </w:r>
    </w:p>
    <w:p w14:paraId="43624048" w14:textId="77777777" w:rsidR="00992684" w:rsidRDefault="00992684" w:rsidP="00992684">
      <w:pPr>
        <w:pStyle w:val="Caption"/>
        <w:spacing w:before="60"/>
      </w:pPr>
      <w:r w:rsidRPr="005F1B41">
        <w:rPr>
          <w:noProof/>
        </w:rPr>
        <w:drawing>
          <wp:inline distT="0" distB="0" distL="0" distR="0" wp14:anchorId="646F65BB" wp14:editId="209E951F">
            <wp:extent cx="5065395" cy="998474"/>
            <wp:effectExtent l="0" t="0" r="1905" b="0"/>
            <wp:docPr id="196848286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482869" name="Picture 1">
                      <a:extLst>
                        <a:ext uri="{C183D7F6-B498-43B3-948B-1728B52AA6E4}">
                          <adec:decorative xmlns:adec="http://schemas.microsoft.com/office/drawing/2017/decorative" val="1"/>
                        </a:ext>
                      </a:extLst>
                    </pic:cNvPr>
                    <pic:cNvPicPr/>
                  </pic:nvPicPr>
                  <pic:blipFill>
                    <a:blip r:embed="rId103"/>
                    <a:stretch>
                      <a:fillRect/>
                    </a:stretch>
                  </pic:blipFill>
                  <pic:spPr>
                    <a:xfrm>
                      <a:off x="0" y="0"/>
                      <a:ext cx="5065395" cy="998474"/>
                    </a:xfrm>
                    <a:prstGeom prst="rect">
                      <a:avLst/>
                    </a:prstGeom>
                  </pic:spPr>
                </pic:pic>
              </a:graphicData>
            </a:graphic>
          </wp:inline>
        </w:drawing>
      </w:r>
    </w:p>
    <w:p w14:paraId="2B48DB3B" w14:textId="77777777" w:rsidR="00992684" w:rsidRDefault="00992684" w:rsidP="00992684">
      <w:r>
        <w:rPr>
          <w:b/>
          <w:bCs/>
        </w:rPr>
        <w:lastRenderedPageBreak/>
        <w:t xml:space="preserve">Columns: </w:t>
      </w:r>
      <w:r>
        <w:t xml:space="preserve">Resource, Clinic, Date, Day, Unallotted 30-min. Blocks, </w:t>
      </w:r>
      <w:proofErr w:type="gramStart"/>
      <w:r>
        <w:t>Allotted</w:t>
      </w:r>
      <w:proofErr w:type="gramEnd"/>
      <w:r>
        <w:t xml:space="preserve"> 30-min. Intervals, Scheduled 30-min. Intervals, Unscheduled 30-min. Int. (intervals).</w:t>
      </w:r>
    </w:p>
    <w:p w14:paraId="250F2E71" w14:textId="77777777" w:rsidR="00992684" w:rsidRDefault="00992684" w:rsidP="00992684">
      <w:r>
        <w:rPr>
          <w:b/>
          <w:bCs/>
        </w:rPr>
        <w:t xml:space="preserve">Counts: </w:t>
      </w:r>
      <w:r>
        <w:t>TOTALS.</w:t>
      </w:r>
    </w:p>
    <w:p w14:paraId="52756DE1" w14:textId="77777777" w:rsidR="00992684" w:rsidRPr="007A271D" w:rsidRDefault="00992684" w:rsidP="00992684">
      <w:r>
        <w:rPr>
          <w:b/>
          <w:bCs/>
        </w:rPr>
        <w:t xml:space="preserve">Grouped by: </w:t>
      </w:r>
      <w:r>
        <w:t>Resource and clinic ID.</w:t>
      </w:r>
    </w:p>
    <w:p w14:paraId="7E053FDA" w14:textId="77777777" w:rsidR="00992684" w:rsidRDefault="00992684" w:rsidP="00992684">
      <w:pPr>
        <w:pStyle w:val="Caption"/>
      </w:pPr>
      <w:r>
        <w:t xml:space="preserve">Tab 3 – 30-Min </w:t>
      </w:r>
      <w:r w:rsidRPr="007A271D">
        <w:t>Clinic</w:t>
      </w:r>
    </w:p>
    <w:p w14:paraId="2A6F9CB6" w14:textId="77777777" w:rsidR="00992684" w:rsidRDefault="00992684" w:rsidP="00992684">
      <w:pPr>
        <w:spacing w:before="60"/>
      </w:pPr>
      <w:r w:rsidRPr="005F1B41">
        <w:rPr>
          <w:noProof/>
        </w:rPr>
        <w:drawing>
          <wp:inline distT="0" distB="0" distL="0" distR="0" wp14:anchorId="7ECB8619" wp14:editId="60E463FE">
            <wp:extent cx="5008880" cy="916686"/>
            <wp:effectExtent l="0" t="0" r="1270" b="0"/>
            <wp:docPr id="83552138" name="Picture 1" descr="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52138" name="Picture 1" descr="Table"/>
                    <pic:cNvPicPr/>
                  </pic:nvPicPr>
                  <pic:blipFill>
                    <a:blip r:embed="rId104"/>
                    <a:stretch>
                      <a:fillRect/>
                    </a:stretch>
                  </pic:blipFill>
                  <pic:spPr>
                    <a:xfrm>
                      <a:off x="0" y="0"/>
                      <a:ext cx="5008880" cy="916686"/>
                    </a:xfrm>
                    <a:prstGeom prst="rect">
                      <a:avLst/>
                    </a:prstGeom>
                  </pic:spPr>
                </pic:pic>
              </a:graphicData>
            </a:graphic>
          </wp:inline>
        </w:drawing>
      </w:r>
    </w:p>
    <w:p w14:paraId="16DBB82E" w14:textId="77777777" w:rsidR="00992684" w:rsidRDefault="00992684" w:rsidP="00992684">
      <w:r>
        <w:rPr>
          <w:b/>
          <w:bCs/>
        </w:rPr>
        <w:t>Columns:</w:t>
      </w:r>
      <w:r>
        <w:t xml:space="preserve"> Clinic, Date, Day, </w:t>
      </w:r>
      <w:proofErr w:type="gramStart"/>
      <w:r>
        <w:t># of Scheduled</w:t>
      </w:r>
      <w:proofErr w:type="gramEnd"/>
      <w:r>
        <w:t xml:space="preserve"> Resources, Unallotted 30-min. Blocks, </w:t>
      </w:r>
      <w:proofErr w:type="gramStart"/>
      <w:r>
        <w:t>Allotted</w:t>
      </w:r>
      <w:proofErr w:type="gramEnd"/>
      <w:r>
        <w:t xml:space="preserve"> 30-min. Intervals, Scheduled 30-min. Intervals, Unscheduled 30-min. Intervals.</w:t>
      </w:r>
    </w:p>
    <w:p w14:paraId="063569D2" w14:textId="77777777" w:rsidR="00992684" w:rsidRPr="007A271D" w:rsidRDefault="00992684" w:rsidP="00992684">
      <w:r>
        <w:rPr>
          <w:b/>
          <w:bCs/>
        </w:rPr>
        <w:t xml:space="preserve">Counts: </w:t>
      </w:r>
      <w:r>
        <w:t>TOTALS.</w:t>
      </w:r>
    </w:p>
    <w:p w14:paraId="4A295E1A" w14:textId="77777777" w:rsidR="00992684" w:rsidRDefault="00992684" w:rsidP="00992684">
      <w:r>
        <w:rPr>
          <w:b/>
          <w:bCs/>
        </w:rPr>
        <w:t xml:space="preserve">Grouped by: </w:t>
      </w:r>
      <w:r>
        <w:t>Clinic ID.</w:t>
      </w:r>
    </w:p>
    <w:p w14:paraId="300BE9DB" w14:textId="77777777" w:rsidR="00992684" w:rsidRDefault="00992684" w:rsidP="00992684">
      <w:pPr>
        <w:pStyle w:val="Caption"/>
      </w:pPr>
      <w:r>
        <w:t xml:space="preserve">Tab 4 – 30-Min </w:t>
      </w:r>
      <w:r w:rsidRPr="007A271D">
        <w:t>Summary</w:t>
      </w:r>
    </w:p>
    <w:p w14:paraId="54174B4D" w14:textId="77777777" w:rsidR="00992684" w:rsidRDefault="00992684" w:rsidP="00992684">
      <w:pPr>
        <w:spacing w:before="60"/>
        <w:rPr>
          <w:noProof/>
        </w:rPr>
      </w:pPr>
      <w:r w:rsidRPr="005F1B41">
        <w:rPr>
          <w:noProof/>
        </w:rPr>
        <w:drawing>
          <wp:inline distT="0" distB="0" distL="0" distR="0" wp14:anchorId="34DCEB4E" wp14:editId="1A3BD59F">
            <wp:extent cx="5943600" cy="808990"/>
            <wp:effectExtent l="0" t="0" r="0" b="0"/>
            <wp:docPr id="93818522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185221" name="Picture 1">
                      <a:extLst>
                        <a:ext uri="{C183D7F6-B498-43B3-948B-1728B52AA6E4}">
                          <adec:decorative xmlns:adec="http://schemas.microsoft.com/office/drawing/2017/decorative" val="1"/>
                        </a:ext>
                      </a:extLst>
                    </pic:cNvPr>
                    <pic:cNvPicPr/>
                  </pic:nvPicPr>
                  <pic:blipFill>
                    <a:blip r:embed="rId105"/>
                    <a:stretch>
                      <a:fillRect/>
                    </a:stretch>
                  </pic:blipFill>
                  <pic:spPr>
                    <a:xfrm>
                      <a:off x="0" y="0"/>
                      <a:ext cx="5943600" cy="808990"/>
                    </a:xfrm>
                    <a:prstGeom prst="rect">
                      <a:avLst/>
                    </a:prstGeom>
                  </pic:spPr>
                </pic:pic>
              </a:graphicData>
            </a:graphic>
          </wp:inline>
        </w:drawing>
      </w:r>
    </w:p>
    <w:p w14:paraId="1CB0B386" w14:textId="77777777" w:rsidR="00992684" w:rsidRDefault="00992684" w:rsidP="00992684">
      <w:r>
        <w:rPr>
          <w:b/>
          <w:bCs/>
        </w:rPr>
        <w:t>Columns:</w:t>
      </w:r>
      <w:r>
        <w:t xml:space="preserve"> Unallotted, Allotted, Scheduled, Unscheduled.</w:t>
      </w:r>
    </w:p>
    <w:p w14:paraId="41E3DA65" w14:textId="77777777" w:rsidR="00992684" w:rsidRPr="007A271D" w:rsidRDefault="00992684" w:rsidP="00992684">
      <w:r>
        <w:rPr>
          <w:b/>
          <w:bCs/>
        </w:rPr>
        <w:t xml:space="preserve">Rows: </w:t>
      </w:r>
      <w:r>
        <w:t>AGENCY TOTAL, resources.</w:t>
      </w:r>
    </w:p>
    <w:p w14:paraId="5D3E2FCE" w14:textId="77777777" w:rsidR="00992684" w:rsidRDefault="00992684" w:rsidP="00992684">
      <w:r>
        <w:rPr>
          <w:b/>
          <w:bCs/>
        </w:rPr>
        <w:t xml:space="preserve">Grouped by: </w:t>
      </w:r>
      <w:r>
        <w:t>Clinic ID (30 Minutes Intervals).</w:t>
      </w:r>
    </w:p>
    <w:p w14:paraId="35BCC6E1" w14:textId="77777777" w:rsidR="00992684" w:rsidRDefault="00992684" w:rsidP="00992684">
      <w:pPr>
        <w:pStyle w:val="Caption"/>
      </w:pPr>
      <w:r>
        <w:t xml:space="preserve">Tab 17 - </w:t>
      </w:r>
      <w:r w:rsidRPr="007A271D">
        <w:t>Events</w:t>
      </w:r>
    </w:p>
    <w:p w14:paraId="262685CC" w14:textId="77777777" w:rsidR="00992684" w:rsidRDefault="00992684" w:rsidP="00992684">
      <w:pPr>
        <w:spacing w:before="60"/>
        <w:rPr>
          <w:noProof/>
        </w:rPr>
      </w:pPr>
      <w:r w:rsidRPr="004E2369">
        <w:rPr>
          <w:noProof/>
        </w:rPr>
        <w:drawing>
          <wp:inline distT="0" distB="0" distL="0" distR="0" wp14:anchorId="047EF6C7" wp14:editId="15CDE4BF">
            <wp:extent cx="4793742" cy="533146"/>
            <wp:effectExtent l="0" t="0" r="0" b="635"/>
            <wp:docPr id="201454514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545140" name="Picture 1">
                      <a:extLst>
                        <a:ext uri="{C183D7F6-B498-43B3-948B-1728B52AA6E4}">
                          <adec:decorative xmlns:adec="http://schemas.microsoft.com/office/drawing/2017/decorative" val="1"/>
                        </a:ext>
                      </a:extLst>
                    </pic:cNvPr>
                    <pic:cNvPicPr/>
                  </pic:nvPicPr>
                  <pic:blipFill>
                    <a:blip r:embed="rId106"/>
                    <a:stretch>
                      <a:fillRect/>
                    </a:stretch>
                  </pic:blipFill>
                  <pic:spPr>
                    <a:xfrm>
                      <a:off x="0" y="0"/>
                      <a:ext cx="4793742" cy="533146"/>
                    </a:xfrm>
                    <a:prstGeom prst="rect">
                      <a:avLst/>
                    </a:prstGeom>
                  </pic:spPr>
                </pic:pic>
              </a:graphicData>
            </a:graphic>
          </wp:inline>
        </w:drawing>
      </w:r>
    </w:p>
    <w:p w14:paraId="2EE7B7B4" w14:textId="77777777" w:rsidR="00992684" w:rsidRDefault="00992684" w:rsidP="00992684">
      <w:r>
        <w:rPr>
          <w:b/>
          <w:bCs/>
        </w:rPr>
        <w:t>Columns:</w:t>
      </w:r>
      <w:r>
        <w:t xml:space="preserve"> Clinic, Event, Date, Event Start Time, Event End Time, 30-min, 20-min, 15-min, 10-min.</w:t>
      </w:r>
    </w:p>
    <w:p w14:paraId="0A7F5101" w14:textId="77777777" w:rsidR="00992684" w:rsidRPr="007A271D" w:rsidRDefault="00992684" w:rsidP="00992684">
      <w:pPr>
        <w:pStyle w:val="NormalLtBlueBackground"/>
      </w:pPr>
      <w:r>
        <w:t>If a resource’s start and or end time overlaps an event, you will have to manually adjust their time intervals to reflect this.</w:t>
      </w:r>
    </w:p>
    <w:p w14:paraId="05BCD628" w14:textId="77777777" w:rsidR="00992684" w:rsidRPr="00463479" w:rsidRDefault="00992684" w:rsidP="00DB35CC">
      <w:pPr>
        <w:pStyle w:val="ListBullet"/>
        <w:rPr>
          <w:rFonts w:eastAsiaTheme="majorEastAsia"/>
        </w:rPr>
      </w:pPr>
      <w:r>
        <w:br w:type="page"/>
      </w:r>
    </w:p>
    <w:p w14:paraId="38707241" w14:textId="77777777" w:rsidR="00992684" w:rsidRDefault="00992684" w:rsidP="00992684">
      <w:pPr>
        <w:pStyle w:val="Heading2"/>
      </w:pPr>
      <w:bookmarkStart w:id="55" w:name="_Toc235422854"/>
      <w:bookmarkStart w:id="56" w:name="_Toc242875369"/>
      <w:r>
        <w:lastRenderedPageBreak/>
        <w:t>Benefits</w:t>
      </w:r>
      <w:bookmarkEnd w:id="55"/>
      <w:bookmarkEnd w:id="56"/>
    </w:p>
    <w:p w14:paraId="4CDC0A85" w14:textId="77777777" w:rsidR="00992684" w:rsidRDefault="00992684" w:rsidP="00992684">
      <w:pPr>
        <w:pStyle w:val="Heading3"/>
      </w:pPr>
      <w:bookmarkStart w:id="57" w:name="_Toc235422855"/>
      <w:bookmarkStart w:id="58" w:name="_Toc242875370"/>
      <w:r>
        <w:t>Missed Nutrition Visits by Last Clinic Issued</w:t>
      </w:r>
      <w:bookmarkEnd w:id="57"/>
      <w:bookmarkEnd w:id="58"/>
    </w:p>
    <w:p w14:paraId="308C612A" w14:textId="77777777" w:rsidR="00992684" w:rsidRDefault="00992684" w:rsidP="00992684">
      <w:r>
        <w:t>Revised Oct. 23. 2024</w:t>
      </w:r>
    </w:p>
    <w:p w14:paraId="147861BA" w14:textId="77777777" w:rsidR="00992684" w:rsidRDefault="00992684" w:rsidP="00992684">
      <w:pPr>
        <w:pStyle w:val="Heading4"/>
      </w:pPr>
      <w:r>
        <w:t>Overview</w:t>
      </w:r>
    </w:p>
    <w:p w14:paraId="6949CB66" w14:textId="77777777" w:rsidR="00992684" w:rsidRPr="00BD4578" w:rsidRDefault="00992684" w:rsidP="00992684">
      <w:r w:rsidRPr="00BD4578">
        <w:t xml:space="preserve">A list of participants whose last set of benefits were issued at the specified agency and clinic(s) who are eligible to receive benefits and who have missed a nutrition visit/benefit pick-up based on their last set’s LDTU being during a specified time period.  The report also provides the last appointment scheduled, which could be in the past or future, and excludes those not eligible for issuance.  </w:t>
      </w:r>
    </w:p>
    <w:p w14:paraId="4F0CF60C" w14:textId="77777777" w:rsidR="00992684" w:rsidRDefault="00992684" w:rsidP="00992684">
      <w:pPr>
        <w:pStyle w:val="Heading4"/>
      </w:pPr>
      <w:r>
        <w:t>Some uses</w:t>
      </w:r>
    </w:p>
    <w:p w14:paraId="3F481D13" w14:textId="77777777" w:rsidR="00992684" w:rsidRDefault="00992684" w:rsidP="00992684">
      <w:r>
        <w:t>Identify participants who missed a nutrition visit for outreach.</w:t>
      </w:r>
    </w:p>
    <w:p w14:paraId="4C903F43" w14:textId="77777777" w:rsidR="00992684" w:rsidRDefault="00992684" w:rsidP="00992684">
      <w:pPr>
        <w:pStyle w:val="Heading4"/>
      </w:pPr>
      <w:r>
        <w:t>Prompts</w:t>
      </w:r>
    </w:p>
    <w:p w14:paraId="54D7D39E" w14:textId="77777777" w:rsidR="00992684" w:rsidRDefault="00992684" w:rsidP="00DB35CC">
      <w:pPr>
        <w:pStyle w:val="ListParagraph"/>
      </w:pPr>
      <w:r>
        <w:t>Agency ID – agency where the participants currently belong.</w:t>
      </w:r>
    </w:p>
    <w:p w14:paraId="76DE2BE9" w14:textId="77777777" w:rsidR="00992684" w:rsidRDefault="00992684" w:rsidP="00DB35CC">
      <w:pPr>
        <w:pStyle w:val="ListParagraph"/>
      </w:pPr>
      <w:r>
        <w:t>Clinic ID(s) – clinic where the participants were last issued benefits.</w:t>
      </w:r>
    </w:p>
    <w:p w14:paraId="44478FD7" w14:textId="77777777" w:rsidR="00992684" w:rsidRDefault="00992684" w:rsidP="00DB35CC">
      <w:pPr>
        <w:pStyle w:val="ListParagraph"/>
      </w:pPr>
      <w:r>
        <w:t>Last Set’s LDTU (Start) – the first date in the time period during which the participant’s last set’s LDTU falls.</w:t>
      </w:r>
    </w:p>
    <w:p w14:paraId="0866113D" w14:textId="77777777" w:rsidR="00992684" w:rsidRDefault="00992684" w:rsidP="00DB35CC">
      <w:pPr>
        <w:pStyle w:val="ListParagraph"/>
      </w:pPr>
      <w:r>
        <w:t>Last Set’s LDTU (End) – the last date in the time period during which the participant’s last set’s LDTU falls.</w:t>
      </w:r>
    </w:p>
    <w:p w14:paraId="4EAFF460" w14:textId="77777777" w:rsidR="00992684" w:rsidRDefault="00992684" w:rsidP="00992684">
      <w:pPr>
        <w:pStyle w:val="Heading4"/>
      </w:pPr>
      <w:proofErr w:type="gramStart"/>
      <w:r>
        <w:t>Report</w:t>
      </w:r>
      <w:proofErr w:type="gramEnd"/>
      <w:r>
        <w:t xml:space="preserve"> outputs</w:t>
      </w:r>
    </w:p>
    <w:p w14:paraId="4F3EEEF3" w14:textId="77777777" w:rsidR="00992684" w:rsidRDefault="00992684" w:rsidP="00992684">
      <w:pPr>
        <w:pStyle w:val="Caption"/>
      </w:pPr>
      <w:r>
        <w:t>Tab 1 – Participant Details</w:t>
      </w:r>
    </w:p>
    <w:p w14:paraId="3C61C595" w14:textId="77777777" w:rsidR="00992684" w:rsidRDefault="00992684" w:rsidP="00992684">
      <w:r w:rsidRPr="00891CFA">
        <w:rPr>
          <w:noProof/>
        </w:rPr>
        <w:drawing>
          <wp:inline distT="0" distB="0" distL="0" distR="0" wp14:anchorId="16CD2C8F" wp14:editId="58333421">
            <wp:extent cx="6191631" cy="750443"/>
            <wp:effectExtent l="0" t="0" r="0" b="0"/>
            <wp:docPr id="78017210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172101" name="Picture 1">
                      <a:extLst>
                        <a:ext uri="{C183D7F6-B498-43B3-948B-1728B52AA6E4}">
                          <adec:decorative xmlns:adec="http://schemas.microsoft.com/office/drawing/2017/decorative" val="1"/>
                        </a:ext>
                      </a:extLst>
                    </pic:cNvPr>
                    <pic:cNvPicPr/>
                  </pic:nvPicPr>
                  <pic:blipFill>
                    <a:blip r:embed="rId107"/>
                    <a:stretch>
                      <a:fillRect/>
                    </a:stretch>
                  </pic:blipFill>
                  <pic:spPr>
                    <a:xfrm>
                      <a:off x="0" y="0"/>
                      <a:ext cx="6191631" cy="750443"/>
                    </a:xfrm>
                    <a:prstGeom prst="rect">
                      <a:avLst/>
                    </a:prstGeom>
                  </pic:spPr>
                </pic:pic>
              </a:graphicData>
            </a:graphic>
          </wp:inline>
        </w:drawing>
      </w:r>
    </w:p>
    <w:p w14:paraId="0DE5AEC9" w14:textId="77777777" w:rsidR="00992684" w:rsidRPr="00BA0E07" w:rsidRDefault="00992684" w:rsidP="00992684">
      <w:r w:rsidRPr="00891CFA">
        <w:rPr>
          <w:noProof/>
        </w:rPr>
        <w:drawing>
          <wp:inline distT="0" distB="0" distL="0" distR="0" wp14:anchorId="3F63A916" wp14:editId="6D5A7553">
            <wp:extent cx="1987296" cy="619125"/>
            <wp:effectExtent l="0" t="0" r="0" b="0"/>
            <wp:docPr id="14050199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019994" name="Picture 1">
                      <a:extLst>
                        <a:ext uri="{C183D7F6-B498-43B3-948B-1728B52AA6E4}">
                          <adec:decorative xmlns:adec="http://schemas.microsoft.com/office/drawing/2017/decorative" val="1"/>
                        </a:ext>
                      </a:extLst>
                    </pic:cNvPr>
                    <pic:cNvPicPr/>
                  </pic:nvPicPr>
                  <pic:blipFill>
                    <a:blip r:embed="rId108"/>
                    <a:stretch>
                      <a:fillRect/>
                    </a:stretch>
                  </pic:blipFill>
                  <pic:spPr>
                    <a:xfrm>
                      <a:off x="0" y="0"/>
                      <a:ext cx="1987296" cy="619125"/>
                    </a:xfrm>
                    <a:prstGeom prst="rect">
                      <a:avLst/>
                    </a:prstGeom>
                  </pic:spPr>
                </pic:pic>
              </a:graphicData>
            </a:graphic>
          </wp:inline>
        </w:drawing>
      </w:r>
    </w:p>
    <w:p w14:paraId="3F6F1DB3" w14:textId="77777777" w:rsidR="00992684" w:rsidRDefault="00992684" w:rsidP="00992684">
      <w:r>
        <w:rPr>
          <w:b/>
          <w:bCs/>
        </w:rPr>
        <w:t xml:space="preserve">Columns: </w:t>
      </w:r>
      <w:r>
        <w:t>Household ID, State WIC ID, Last Set’s LDTU, Next Appt, Participant’s Name, Authorized Rep’s Name, Telephone #, Cert End Date, WIC Type, DOB, Language, Interp. (interpreter), Clinic Last Issued, Assigned to Clinic.</w:t>
      </w:r>
    </w:p>
    <w:p w14:paraId="24D33D36" w14:textId="77777777" w:rsidR="00992684" w:rsidRDefault="00992684" w:rsidP="00992684">
      <w:r>
        <w:rPr>
          <w:b/>
          <w:bCs/>
        </w:rPr>
        <w:t xml:space="preserve">Counts: </w:t>
      </w:r>
      <w:r>
        <w:t>Households and participants.</w:t>
      </w:r>
    </w:p>
    <w:p w14:paraId="56E00AA5" w14:textId="77777777" w:rsidR="00992684" w:rsidRPr="004D40AD" w:rsidRDefault="00992684" w:rsidP="00992684">
      <w:pPr>
        <w:spacing w:after="300"/>
      </w:pPr>
      <w:r>
        <w:rPr>
          <w:b/>
          <w:bCs/>
        </w:rPr>
        <w:t xml:space="preserve">Grouped by: </w:t>
      </w:r>
      <w:r>
        <w:t>Clinic where last set of benefits were issued.</w:t>
      </w:r>
    </w:p>
    <w:p w14:paraId="6C054776" w14:textId="77777777" w:rsidR="00992684" w:rsidRDefault="00992684" w:rsidP="00992684">
      <w:pPr>
        <w:pStyle w:val="Caption"/>
      </w:pPr>
      <w:r>
        <w:lastRenderedPageBreak/>
        <w:t>Tab 2 – Labels by Household</w:t>
      </w:r>
    </w:p>
    <w:p w14:paraId="21936CCF" w14:textId="77777777" w:rsidR="00992684" w:rsidRDefault="00992684" w:rsidP="00992684">
      <w:r w:rsidRPr="00891CFA">
        <w:rPr>
          <w:noProof/>
        </w:rPr>
        <w:drawing>
          <wp:inline distT="0" distB="0" distL="0" distR="0" wp14:anchorId="4253E42B" wp14:editId="27651892">
            <wp:extent cx="6349873" cy="465963"/>
            <wp:effectExtent l="0" t="0" r="0" b="0"/>
            <wp:docPr id="173888365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883654" name="Picture 1">
                      <a:extLst>
                        <a:ext uri="{C183D7F6-B498-43B3-948B-1728B52AA6E4}">
                          <adec:decorative xmlns:adec="http://schemas.microsoft.com/office/drawing/2017/decorative" val="1"/>
                        </a:ext>
                      </a:extLst>
                    </pic:cNvPr>
                    <pic:cNvPicPr/>
                  </pic:nvPicPr>
                  <pic:blipFill>
                    <a:blip r:embed="rId109"/>
                    <a:stretch>
                      <a:fillRect/>
                    </a:stretch>
                  </pic:blipFill>
                  <pic:spPr>
                    <a:xfrm>
                      <a:off x="0" y="0"/>
                      <a:ext cx="6349873" cy="465963"/>
                    </a:xfrm>
                    <a:prstGeom prst="rect">
                      <a:avLst/>
                    </a:prstGeom>
                  </pic:spPr>
                </pic:pic>
              </a:graphicData>
            </a:graphic>
          </wp:inline>
        </w:drawing>
      </w:r>
    </w:p>
    <w:p w14:paraId="2FC20D41" w14:textId="77777777" w:rsidR="00992684" w:rsidRPr="004D40AD" w:rsidRDefault="00992684" w:rsidP="00992684">
      <w:r>
        <w:rPr>
          <w:b/>
          <w:bCs/>
        </w:rPr>
        <w:t xml:space="preserve">Columns: </w:t>
      </w:r>
      <w:r>
        <w:t>Clinic Last Issued, Assigned to Clinic, Household ID, Authorized Rep’s Name, Mailing Address, City, State, Zip Code.</w:t>
      </w:r>
    </w:p>
    <w:p w14:paraId="4283381A" w14:textId="77777777" w:rsidR="00992684" w:rsidRDefault="00992684" w:rsidP="00992684">
      <w:pPr>
        <w:pStyle w:val="Caption"/>
      </w:pPr>
      <w:r>
        <w:t>Tab 3 – Labels by Participant</w:t>
      </w:r>
    </w:p>
    <w:p w14:paraId="3F0C0DD8" w14:textId="77777777" w:rsidR="00992684" w:rsidRDefault="00992684" w:rsidP="00992684">
      <w:r w:rsidRPr="00891CFA">
        <w:rPr>
          <w:noProof/>
        </w:rPr>
        <w:drawing>
          <wp:inline distT="0" distB="0" distL="0" distR="0" wp14:anchorId="6C6C4F6F" wp14:editId="12305096">
            <wp:extent cx="6191377" cy="407289"/>
            <wp:effectExtent l="0" t="0" r="0" b="0"/>
            <wp:docPr id="184712760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127605" name="Picture 1">
                      <a:extLst>
                        <a:ext uri="{C183D7F6-B498-43B3-948B-1728B52AA6E4}">
                          <adec:decorative xmlns:adec="http://schemas.microsoft.com/office/drawing/2017/decorative" val="1"/>
                        </a:ext>
                      </a:extLst>
                    </pic:cNvPr>
                    <pic:cNvPicPr/>
                  </pic:nvPicPr>
                  <pic:blipFill>
                    <a:blip r:embed="rId110"/>
                    <a:stretch>
                      <a:fillRect/>
                    </a:stretch>
                  </pic:blipFill>
                  <pic:spPr>
                    <a:xfrm>
                      <a:off x="0" y="0"/>
                      <a:ext cx="6191377" cy="407289"/>
                    </a:xfrm>
                    <a:prstGeom prst="rect">
                      <a:avLst/>
                    </a:prstGeom>
                  </pic:spPr>
                </pic:pic>
              </a:graphicData>
            </a:graphic>
          </wp:inline>
        </w:drawing>
      </w:r>
    </w:p>
    <w:p w14:paraId="4C7BED7C" w14:textId="77777777" w:rsidR="00992684" w:rsidRPr="004D40AD" w:rsidRDefault="00992684" w:rsidP="00992684">
      <w:r>
        <w:rPr>
          <w:b/>
          <w:bCs/>
        </w:rPr>
        <w:t xml:space="preserve">Columns: </w:t>
      </w:r>
      <w:r>
        <w:t>Clinic Last Issued, Assigned to Clinic, Household ID, State WIC ID, Participant’s Name, Mailing Address, City, State, Zip Code.</w:t>
      </w:r>
    </w:p>
    <w:p w14:paraId="1EB2F2A5" w14:textId="77777777" w:rsidR="005339D8" w:rsidRDefault="005339D8">
      <w:pPr>
        <w:spacing w:before="120" w:after="0"/>
        <w:rPr>
          <w:rFonts w:asciiTheme="minorHAnsi" w:eastAsiaTheme="majorEastAsia" w:hAnsiTheme="minorHAnsi" w:cstheme="majorBidi"/>
          <w:b/>
          <w:color w:val="003865" w:themeColor="accent1"/>
          <w:sz w:val="36"/>
          <w:szCs w:val="32"/>
        </w:rPr>
      </w:pPr>
      <w:bookmarkStart w:id="59" w:name="_Toc235422856"/>
      <w:r>
        <w:br w:type="page"/>
      </w:r>
    </w:p>
    <w:p w14:paraId="49529BF7" w14:textId="462BF06A" w:rsidR="00992684" w:rsidRDefault="00992684" w:rsidP="00992684">
      <w:pPr>
        <w:pStyle w:val="Heading2"/>
      </w:pPr>
      <w:bookmarkStart w:id="60" w:name="_Toc242875371"/>
      <w:r>
        <w:lastRenderedPageBreak/>
        <w:t>Benefits &gt;&gt; Agency Management</w:t>
      </w:r>
      <w:bookmarkEnd w:id="59"/>
      <w:bookmarkEnd w:id="60"/>
    </w:p>
    <w:p w14:paraId="5B7D46FE" w14:textId="77777777" w:rsidR="00992684" w:rsidRDefault="00992684" w:rsidP="00992684">
      <w:pPr>
        <w:pStyle w:val="Heading3"/>
      </w:pPr>
      <w:bookmarkStart w:id="61" w:name="_Toc235422858"/>
      <w:bookmarkStart w:id="62" w:name="_Toc242875372"/>
      <w:r>
        <w:t>Returned Formula</w:t>
      </w:r>
      <w:bookmarkEnd w:id="61"/>
      <w:bookmarkEnd w:id="62"/>
    </w:p>
    <w:p w14:paraId="701953EA" w14:textId="77777777" w:rsidR="00992684" w:rsidRDefault="00992684" w:rsidP="00992684">
      <w:r>
        <w:t>Created June 6, 2025</w:t>
      </w:r>
    </w:p>
    <w:p w14:paraId="16B52974" w14:textId="77777777" w:rsidR="00992684" w:rsidRDefault="00992684" w:rsidP="00992684">
      <w:pPr>
        <w:pStyle w:val="Heading4"/>
      </w:pPr>
      <w:r>
        <w:t>Overview</w:t>
      </w:r>
    </w:p>
    <w:p w14:paraId="3F03FAEB" w14:textId="77777777" w:rsidR="00992684" w:rsidRDefault="00992684" w:rsidP="00992684">
      <w:r>
        <w:t>A list of participants with returned formula originally issued at the specified agency and returned during the specified dates.</w:t>
      </w:r>
    </w:p>
    <w:p w14:paraId="16BDD08E" w14:textId="77777777" w:rsidR="00992684" w:rsidRDefault="00992684" w:rsidP="00992684">
      <w:pPr>
        <w:pStyle w:val="Heading4"/>
      </w:pPr>
      <w:r>
        <w:t>Some uses</w:t>
      </w:r>
    </w:p>
    <w:p w14:paraId="0AF6A07F" w14:textId="77777777" w:rsidR="00992684" w:rsidRDefault="00992684" w:rsidP="00992684">
      <w:pPr>
        <w:pStyle w:val="ListBullet"/>
        <w:ind w:left="360" w:hanging="360"/>
      </w:pPr>
      <w:r>
        <w:t>Assist with tracking returned formula.</w:t>
      </w:r>
    </w:p>
    <w:p w14:paraId="3277D180" w14:textId="77777777" w:rsidR="00992684" w:rsidRDefault="00992684" w:rsidP="00992684">
      <w:pPr>
        <w:pStyle w:val="Heading4"/>
      </w:pPr>
      <w:r>
        <w:t>Prompts</w:t>
      </w:r>
    </w:p>
    <w:p w14:paraId="39ACD92B" w14:textId="77777777" w:rsidR="00992684" w:rsidRDefault="00992684" w:rsidP="00DB35CC">
      <w:pPr>
        <w:pStyle w:val="ListParagraph"/>
      </w:pPr>
      <w:r>
        <w:t>Agency ID – agency where the participants currently belong.</w:t>
      </w:r>
    </w:p>
    <w:p w14:paraId="37140CE8" w14:textId="77777777" w:rsidR="00992684" w:rsidRDefault="00992684" w:rsidP="00DB35CC">
      <w:pPr>
        <w:pStyle w:val="ListParagraph"/>
      </w:pPr>
      <w:r>
        <w:t>Start Date – the first date in the time period during which formula was returned.</w:t>
      </w:r>
    </w:p>
    <w:p w14:paraId="173FE24C" w14:textId="77777777" w:rsidR="00992684" w:rsidRDefault="00992684" w:rsidP="00DB35CC">
      <w:pPr>
        <w:pStyle w:val="ListParagraph"/>
      </w:pPr>
      <w:r>
        <w:t>End Date – the last date in the time period during which formula was returned.</w:t>
      </w:r>
    </w:p>
    <w:p w14:paraId="08D93210" w14:textId="77777777" w:rsidR="00992684" w:rsidRDefault="00992684" w:rsidP="00992684">
      <w:pPr>
        <w:pStyle w:val="Heading4"/>
      </w:pPr>
      <w:proofErr w:type="gramStart"/>
      <w:r>
        <w:t>Report</w:t>
      </w:r>
      <w:proofErr w:type="gramEnd"/>
      <w:r>
        <w:t xml:space="preserve"> output</w:t>
      </w:r>
    </w:p>
    <w:p w14:paraId="0F6248FC" w14:textId="77777777" w:rsidR="00992684" w:rsidRDefault="00992684" w:rsidP="00992684">
      <w:pPr>
        <w:pStyle w:val="Caption"/>
      </w:pPr>
      <w:r>
        <w:t>Tab 1 – List</w:t>
      </w:r>
    </w:p>
    <w:p w14:paraId="4896B5BA" w14:textId="77777777" w:rsidR="00992684" w:rsidRDefault="00992684" w:rsidP="00992684">
      <w:pPr>
        <w:pStyle w:val="Caption"/>
        <w:spacing w:before="60"/>
      </w:pPr>
      <w:r w:rsidRPr="00530FC4">
        <w:rPr>
          <w:noProof/>
        </w:rPr>
        <w:drawing>
          <wp:inline distT="0" distB="0" distL="0" distR="0" wp14:anchorId="0B8CD443" wp14:editId="34B7C6B0">
            <wp:extent cx="5943600" cy="542290"/>
            <wp:effectExtent l="0" t="0" r="0" b="0"/>
            <wp:docPr id="182473107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731078" name="Picture 1">
                      <a:extLst>
                        <a:ext uri="{C183D7F6-B498-43B3-948B-1728B52AA6E4}">
                          <adec:decorative xmlns:adec="http://schemas.microsoft.com/office/drawing/2017/decorative" val="1"/>
                        </a:ext>
                      </a:extLst>
                    </pic:cNvPr>
                    <pic:cNvPicPr/>
                  </pic:nvPicPr>
                  <pic:blipFill>
                    <a:blip r:embed="rId111"/>
                    <a:stretch>
                      <a:fillRect/>
                    </a:stretch>
                  </pic:blipFill>
                  <pic:spPr>
                    <a:xfrm>
                      <a:off x="0" y="0"/>
                      <a:ext cx="5943600" cy="542290"/>
                    </a:xfrm>
                    <a:prstGeom prst="rect">
                      <a:avLst/>
                    </a:prstGeom>
                  </pic:spPr>
                </pic:pic>
              </a:graphicData>
            </a:graphic>
          </wp:inline>
        </w:drawing>
      </w:r>
    </w:p>
    <w:p w14:paraId="58C673AA" w14:textId="77777777" w:rsidR="00992684" w:rsidRDefault="00992684" w:rsidP="00992684">
      <w:r w:rsidRPr="00530FC4">
        <w:rPr>
          <w:noProof/>
        </w:rPr>
        <w:drawing>
          <wp:inline distT="0" distB="0" distL="0" distR="0" wp14:anchorId="094E1832" wp14:editId="1402E9DE">
            <wp:extent cx="1634490" cy="539877"/>
            <wp:effectExtent l="0" t="0" r="3810" b="0"/>
            <wp:docPr id="148693712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937123" name="Picture 1">
                      <a:extLst>
                        <a:ext uri="{C183D7F6-B498-43B3-948B-1728B52AA6E4}">
                          <adec:decorative xmlns:adec="http://schemas.microsoft.com/office/drawing/2017/decorative" val="1"/>
                        </a:ext>
                      </a:extLst>
                    </pic:cNvPr>
                    <pic:cNvPicPr/>
                  </pic:nvPicPr>
                  <pic:blipFill>
                    <a:blip r:embed="rId112"/>
                    <a:stretch>
                      <a:fillRect/>
                    </a:stretch>
                  </pic:blipFill>
                  <pic:spPr>
                    <a:xfrm>
                      <a:off x="0" y="0"/>
                      <a:ext cx="1634490" cy="539877"/>
                    </a:xfrm>
                    <a:prstGeom prst="rect">
                      <a:avLst/>
                    </a:prstGeom>
                  </pic:spPr>
                </pic:pic>
              </a:graphicData>
            </a:graphic>
          </wp:inline>
        </w:drawing>
      </w:r>
    </w:p>
    <w:p w14:paraId="50502B74" w14:textId="77777777" w:rsidR="00992684" w:rsidRDefault="00992684" w:rsidP="00992684">
      <w:r>
        <w:rPr>
          <w:b/>
          <w:bCs/>
        </w:rPr>
        <w:t xml:space="preserve">Columns: </w:t>
      </w:r>
      <w:r>
        <w:t>Clinic ID, Household ID, State WIC ID, First Name, Last Name, DOB (date of birth), WIC Type, Issued Date, FDTU (first date to use), Returned Date, Returned Formula.</w:t>
      </w:r>
    </w:p>
    <w:p w14:paraId="2E9FF428" w14:textId="77777777" w:rsidR="00992684" w:rsidRPr="009E2194" w:rsidRDefault="00992684" w:rsidP="00992684">
      <w:r>
        <w:rPr>
          <w:b/>
          <w:bCs/>
        </w:rPr>
        <w:t xml:space="preserve">Counts: </w:t>
      </w:r>
      <w:r>
        <w:t>Participants.</w:t>
      </w:r>
    </w:p>
    <w:p w14:paraId="49667567" w14:textId="77777777" w:rsidR="00992684" w:rsidRDefault="00992684" w:rsidP="00992684">
      <w:pPr>
        <w:pStyle w:val="Heading3"/>
      </w:pPr>
      <w:bookmarkStart w:id="63" w:name="_Toc235422859"/>
      <w:bookmarkStart w:id="64" w:name="_Toc242875373"/>
      <w:r>
        <w:t>WIC Contacts and Benefits Not Issued</w:t>
      </w:r>
      <w:bookmarkEnd w:id="63"/>
      <w:bookmarkEnd w:id="64"/>
    </w:p>
    <w:p w14:paraId="7AB2C635" w14:textId="77777777" w:rsidR="00992684" w:rsidRDefault="00992684" w:rsidP="00992684">
      <w:r>
        <w:t>Revised July 7, 2025</w:t>
      </w:r>
    </w:p>
    <w:p w14:paraId="376ADEA2" w14:textId="77777777" w:rsidR="00992684" w:rsidRDefault="00992684" w:rsidP="00992684">
      <w:pPr>
        <w:pStyle w:val="Heading4"/>
      </w:pPr>
      <w:r>
        <w:lastRenderedPageBreak/>
        <w:t>Overview</w:t>
      </w:r>
    </w:p>
    <w:p w14:paraId="19EBBE9A" w14:textId="77777777" w:rsidR="00992684" w:rsidRPr="006E6D24" w:rsidRDefault="00992684" w:rsidP="00992684">
      <w:pPr>
        <w:rPr>
          <w:bCs/>
        </w:rPr>
      </w:pPr>
      <w:r>
        <w:t>A list of participants who belong to the specified agency and had a WIC contact (Cert, MCA, documented Nutrition Education Contact or documented Note) during the specified date range and have a</w:t>
      </w:r>
      <w:r>
        <w:rPr>
          <w:bCs/>
        </w:rPr>
        <w:t xml:space="preserve"> last </w:t>
      </w:r>
      <w:proofErr w:type="spellStart"/>
      <w:r>
        <w:rPr>
          <w:bCs/>
        </w:rPr>
        <w:t>Last</w:t>
      </w:r>
      <w:proofErr w:type="spellEnd"/>
      <w:r>
        <w:rPr>
          <w:bCs/>
        </w:rPr>
        <w:t xml:space="preserve"> Date to Use (LDTU) before the contact date, the same as the contact date, or within 15 days after the contact date. A second tab provides a </w:t>
      </w:r>
      <w:proofErr w:type="gramStart"/>
      <w:r>
        <w:rPr>
          <w:bCs/>
        </w:rPr>
        <w:t>count</w:t>
      </w:r>
      <w:proofErr w:type="gramEnd"/>
      <w:r>
        <w:rPr>
          <w:bCs/>
        </w:rPr>
        <w:t xml:space="preserve"> of contacts by certifier/staff person. This report also has optional input controls to filter the output by contact types and note subjects.</w:t>
      </w:r>
    </w:p>
    <w:p w14:paraId="03FBD3F2" w14:textId="77777777" w:rsidR="00992684" w:rsidRDefault="00992684" w:rsidP="00992684">
      <w:pPr>
        <w:pStyle w:val="Heading4"/>
      </w:pPr>
      <w:r>
        <w:t>Some uses</w:t>
      </w:r>
    </w:p>
    <w:p w14:paraId="6EFE8EA7" w14:textId="77777777" w:rsidR="00992684" w:rsidRPr="004D40AD" w:rsidRDefault="00992684" w:rsidP="00992684">
      <w:r>
        <w:t>Identify and address instances where staff complete contacts but fail to issue benefits.</w:t>
      </w:r>
    </w:p>
    <w:p w14:paraId="36B38F29" w14:textId="77777777" w:rsidR="00992684" w:rsidRDefault="00992684" w:rsidP="00992684">
      <w:pPr>
        <w:pStyle w:val="Heading4"/>
      </w:pPr>
      <w:r>
        <w:t>Prompts</w:t>
      </w:r>
    </w:p>
    <w:p w14:paraId="2187E05A" w14:textId="77777777" w:rsidR="00992684" w:rsidRDefault="00992684" w:rsidP="00DB35CC">
      <w:pPr>
        <w:pStyle w:val="ListParagraph"/>
      </w:pPr>
      <w:r>
        <w:t>Agency ID – agency where the participants currently belong.</w:t>
      </w:r>
    </w:p>
    <w:p w14:paraId="74B6A8F8" w14:textId="77777777" w:rsidR="00992684" w:rsidRDefault="00992684" w:rsidP="00DB35CC">
      <w:pPr>
        <w:pStyle w:val="ListParagraph"/>
      </w:pPr>
      <w:r>
        <w:t>Start Date – the first date in the time period during which the contact (cert, MCA, documented NE contact or note) occurred.</w:t>
      </w:r>
    </w:p>
    <w:p w14:paraId="1E7D2EDA" w14:textId="77777777" w:rsidR="00992684" w:rsidRDefault="00992684" w:rsidP="00DB35CC">
      <w:pPr>
        <w:pStyle w:val="ListParagraph"/>
      </w:pPr>
      <w:r>
        <w:t>End Date – the last date in the time period during which the contact (cert, MCA, documented NE contact or note) occurred.</w:t>
      </w:r>
    </w:p>
    <w:p w14:paraId="437B254E" w14:textId="77777777" w:rsidR="00992684" w:rsidRDefault="00992684" w:rsidP="00992684">
      <w:pPr>
        <w:pStyle w:val="Heading4"/>
      </w:pPr>
      <w:proofErr w:type="gramStart"/>
      <w:r>
        <w:t>Report</w:t>
      </w:r>
      <w:proofErr w:type="gramEnd"/>
      <w:r>
        <w:t xml:space="preserve"> output</w:t>
      </w:r>
    </w:p>
    <w:p w14:paraId="6652FF72" w14:textId="77777777" w:rsidR="00992684" w:rsidRDefault="00992684" w:rsidP="00992684">
      <w:pPr>
        <w:pStyle w:val="Caption"/>
      </w:pPr>
      <w:r>
        <w:t xml:space="preserve">Tab 1 – </w:t>
      </w:r>
      <w:r w:rsidRPr="004D40AD">
        <w:t>Participant</w:t>
      </w:r>
      <w:r>
        <w:t xml:space="preserve"> List</w:t>
      </w:r>
    </w:p>
    <w:p w14:paraId="191E97A7" w14:textId="77777777" w:rsidR="00992684" w:rsidRDefault="00992684" w:rsidP="00992684">
      <w:pPr>
        <w:pStyle w:val="Caption"/>
        <w:spacing w:before="60"/>
      </w:pPr>
      <w:r w:rsidRPr="006E6D24">
        <w:rPr>
          <w:noProof/>
        </w:rPr>
        <w:drawing>
          <wp:inline distT="0" distB="0" distL="0" distR="0" wp14:anchorId="4ED2A9DD" wp14:editId="02CB5051">
            <wp:extent cx="5943600" cy="455930"/>
            <wp:effectExtent l="0" t="0" r="0" b="1270"/>
            <wp:docPr id="165255509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555097" name="Picture 1">
                      <a:extLst>
                        <a:ext uri="{C183D7F6-B498-43B3-948B-1728B52AA6E4}">
                          <adec:decorative xmlns:adec="http://schemas.microsoft.com/office/drawing/2017/decorative" val="1"/>
                        </a:ext>
                      </a:extLst>
                    </pic:cNvPr>
                    <pic:cNvPicPr/>
                  </pic:nvPicPr>
                  <pic:blipFill>
                    <a:blip r:embed="rId113"/>
                    <a:stretch>
                      <a:fillRect/>
                    </a:stretch>
                  </pic:blipFill>
                  <pic:spPr>
                    <a:xfrm>
                      <a:off x="0" y="0"/>
                      <a:ext cx="5943600" cy="455930"/>
                    </a:xfrm>
                    <a:prstGeom prst="rect">
                      <a:avLst/>
                    </a:prstGeom>
                  </pic:spPr>
                </pic:pic>
              </a:graphicData>
            </a:graphic>
          </wp:inline>
        </w:drawing>
      </w:r>
    </w:p>
    <w:p w14:paraId="45AC8FF9" w14:textId="77777777" w:rsidR="00992684" w:rsidRDefault="00992684" w:rsidP="00992684">
      <w:r>
        <w:rPr>
          <w:b/>
          <w:bCs/>
        </w:rPr>
        <w:t xml:space="preserve">Columns: </w:t>
      </w:r>
      <w:r>
        <w:t>Household ID, State WIC ID, WIC Type, Contact Type, Contact Date, Last Set’s LDTU, Issuance Status (not issued or issued), Currently High Risk, Authorized Rep’s Name, Telephone #, Comment, Username, Certifier/Staff Person.</w:t>
      </w:r>
    </w:p>
    <w:p w14:paraId="081C270A" w14:textId="77777777" w:rsidR="00992684" w:rsidRDefault="00992684" w:rsidP="00992684">
      <w:r>
        <w:rPr>
          <w:b/>
          <w:bCs/>
        </w:rPr>
        <w:t>Counts:</w:t>
      </w:r>
      <w:r>
        <w:t xml:space="preserve"> Participants.</w:t>
      </w:r>
    </w:p>
    <w:p w14:paraId="3B126D78" w14:textId="77777777" w:rsidR="00992684" w:rsidRDefault="00992684" w:rsidP="00992684">
      <w:pPr>
        <w:pStyle w:val="Caption"/>
      </w:pPr>
      <w:r>
        <w:t xml:space="preserve">Tab 2 – </w:t>
      </w:r>
      <w:r w:rsidRPr="004D40AD">
        <w:t>Counts</w:t>
      </w:r>
    </w:p>
    <w:p w14:paraId="4CFE6F55" w14:textId="77777777" w:rsidR="00992684" w:rsidRDefault="00992684" w:rsidP="00992684">
      <w:pPr>
        <w:spacing w:before="60"/>
      </w:pPr>
      <w:r w:rsidRPr="006E6D24">
        <w:rPr>
          <w:noProof/>
        </w:rPr>
        <w:drawing>
          <wp:inline distT="0" distB="0" distL="0" distR="0" wp14:anchorId="4CD4DC69" wp14:editId="1D188FB3">
            <wp:extent cx="3783076" cy="489077"/>
            <wp:effectExtent l="0" t="0" r="8255" b="6350"/>
            <wp:docPr id="120800225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002256" name="Picture 1">
                      <a:extLst>
                        <a:ext uri="{C183D7F6-B498-43B3-948B-1728B52AA6E4}">
                          <adec:decorative xmlns:adec="http://schemas.microsoft.com/office/drawing/2017/decorative" val="1"/>
                        </a:ext>
                      </a:extLst>
                    </pic:cNvPr>
                    <pic:cNvPicPr/>
                  </pic:nvPicPr>
                  <pic:blipFill>
                    <a:blip r:embed="rId114"/>
                    <a:stretch>
                      <a:fillRect/>
                    </a:stretch>
                  </pic:blipFill>
                  <pic:spPr>
                    <a:xfrm>
                      <a:off x="0" y="0"/>
                      <a:ext cx="3783076" cy="489077"/>
                    </a:xfrm>
                    <a:prstGeom prst="rect">
                      <a:avLst/>
                    </a:prstGeom>
                  </pic:spPr>
                </pic:pic>
              </a:graphicData>
            </a:graphic>
          </wp:inline>
        </w:drawing>
      </w:r>
    </w:p>
    <w:p w14:paraId="5801E871" w14:textId="77777777" w:rsidR="00992684" w:rsidRDefault="00992684" w:rsidP="00992684">
      <w:pPr>
        <w:spacing w:before="60"/>
      </w:pPr>
      <w:r>
        <w:rPr>
          <w:b/>
          <w:bCs/>
        </w:rPr>
        <w:t xml:space="preserve">Columns: </w:t>
      </w:r>
      <w:r>
        <w:t>TOTAL, Cert/Recert, MCA, NE, Note.</w:t>
      </w:r>
    </w:p>
    <w:p w14:paraId="5C3F2BB6" w14:textId="77777777" w:rsidR="00992684" w:rsidRDefault="00992684" w:rsidP="00992684">
      <w:pPr>
        <w:spacing w:before="60"/>
      </w:pPr>
      <w:r>
        <w:rPr>
          <w:b/>
          <w:bCs/>
        </w:rPr>
        <w:t xml:space="preserve">Rows: </w:t>
      </w:r>
      <w:r>
        <w:t>AGENCY TOTAL, staff names.</w:t>
      </w:r>
    </w:p>
    <w:p w14:paraId="5D192155" w14:textId="77777777" w:rsidR="009264CD" w:rsidRDefault="009264CD">
      <w:pPr>
        <w:spacing w:before="120" w:after="0"/>
        <w:rPr>
          <w:rFonts w:asciiTheme="minorHAnsi" w:eastAsiaTheme="majorEastAsia" w:hAnsiTheme="minorHAnsi" w:cstheme="majorBidi"/>
          <w:b/>
          <w:color w:val="003865" w:themeColor="accent1"/>
          <w:sz w:val="36"/>
          <w:szCs w:val="32"/>
        </w:rPr>
      </w:pPr>
      <w:bookmarkStart w:id="65" w:name="_Toc235422860"/>
      <w:r>
        <w:br w:type="page"/>
      </w:r>
    </w:p>
    <w:p w14:paraId="7E7CDE33" w14:textId="15A103BD" w:rsidR="00992684" w:rsidRDefault="00992684" w:rsidP="00992684">
      <w:pPr>
        <w:pStyle w:val="Heading2"/>
      </w:pPr>
      <w:bookmarkStart w:id="66" w:name="_Toc242875374"/>
      <w:r>
        <w:lastRenderedPageBreak/>
        <w:t>Counts</w:t>
      </w:r>
      <w:bookmarkEnd w:id="65"/>
      <w:bookmarkEnd w:id="66"/>
    </w:p>
    <w:p w14:paraId="176538C0" w14:textId="77777777" w:rsidR="00992684" w:rsidRDefault="00992684" w:rsidP="00992684">
      <w:pPr>
        <w:pStyle w:val="Heading3"/>
      </w:pPr>
      <w:bookmarkStart w:id="67" w:name="_Toc235422861"/>
      <w:bookmarkStart w:id="68" w:name="_Toc242875375"/>
      <w:r>
        <w:t>Count of Contacts by WIC Type, Race, and Clinic for Grantee &amp; Agency and Statewide by Agency</w:t>
      </w:r>
      <w:bookmarkEnd w:id="67"/>
      <w:bookmarkEnd w:id="68"/>
    </w:p>
    <w:p w14:paraId="213ED8B9" w14:textId="77777777" w:rsidR="00992684" w:rsidRDefault="00992684" w:rsidP="00992684">
      <w:r>
        <w:t>Revised Nov. 5, 2025</w:t>
      </w:r>
    </w:p>
    <w:p w14:paraId="030CE2D0" w14:textId="77777777" w:rsidR="00992684" w:rsidRDefault="00992684" w:rsidP="00992684">
      <w:pPr>
        <w:pStyle w:val="Heading4"/>
      </w:pPr>
      <w:r>
        <w:t>Overview</w:t>
      </w:r>
    </w:p>
    <w:p w14:paraId="2066027B" w14:textId="77777777" w:rsidR="00992684" w:rsidRDefault="00992684" w:rsidP="00992684">
      <w:r>
        <w:t xml:space="preserve">A count of new certifications, recertifications, Mid-certification Assessments (MCAs) and Nutrition Education Contacts (NECs) by WIC type, race/ethnicity, and clinic for the specified grantee and its agencies during the specified date range. The output also provides statewide counts by WIC type and race/ethnicity for the MN WIC Program and each agency. NOTE: the </w:t>
      </w:r>
      <w:r>
        <w:rPr>
          <w:b/>
          <w:bCs/>
        </w:rPr>
        <w:t>Grantee ID</w:t>
      </w:r>
      <w:r>
        <w:t xml:space="preserve"> is entered into the prompts (not the Agency ID).</w:t>
      </w:r>
    </w:p>
    <w:p w14:paraId="0479F604" w14:textId="77777777" w:rsidR="00992684" w:rsidRDefault="00992684" w:rsidP="00992684">
      <w:pPr>
        <w:pStyle w:val="Heading4"/>
      </w:pPr>
      <w:r>
        <w:t>Some uses</w:t>
      </w:r>
    </w:p>
    <w:p w14:paraId="55DFACF3" w14:textId="77777777" w:rsidR="00992684" w:rsidRDefault="00992684" w:rsidP="00DB35CC">
      <w:pPr>
        <w:pStyle w:val="ListParagraph"/>
      </w:pPr>
      <w:r>
        <w:t>Assess and compare productivity of grantees, agencies, or clinics.</w:t>
      </w:r>
    </w:p>
    <w:p w14:paraId="00FADAA5" w14:textId="77777777" w:rsidR="00992684" w:rsidRDefault="00992684" w:rsidP="00DB35CC">
      <w:pPr>
        <w:pStyle w:val="ListParagraph"/>
      </w:pPr>
      <w:r>
        <w:t>Obtain counts of participants provided WIC services by WIC type and race/ethnicity.</w:t>
      </w:r>
    </w:p>
    <w:p w14:paraId="32A2A2CA" w14:textId="77777777" w:rsidR="00992684" w:rsidRDefault="00992684" w:rsidP="00992684">
      <w:pPr>
        <w:pStyle w:val="Heading4"/>
      </w:pPr>
      <w:r>
        <w:t>Prompts</w:t>
      </w:r>
    </w:p>
    <w:p w14:paraId="244BF7BA" w14:textId="77777777" w:rsidR="00992684" w:rsidRDefault="00992684" w:rsidP="00DB35CC">
      <w:pPr>
        <w:pStyle w:val="ListParagraph"/>
      </w:pPr>
      <w:r>
        <w:t>Start Date – the first date in the time period during which the contact (new cert, recert, MCA, or NECs) occurred.</w:t>
      </w:r>
    </w:p>
    <w:p w14:paraId="116B5F78" w14:textId="77777777" w:rsidR="00992684" w:rsidRDefault="00992684" w:rsidP="00DB35CC">
      <w:pPr>
        <w:pStyle w:val="ListParagraph"/>
      </w:pPr>
      <w:r>
        <w:t>End Date – the last date in the time period during which the contact (new cert, recert, MCA, or NECs) occurred.</w:t>
      </w:r>
    </w:p>
    <w:p w14:paraId="5F3A45F6" w14:textId="77777777" w:rsidR="00992684" w:rsidRDefault="00992684" w:rsidP="00DB35CC">
      <w:pPr>
        <w:pStyle w:val="ListParagraph"/>
      </w:pPr>
      <w:r>
        <w:t>Grantee ID – the grantee ID associated with the agency ID where the contact was completed.</w:t>
      </w:r>
    </w:p>
    <w:p w14:paraId="599ADBE0" w14:textId="77777777" w:rsidR="00992684" w:rsidRDefault="00992684" w:rsidP="00992684">
      <w:pPr>
        <w:pStyle w:val="Heading4"/>
      </w:pPr>
      <w:proofErr w:type="gramStart"/>
      <w:r>
        <w:t>Report</w:t>
      </w:r>
      <w:proofErr w:type="gramEnd"/>
      <w:r>
        <w:t xml:space="preserve"> outputs</w:t>
      </w:r>
    </w:p>
    <w:p w14:paraId="24F1F8F1" w14:textId="77777777" w:rsidR="00992684" w:rsidRDefault="00992684" w:rsidP="00992684">
      <w:pPr>
        <w:pStyle w:val="Caption"/>
      </w:pPr>
      <w:r>
        <w:t>Tab 1 – Grantee-Agency-Clinic</w:t>
      </w:r>
    </w:p>
    <w:p w14:paraId="71E803D9" w14:textId="77777777" w:rsidR="00992684" w:rsidRDefault="00992684" w:rsidP="00992684">
      <w:pPr>
        <w:pStyle w:val="Caption"/>
        <w:spacing w:before="60"/>
      </w:pPr>
      <w:r w:rsidRPr="00876D7B">
        <w:rPr>
          <w:noProof/>
        </w:rPr>
        <w:drawing>
          <wp:inline distT="0" distB="0" distL="0" distR="0" wp14:anchorId="524D918E" wp14:editId="04D5D207">
            <wp:extent cx="5943600" cy="856615"/>
            <wp:effectExtent l="0" t="0" r="0" b="635"/>
            <wp:docPr id="21357300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73001" name="Picture 1">
                      <a:extLst>
                        <a:ext uri="{C183D7F6-B498-43B3-948B-1728B52AA6E4}">
                          <adec:decorative xmlns:adec="http://schemas.microsoft.com/office/drawing/2017/decorative" val="1"/>
                        </a:ext>
                      </a:extLst>
                    </pic:cNvPr>
                    <pic:cNvPicPr/>
                  </pic:nvPicPr>
                  <pic:blipFill>
                    <a:blip r:embed="rId115"/>
                    <a:stretch>
                      <a:fillRect/>
                    </a:stretch>
                  </pic:blipFill>
                  <pic:spPr>
                    <a:xfrm>
                      <a:off x="0" y="0"/>
                      <a:ext cx="5943600" cy="856615"/>
                    </a:xfrm>
                    <a:prstGeom prst="rect">
                      <a:avLst/>
                    </a:prstGeom>
                  </pic:spPr>
                </pic:pic>
              </a:graphicData>
            </a:graphic>
          </wp:inline>
        </w:drawing>
      </w:r>
    </w:p>
    <w:p w14:paraId="6CE894EA" w14:textId="77777777" w:rsidR="00992684" w:rsidRDefault="00992684" w:rsidP="00992684">
      <w:r>
        <w:rPr>
          <w:b/>
          <w:bCs/>
        </w:rPr>
        <w:t xml:space="preserve">Columns: </w:t>
      </w:r>
      <w:r>
        <w:t>TOTAL, TOTAL Certs, New Cert, Recert, MCA, NEC.</w:t>
      </w:r>
    </w:p>
    <w:p w14:paraId="31A5C33B" w14:textId="77777777" w:rsidR="00992684" w:rsidRPr="004D40AD" w:rsidRDefault="00992684" w:rsidP="00992684">
      <w:r>
        <w:rPr>
          <w:b/>
          <w:bCs/>
        </w:rPr>
        <w:t xml:space="preserve">Rows: </w:t>
      </w:r>
      <w:r>
        <w:t>Grantee name (ID), agency name (ID), CLINIC IDs.</w:t>
      </w:r>
    </w:p>
    <w:p w14:paraId="3F3F6967" w14:textId="77777777" w:rsidR="00992684" w:rsidRDefault="00992684" w:rsidP="00992684">
      <w:pPr>
        <w:pStyle w:val="Caption"/>
      </w:pPr>
      <w:r>
        <w:t>Tab 2 – WIC Type</w:t>
      </w:r>
    </w:p>
    <w:p w14:paraId="7EBB6C61" w14:textId="77777777" w:rsidR="00992684" w:rsidRDefault="00992684" w:rsidP="00992684">
      <w:pPr>
        <w:spacing w:before="60"/>
        <w:rPr>
          <w:rFonts w:ascii="Calibri Light" w:hAnsi="Calibri Light"/>
          <w:bCs/>
          <w:i/>
          <w:color w:val="003865" w:themeColor="text1"/>
          <w:sz w:val="18"/>
        </w:rPr>
      </w:pPr>
      <w:r w:rsidRPr="00876D7B">
        <w:rPr>
          <w:noProof/>
        </w:rPr>
        <w:lastRenderedPageBreak/>
        <w:drawing>
          <wp:inline distT="0" distB="0" distL="0" distR="0" wp14:anchorId="19E6F711" wp14:editId="77107821">
            <wp:extent cx="5943600" cy="1466215"/>
            <wp:effectExtent l="0" t="0" r="0" b="635"/>
            <wp:docPr id="136838455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384555" name="Picture 1">
                      <a:extLst>
                        <a:ext uri="{C183D7F6-B498-43B3-948B-1728B52AA6E4}">
                          <adec:decorative xmlns:adec="http://schemas.microsoft.com/office/drawing/2017/decorative" val="1"/>
                        </a:ext>
                      </a:extLst>
                    </pic:cNvPr>
                    <pic:cNvPicPr/>
                  </pic:nvPicPr>
                  <pic:blipFill>
                    <a:blip r:embed="rId116"/>
                    <a:stretch>
                      <a:fillRect/>
                    </a:stretch>
                  </pic:blipFill>
                  <pic:spPr>
                    <a:xfrm>
                      <a:off x="0" y="0"/>
                      <a:ext cx="5943600" cy="1466215"/>
                    </a:xfrm>
                    <a:prstGeom prst="rect">
                      <a:avLst/>
                    </a:prstGeom>
                  </pic:spPr>
                </pic:pic>
              </a:graphicData>
            </a:graphic>
          </wp:inline>
        </w:drawing>
      </w:r>
    </w:p>
    <w:p w14:paraId="7739CEE1" w14:textId="77777777" w:rsidR="00992684" w:rsidRDefault="00992684" w:rsidP="00992684">
      <w:r>
        <w:rPr>
          <w:b/>
          <w:bCs/>
        </w:rPr>
        <w:t xml:space="preserve">Columns: </w:t>
      </w:r>
      <w:r>
        <w:t>TOTAL, Pregnant, Breastfeeding, Non-BF, Infant, Child.</w:t>
      </w:r>
    </w:p>
    <w:p w14:paraId="7FC28180" w14:textId="77777777" w:rsidR="00992684" w:rsidRDefault="00992684" w:rsidP="00992684">
      <w:pPr>
        <w:rPr>
          <w:rFonts w:ascii="Calibri Light" w:hAnsi="Calibri Light"/>
          <w:bCs/>
          <w:i/>
          <w:color w:val="003865" w:themeColor="text1"/>
          <w:sz w:val="18"/>
        </w:rPr>
      </w:pPr>
      <w:r>
        <w:rPr>
          <w:b/>
          <w:bCs/>
        </w:rPr>
        <w:t xml:space="preserve">Rows: </w:t>
      </w:r>
      <w:r>
        <w:t>Grantee name (ID), TOTAL Certs, New Cert, Recert, MCA, NEC, agency name (ID), TOTAL Certs, New Cert, Recert, MCA, NEC.</w:t>
      </w:r>
    </w:p>
    <w:p w14:paraId="63EEFDC4" w14:textId="77777777" w:rsidR="00992684" w:rsidRDefault="00992684" w:rsidP="00992684">
      <w:pPr>
        <w:pStyle w:val="Caption"/>
      </w:pPr>
      <w:r>
        <w:t xml:space="preserve">Tab 3 – Race </w:t>
      </w:r>
      <w:r w:rsidRPr="004D40AD">
        <w:t>Ethnicity</w:t>
      </w:r>
    </w:p>
    <w:p w14:paraId="628A2231" w14:textId="77777777" w:rsidR="00992684" w:rsidRDefault="00992684" w:rsidP="00992684">
      <w:pPr>
        <w:spacing w:before="60"/>
      </w:pPr>
      <w:r w:rsidRPr="00876D7B">
        <w:rPr>
          <w:noProof/>
        </w:rPr>
        <w:drawing>
          <wp:inline distT="0" distB="0" distL="0" distR="0" wp14:anchorId="55C57576" wp14:editId="45A6DB95">
            <wp:extent cx="5943600" cy="1586230"/>
            <wp:effectExtent l="0" t="0" r="0" b="0"/>
            <wp:docPr id="180670121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701216" name="Picture 1">
                      <a:extLst>
                        <a:ext uri="{C183D7F6-B498-43B3-948B-1728B52AA6E4}">
                          <adec:decorative xmlns:adec="http://schemas.microsoft.com/office/drawing/2017/decorative" val="1"/>
                        </a:ext>
                      </a:extLst>
                    </pic:cNvPr>
                    <pic:cNvPicPr/>
                  </pic:nvPicPr>
                  <pic:blipFill>
                    <a:blip r:embed="rId117"/>
                    <a:stretch>
                      <a:fillRect/>
                    </a:stretch>
                  </pic:blipFill>
                  <pic:spPr>
                    <a:xfrm>
                      <a:off x="0" y="0"/>
                      <a:ext cx="5943600" cy="1586230"/>
                    </a:xfrm>
                    <a:prstGeom prst="rect">
                      <a:avLst/>
                    </a:prstGeom>
                  </pic:spPr>
                </pic:pic>
              </a:graphicData>
            </a:graphic>
          </wp:inline>
        </w:drawing>
      </w:r>
    </w:p>
    <w:p w14:paraId="684E9168" w14:textId="77777777" w:rsidR="00992684" w:rsidRDefault="00992684" w:rsidP="00992684">
      <w:r>
        <w:rPr>
          <w:b/>
          <w:bCs/>
        </w:rPr>
        <w:t xml:space="preserve">Columns: </w:t>
      </w:r>
      <w:r>
        <w:t>TOTAL, Amer Indian NH, Asian NH, Black/African Amer NH, White NH, &gt;1 Race NH, HISPANIC All Races, UNK Race.</w:t>
      </w:r>
    </w:p>
    <w:p w14:paraId="292D3A4B" w14:textId="77777777" w:rsidR="00992684" w:rsidRPr="004D40AD" w:rsidRDefault="00992684" w:rsidP="00992684">
      <w:r>
        <w:rPr>
          <w:b/>
          <w:bCs/>
        </w:rPr>
        <w:t xml:space="preserve">Rows: </w:t>
      </w:r>
      <w:r>
        <w:t>Grantee name (ID), TOTAL Certs, New Cert, Recert, MCA, NEC, agency name (ID), TOTAL Certs, New Cert, Recert, MCA, NEC.</w:t>
      </w:r>
    </w:p>
    <w:p w14:paraId="47221E38" w14:textId="77777777" w:rsidR="00992684" w:rsidRDefault="00992684" w:rsidP="00992684">
      <w:pPr>
        <w:pStyle w:val="Caption"/>
      </w:pPr>
      <w:r>
        <w:t>Tab 4 – State-</w:t>
      </w:r>
      <w:r w:rsidRPr="004D40AD">
        <w:t>Agency</w:t>
      </w:r>
    </w:p>
    <w:p w14:paraId="02EE356C" w14:textId="77777777" w:rsidR="00992684" w:rsidRDefault="00992684" w:rsidP="00992684">
      <w:pPr>
        <w:pStyle w:val="Caption"/>
        <w:spacing w:before="60"/>
      </w:pPr>
      <w:r w:rsidRPr="00876D7B">
        <w:rPr>
          <w:noProof/>
        </w:rPr>
        <w:drawing>
          <wp:inline distT="0" distB="0" distL="0" distR="0" wp14:anchorId="6926A76C" wp14:editId="0AF1C84F">
            <wp:extent cx="5943600" cy="856615"/>
            <wp:effectExtent l="0" t="0" r="0" b="635"/>
            <wp:docPr id="91774933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73001" name="Picture 1">
                      <a:extLst>
                        <a:ext uri="{C183D7F6-B498-43B3-948B-1728B52AA6E4}">
                          <adec:decorative xmlns:adec="http://schemas.microsoft.com/office/drawing/2017/decorative" val="1"/>
                        </a:ext>
                      </a:extLst>
                    </pic:cNvPr>
                    <pic:cNvPicPr/>
                  </pic:nvPicPr>
                  <pic:blipFill>
                    <a:blip r:embed="rId115"/>
                    <a:stretch>
                      <a:fillRect/>
                    </a:stretch>
                  </pic:blipFill>
                  <pic:spPr>
                    <a:xfrm>
                      <a:off x="0" y="0"/>
                      <a:ext cx="5943600" cy="856615"/>
                    </a:xfrm>
                    <a:prstGeom prst="rect">
                      <a:avLst/>
                    </a:prstGeom>
                  </pic:spPr>
                </pic:pic>
              </a:graphicData>
            </a:graphic>
          </wp:inline>
        </w:drawing>
      </w:r>
    </w:p>
    <w:p w14:paraId="07841301" w14:textId="77777777" w:rsidR="00992684" w:rsidRDefault="00992684" w:rsidP="00992684">
      <w:r>
        <w:rPr>
          <w:b/>
          <w:bCs/>
        </w:rPr>
        <w:t xml:space="preserve">Columns: </w:t>
      </w:r>
      <w:r>
        <w:t>TOTAL, TOTAL Certs, New Cert, Recert, MCA, NEC.</w:t>
      </w:r>
    </w:p>
    <w:p w14:paraId="70D9CBA1" w14:textId="77777777" w:rsidR="00992684" w:rsidRPr="004D40AD" w:rsidRDefault="00992684" w:rsidP="00992684">
      <w:r>
        <w:rPr>
          <w:b/>
          <w:bCs/>
        </w:rPr>
        <w:t xml:space="preserve">Rows: </w:t>
      </w:r>
      <w:r>
        <w:t>Grantee name (ID), agency name (ID), CLINIC IDs.</w:t>
      </w:r>
    </w:p>
    <w:p w14:paraId="6E65CE25" w14:textId="77777777" w:rsidR="00992684" w:rsidRDefault="00992684" w:rsidP="00992684">
      <w:pPr>
        <w:pStyle w:val="Caption"/>
      </w:pPr>
      <w:r>
        <w:t>Tab 5 – State-</w:t>
      </w:r>
      <w:r w:rsidRPr="004D40AD">
        <w:t>WIC</w:t>
      </w:r>
      <w:r>
        <w:t xml:space="preserve"> Type</w:t>
      </w:r>
    </w:p>
    <w:p w14:paraId="52A25D4C" w14:textId="77777777" w:rsidR="00992684" w:rsidRDefault="00992684" w:rsidP="00992684">
      <w:pPr>
        <w:rPr>
          <w:b/>
          <w:bCs/>
        </w:rPr>
      </w:pPr>
      <w:r w:rsidRPr="007947AE">
        <w:rPr>
          <w:noProof/>
        </w:rPr>
        <w:lastRenderedPageBreak/>
        <w:drawing>
          <wp:inline distT="0" distB="0" distL="0" distR="0" wp14:anchorId="789E2BA7" wp14:editId="66FDA545">
            <wp:extent cx="5943600" cy="1575435"/>
            <wp:effectExtent l="0" t="0" r="0" b="5715"/>
            <wp:docPr id="144774399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743997" name="Picture 1">
                      <a:extLst>
                        <a:ext uri="{C183D7F6-B498-43B3-948B-1728B52AA6E4}">
                          <adec:decorative xmlns:adec="http://schemas.microsoft.com/office/drawing/2017/decorative" val="1"/>
                        </a:ext>
                      </a:extLst>
                    </pic:cNvPr>
                    <pic:cNvPicPr/>
                  </pic:nvPicPr>
                  <pic:blipFill>
                    <a:blip r:embed="rId118"/>
                    <a:stretch>
                      <a:fillRect/>
                    </a:stretch>
                  </pic:blipFill>
                  <pic:spPr>
                    <a:xfrm>
                      <a:off x="0" y="0"/>
                      <a:ext cx="5943600" cy="1575435"/>
                    </a:xfrm>
                    <a:prstGeom prst="rect">
                      <a:avLst/>
                    </a:prstGeom>
                  </pic:spPr>
                </pic:pic>
              </a:graphicData>
            </a:graphic>
          </wp:inline>
        </w:drawing>
      </w:r>
      <w:r w:rsidRPr="004D40AD">
        <w:rPr>
          <w:b/>
          <w:bCs/>
        </w:rPr>
        <w:t xml:space="preserve"> </w:t>
      </w:r>
    </w:p>
    <w:p w14:paraId="39E21031" w14:textId="77777777" w:rsidR="00992684" w:rsidRDefault="00992684" w:rsidP="00992684">
      <w:r>
        <w:rPr>
          <w:b/>
          <w:bCs/>
        </w:rPr>
        <w:t xml:space="preserve">Columns: </w:t>
      </w:r>
      <w:r>
        <w:t>TOTAL, Pregnant, Breastfeeding, Non-BF, Infant, Child.</w:t>
      </w:r>
    </w:p>
    <w:p w14:paraId="3093EAA3" w14:textId="77777777" w:rsidR="00992684" w:rsidRDefault="00992684" w:rsidP="00992684">
      <w:pPr>
        <w:rPr>
          <w:rFonts w:ascii="Calibri Light" w:hAnsi="Calibri Light"/>
          <w:bCs/>
          <w:i/>
          <w:color w:val="003865" w:themeColor="text1"/>
          <w:sz w:val="18"/>
        </w:rPr>
      </w:pPr>
      <w:r>
        <w:rPr>
          <w:b/>
          <w:bCs/>
        </w:rPr>
        <w:t>Rows:</w:t>
      </w:r>
      <w:r>
        <w:t xml:space="preserve"> MN WIC PROGRAM, TOTAL Certs, New Cert, Recert, MCA, NEC, agency name (ID), TOTAL Certs, New Cert, Recert, MCA, NEC.</w:t>
      </w:r>
    </w:p>
    <w:p w14:paraId="359D49F4" w14:textId="77777777" w:rsidR="00992684" w:rsidRDefault="00992684" w:rsidP="00992684">
      <w:pPr>
        <w:pStyle w:val="Caption"/>
      </w:pPr>
      <w:r>
        <w:t>Tab 6 – State-Race Ethnicity</w:t>
      </w:r>
    </w:p>
    <w:p w14:paraId="6E2AEE34" w14:textId="77777777" w:rsidR="00992684" w:rsidRDefault="00992684" w:rsidP="00992684">
      <w:pPr>
        <w:spacing w:before="60"/>
      </w:pPr>
      <w:r w:rsidRPr="007947AE">
        <w:rPr>
          <w:noProof/>
        </w:rPr>
        <w:drawing>
          <wp:inline distT="0" distB="0" distL="0" distR="0" wp14:anchorId="2BBA2ECB" wp14:editId="20A1FCB6">
            <wp:extent cx="5943600" cy="1644015"/>
            <wp:effectExtent l="0" t="0" r="0" b="0"/>
            <wp:docPr id="152930300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303007" name="Picture 1">
                      <a:extLst>
                        <a:ext uri="{C183D7F6-B498-43B3-948B-1728B52AA6E4}">
                          <adec:decorative xmlns:adec="http://schemas.microsoft.com/office/drawing/2017/decorative" val="1"/>
                        </a:ext>
                      </a:extLst>
                    </pic:cNvPr>
                    <pic:cNvPicPr/>
                  </pic:nvPicPr>
                  <pic:blipFill>
                    <a:blip r:embed="rId119"/>
                    <a:stretch>
                      <a:fillRect/>
                    </a:stretch>
                  </pic:blipFill>
                  <pic:spPr>
                    <a:xfrm>
                      <a:off x="0" y="0"/>
                      <a:ext cx="5943600" cy="1644015"/>
                    </a:xfrm>
                    <a:prstGeom prst="rect">
                      <a:avLst/>
                    </a:prstGeom>
                  </pic:spPr>
                </pic:pic>
              </a:graphicData>
            </a:graphic>
          </wp:inline>
        </w:drawing>
      </w:r>
    </w:p>
    <w:p w14:paraId="0001358F" w14:textId="77777777" w:rsidR="00992684" w:rsidRDefault="00992684" w:rsidP="00992684">
      <w:r>
        <w:rPr>
          <w:b/>
          <w:bCs/>
        </w:rPr>
        <w:t xml:space="preserve">Columns: </w:t>
      </w:r>
      <w:r>
        <w:t>TOTAL, Amer Indian NH, Asian NH, Black/African Amer NH, White NH, &gt;1 Race NH, HISPANIC All Races, UNK Race.</w:t>
      </w:r>
    </w:p>
    <w:p w14:paraId="49705B62" w14:textId="77777777" w:rsidR="00992684" w:rsidRDefault="00992684" w:rsidP="00992684">
      <w:pPr>
        <w:rPr>
          <w:rFonts w:ascii="Calibri Light" w:hAnsi="Calibri Light"/>
          <w:bCs/>
          <w:i/>
          <w:color w:val="003865" w:themeColor="text1"/>
          <w:sz w:val="18"/>
        </w:rPr>
      </w:pPr>
      <w:r>
        <w:rPr>
          <w:b/>
          <w:bCs/>
        </w:rPr>
        <w:t>Rows:</w:t>
      </w:r>
      <w:r>
        <w:t xml:space="preserve"> MN WIC PROGRAM, TOTAL Certs, New Cert, Recert, MCA, NEC, agency name (ID), TOTAL Certs, New Cert, Recert, MCA, NEC.</w:t>
      </w:r>
    </w:p>
    <w:p w14:paraId="766E8D6D" w14:textId="77777777" w:rsidR="00992684" w:rsidRDefault="00992684" w:rsidP="00992684">
      <w:pPr>
        <w:pStyle w:val="Heading3"/>
      </w:pPr>
      <w:bookmarkStart w:id="69" w:name="_Toc235422862"/>
      <w:bookmarkStart w:id="70" w:name="_Toc242875376"/>
      <w:r>
        <w:t>Year-to-Date Participation – Statewide by Agency</w:t>
      </w:r>
      <w:bookmarkEnd w:id="69"/>
      <w:bookmarkEnd w:id="70"/>
    </w:p>
    <w:p w14:paraId="0A347999" w14:textId="77777777" w:rsidR="00992684" w:rsidRDefault="00992684" w:rsidP="00992684">
      <w:r>
        <w:t>Created March 3, 2026</w:t>
      </w:r>
    </w:p>
    <w:p w14:paraId="1A29A4BF" w14:textId="77777777" w:rsidR="00992684" w:rsidRDefault="00992684" w:rsidP="00992684">
      <w:pPr>
        <w:pStyle w:val="Heading4"/>
      </w:pPr>
      <w:r>
        <w:t>Overview</w:t>
      </w:r>
    </w:p>
    <w:p w14:paraId="4AA1F5C6" w14:textId="77777777" w:rsidR="00992684" w:rsidRDefault="00992684" w:rsidP="00992684">
      <w:r>
        <w:t xml:space="preserve">A participation count for all agencies by total participation, total women/infants/children, and amount breastfeeding for a specified Federal Fiscal Year (October-September). </w:t>
      </w:r>
    </w:p>
    <w:p w14:paraId="425E8439" w14:textId="77777777" w:rsidR="00992684" w:rsidRDefault="00992684" w:rsidP="00992684">
      <w:pPr>
        <w:pStyle w:val="Heading4"/>
      </w:pPr>
      <w:r>
        <w:t>Some uses</w:t>
      </w:r>
    </w:p>
    <w:p w14:paraId="3F0349A3" w14:textId="77777777" w:rsidR="00992684" w:rsidRDefault="00992684" w:rsidP="00DB35CC">
      <w:pPr>
        <w:pStyle w:val="ListParagraph"/>
      </w:pPr>
      <w:r>
        <w:t>Assist with monitoring agency counts.</w:t>
      </w:r>
    </w:p>
    <w:p w14:paraId="7C2CBE44" w14:textId="77777777" w:rsidR="00992684" w:rsidRDefault="00992684" w:rsidP="00DB35CC">
      <w:pPr>
        <w:pStyle w:val="ListParagraph"/>
      </w:pPr>
      <w:r>
        <w:t>Obtain counts of participants by WIC Type and Breastfeeding Amount for each agency.</w:t>
      </w:r>
    </w:p>
    <w:p w14:paraId="5B8C1E8D" w14:textId="77777777" w:rsidR="00992684" w:rsidRDefault="00992684" w:rsidP="00992684">
      <w:pPr>
        <w:pStyle w:val="Heading4"/>
      </w:pPr>
      <w:r>
        <w:lastRenderedPageBreak/>
        <w:t>Prompts</w:t>
      </w:r>
    </w:p>
    <w:p w14:paraId="297CFE23" w14:textId="77777777" w:rsidR="00992684" w:rsidRDefault="00992684" w:rsidP="00DB35CC">
      <w:pPr>
        <w:pStyle w:val="ListParagraph"/>
      </w:pPr>
      <w:r w:rsidRPr="00B91F08">
        <w:t>Enter YYYY10: (CLC-S)</w:t>
      </w:r>
      <w:r>
        <w:t xml:space="preserve"> – October, the first month of the Federal Fiscal Year, in which participants were issued benefits. (</w:t>
      </w:r>
      <w:r w:rsidRPr="00B91F08">
        <w:rPr>
          <w:b/>
          <w:bCs/>
        </w:rPr>
        <w:t>NOTE:</w:t>
      </w:r>
      <w:r>
        <w:t xml:space="preserve"> The (CLC-S) references the query where these PROMPTS are used.)</w:t>
      </w:r>
    </w:p>
    <w:p w14:paraId="3B2E424E" w14:textId="77777777" w:rsidR="00992684" w:rsidRDefault="00992684" w:rsidP="00DB35CC">
      <w:pPr>
        <w:pStyle w:val="ListParagraph"/>
      </w:pPr>
      <w:r w:rsidRPr="00B91F08">
        <w:t xml:space="preserve">Enter </w:t>
      </w:r>
      <w:r>
        <w:t xml:space="preserve">Following Year </w:t>
      </w:r>
      <w:r w:rsidRPr="00B91F08">
        <w:t>YYYY</w:t>
      </w:r>
      <w:r>
        <w:t>09</w:t>
      </w:r>
      <w:r w:rsidRPr="00B91F08">
        <w:t>: (CLC-S)</w:t>
      </w:r>
      <w:r>
        <w:t xml:space="preserve"> – September, the last month of the Federal Fiscal Year, in which participants were issued benefits. </w:t>
      </w:r>
    </w:p>
    <w:p w14:paraId="78B29003" w14:textId="77777777" w:rsidR="00992684" w:rsidRDefault="00992684" w:rsidP="00DB35CC">
      <w:pPr>
        <w:pStyle w:val="ListParagraph"/>
      </w:pPr>
      <w:r w:rsidRPr="00B91F08">
        <w:t>Enter YYYY10: (</w:t>
      </w:r>
      <w:r>
        <w:t>FIS</w:t>
      </w:r>
      <w:r w:rsidRPr="00B91F08">
        <w:t>-S)</w:t>
      </w:r>
      <w:r>
        <w:t xml:space="preserve"> – October, the first month of the Federal Fiscal Year, in which participants were issued benefits.</w:t>
      </w:r>
    </w:p>
    <w:p w14:paraId="754BAF95" w14:textId="77777777" w:rsidR="00992684" w:rsidRDefault="00992684" w:rsidP="00DB35CC">
      <w:pPr>
        <w:pStyle w:val="ListParagraph"/>
      </w:pPr>
      <w:r w:rsidRPr="00B91F08">
        <w:t xml:space="preserve">Enter </w:t>
      </w:r>
      <w:r>
        <w:t xml:space="preserve">Following Year </w:t>
      </w:r>
      <w:r w:rsidRPr="00B91F08">
        <w:t>YYYY</w:t>
      </w:r>
      <w:r>
        <w:t>09</w:t>
      </w:r>
      <w:r w:rsidRPr="00B91F08">
        <w:t>: (</w:t>
      </w:r>
      <w:r>
        <w:t>FIS</w:t>
      </w:r>
      <w:r w:rsidRPr="00B91F08">
        <w:t>-S)</w:t>
      </w:r>
      <w:r>
        <w:t xml:space="preserve"> – September, the last month of the Federal Fiscal Year, in which participants were issued benefits.</w:t>
      </w:r>
    </w:p>
    <w:p w14:paraId="739BE7EE" w14:textId="77777777" w:rsidR="00992684" w:rsidRDefault="00992684" w:rsidP="00992684">
      <w:pPr>
        <w:pStyle w:val="Heading4"/>
      </w:pPr>
      <w:proofErr w:type="gramStart"/>
      <w:r>
        <w:t>Report</w:t>
      </w:r>
      <w:proofErr w:type="gramEnd"/>
      <w:r>
        <w:t xml:space="preserve"> outputs</w:t>
      </w:r>
    </w:p>
    <w:p w14:paraId="3F1D7897" w14:textId="77777777" w:rsidR="00992684" w:rsidRDefault="00992684" w:rsidP="00992684">
      <w:pPr>
        <w:pStyle w:val="Caption"/>
      </w:pPr>
      <w:r>
        <w:t>Tab 1 – Agency</w:t>
      </w:r>
    </w:p>
    <w:p w14:paraId="68A81EAE" w14:textId="77777777" w:rsidR="00992684" w:rsidRDefault="00992684" w:rsidP="00992684">
      <w:pPr>
        <w:pStyle w:val="Caption"/>
        <w:spacing w:before="60"/>
      </w:pPr>
      <w:r w:rsidRPr="00B4607E">
        <w:rPr>
          <w:noProof/>
        </w:rPr>
        <w:drawing>
          <wp:inline distT="0" distB="0" distL="0" distR="0" wp14:anchorId="0168993A" wp14:editId="24CB0802">
            <wp:extent cx="5943600" cy="2788285"/>
            <wp:effectExtent l="0" t="0" r="0" b="0"/>
            <wp:docPr id="17089895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989571" name="Picture 1">
                      <a:extLst>
                        <a:ext uri="{C183D7F6-B498-43B3-948B-1728B52AA6E4}">
                          <adec:decorative xmlns:adec="http://schemas.microsoft.com/office/drawing/2017/decorative" val="1"/>
                        </a:ext>
                      </a:extLst>
                    </pic:cNvPr>
                    <pic:cNvPicPr/>
                  </pic:nvPicPr>
                  <pic:blipFill>
                    <a:blip r:embed="rId120"/>
                    <a:stretch>
                      <a:fillRect/>
                    </a:stretch>
                  </pic:blipFill>
                  <pic:spPr>
                    <a:xfrm>
                      <a:off x="0" y="0"/>
                      <a:ext cx="5943600" cy="2788285"/>
                    </a:xfrm>
                    <a:prstGeom prst="rect">
                      <a:avLst/>
                    </a:prstGeom>
                  </pic:spPr>
                </pic:pic>
              </a:graphicData>
            </a:graphic>
          </wp:inline>
        </w:drawing>
      </w:r>
    </w:p>
    <w:p w14:paraId="14ADF3A6" w14:textId="77777777" w:rsidR="00992684" w:rsidRDefault="00992684" w:rsidP="00992684">
      <w:r>
        <w:rPr>
          <w:b/>
          <w:bCs/>
        </w:rPr>
        <w:t xml:space="preserve">Columns: </w:t>
      </w:r>
      <w:r>
        <w:t>C/O AVE, MONTH YEAR</w:t>
      </w:r>
    </w:p>
    <w:p w14:paraId="7068D323" w14:textId="77777777" w:rsidR="00992684" w:rsidRPr="004D40AD" w:rsidRDefault="00992684" w:rsidP="00992684">
      <w:r>
        <w:rPr>
          <w:b/>
          <w:bCs/>
        </w:rPr>
        <w:t xml:space="preserve">Rows: </w:t>
      </w:r>
      <w:r>
        <w:t>Total Participation, Women Total, Women BF, Women Fully BF, Women Part. BF, Women Mostly BF, Women Some BF, Women Pregnant, Women Non-BF, Infants Totals, Infants BF, Infants Fully BF, Infants Part. BF, Infants Mostly-BF, Infants Some-BF, Infants Non-BF, Children Total.</w:t>
      </w:r>
    </w:p>
    <w:p w14:paraId="4B4F9291" w14:textId="77777777" w:rsidR="005339D8" w:rsidRDefault="005339D8">
      <w:pPr>
        <w:spacing w:before="120" w:after="0"/>
        <w:rPr>
          <w:rFonts w:asciiTheme="minorHAnsi" w:eastAsiaTheme="majorEastAsia" w:hAnsiTheme="minorHAnsi" w:cstheme="majorBidi"/>
          <w:b/>
          <w:color w:val="003865" w:themeColor="accent1"/>
          <w:sz w:val="36"/>
          <w:szCs w:val="32"/>
        </w:rPr>
      </w:pPr>
      <w:bookmarkStart w:id="71" w:name="_Toc235422863"/>
      <w:r>
        <w:br w:type="page"/>
      </w:r>
    </w:p>
    <w:p w14:paraId="0078C986" w14:textId="52135924" w:rsidR="00992684" w:rsidRDefault="00992684" w:rsidP="00992684">
      <w:pPr>
        <w:pStyle w:val="Heading2"/>
      </w:pPr>
      <w:bookmarkStart w:id="72" w:name="_Toc242875377"/>
      <w:r>
        <w:lastRenderedPageBreak/>
        <w:t>Counts &gt;&gt; Monthly Participation</w:t>
      </w:r>
      <w:bookmarkEnd w:id="71"/>
      <w:bookmarkEnd w:id="72"/>
    </w:p>
    <w:p w14:paraId="34D7CB0F" w14:textId="77777777" w:rsidR="00992684" w:rsidRDefault="00992684" w:rsidP="00992684">
      <w:pPr>
        <w:pStyle w:val="Heading3"/>
      </w:pPr>
      <w:bookmarkStart w:id="73" w:name="_Toc235422864"/>
      <w:bookmarkStart w:id="74" w:name="_Toc242875378"/>
      <w:r>
        <w:t>Average Monthly Participation by Congressional District</w:t>
      </w:r>
      <w:bookmarkEnd w:id="73"/>
      <w:bookmarkEnd w:id="74"/>
    </w:p>
    <w:p w14:paraId="5595CCD3" w14:textId="77777777" w:rsidR="00992684" w:rsidRDefault="00992684" w:rsidP="00992684">
      <w:r>
        <w:t>Created April 7, 2026</w:t>
      </w:r>
    </w:p>
    <w:p w14:paraId="6EDF9FD7" w14:textId="77777777" w:rsidR="00992684" w:rsidRDefault="00992684" w:rsidP="00992684">
      <w:pPr>
        <w:pStyle w:val="Heading4"/>
      </w:pPr>
      <w:r>
        <w:t>Overview</w:t>
      </w:r>
    </w:p>
    <w:p w14:paraId="1403F3E5" w14:textId="77777777" w:rsidR="00992684" w:rsidRDefault="00992684" w:rsidP="00992684">
      <w:r>
        <w:t>Provides the average monthly participation by congressional district for the specified calendar year. The districts are assigned based on clinic location.</w:t>
      </w:r>
    </w:p>
    <w:p w14:paraId="76B0442C" w14:textId="77777777" w:rsidR="00992684" w:rsidRDefault="00992684" w:rsidP="00992684">
      <w:pPr>
        <w:pStyle w:val="Heading4"/>
      </w:pPr>
      <w:r>
        <w:t>Some uses</w:t>
      </w:r>
    </w:p>
    <w:p w14:paraId="63343DB9" w14:textId="77777777" w:rsidR="00992684" w:rsidRDefault="00992684" w:rsidP="00DB35CC">
      <w:pPr>
        <w:pStyle w:val="ListBullet"/>
      </w:pPr>
      <w:r>
        <w:t>Obtain the average monthly participation by congressional district for fact sheets.</w:t>
      </w:r>
    </w:p>
    <w:p w14:paraId="6630D838" w14:textId="77777777" w:rsidR="00992684" w:rsidRDefault="00992684" w:rsidP="00992684">
      <w:pPr>
        <w:pStyle w:val="Heading4"/>
      </w:pPr>
      <w:r>
        <w:t>Prompts</w:t>
      </w:r>
    </w:p>
    <w:p w14:paraId="7AE3B967" w14:textId="77777777" w:rsidR="00992684" w:rsidRDefault="00992684" w:rsidP="00DB35CC">
      <w:pPr>
        <w:pStyle w:val="ListParagraph"/>
      </w:pPr>
      <w:r w:rsidRPr="00B91F08">
        <w:t>Enter YYYY</w:t>
      </w:r>
      <w:r>
        <w:t>01: – The first month in the calendar year during which participants were counted.</w:t>
      </w:r>
    </w:p>
    <w:p w14:paraId="0D4C9530" w14:textId="77777777" w:rsidR="00992684" w:rsidRDefault="00992684" w:rsidP="00DB35CC">
      <w:pPr>
        <w:pStyle w:val="ListParagraph"/>
      </w:pPr>
      <w:r w:rsidRPr="00B91F08">
        <w:t xml:space="preserve">Enter </w:t>
      </w:r>
      <w:r>
        <w:t xml:space="preserve">Same Year </w:t>
      </w:r>
      <w:r w:rsidRPr="00B91F08">
        <w:t>YYYY</w:t>
      </w:r>
      <w:r>
        <w:t>12: – The last month in the calendar year during which participants were counted.</w:t>
      </w:r>
    </w:p>
    <w:p w14:paraId="4E041426" w14:textId="77777777" w:rsidR="00992684" w:rsidRDefault="00992684" w:rsidP="00992684">
      <w:pPr>
        <w:pStyle w:val="Heading4"/>
      </w:pPr>
      <w:proofErr w:type="gramStart"/>
      <w:r>
        <w:t>Report</w:t>
      </w:r>
      <w:proofErr w:type="gramEnd"/>
      <w:r>
        <w:t xml:space="preserve"> outputs</w:t>
      </w:r>
    </w:p>
    <w:p w14:paraId="0D85DB1C" w14:textId="77777777" w:rsidR="00992684" w:rsidRDefault="00992684" w:rsidP="00992684">
      <w:pPr>
        <w:pStyle w:val="Caption"/>
      </w:pPr>
      <w:r>
        <w:t>Tab 1 – Ave. Mo. PPTN</w:t>
      </w:r>
    </w:p>
    <w:p w14:paraId="63338AD3" w14:textId="77777777" w:rsidR="00992684" w:rsidRDefault="00992684" w:rsidP="00992684">
      <w:pPr>
        <w:pStyle w:val="Caption"/>
        <w:spacing w:before="60"/>
      </w:pPr>
      <w:r w:rsidRPr="00CD21A1">
        <w:rPr>
          <w:noProof/>
        </w:rPr>
        <w:drawing>
          <wp:inline distT="0" distB="0" distL="0" distR="0" wp14:anchorId="1BFF0893" wp14:editId="21F8B833">
            <wp:extent cx="1893062" cy="1943100"/>
            <wp:effectExtent l="0" t="0" r="0" b="0"/>
            <wp:docPr id="35674670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746707" name="Picture 1">
                      <a:extLst>
                        <a:ext uri="{C183D7F6-B498-43B3-948B-1728B52AA6E4}">
                          <adec:decorative xmlns:adec="http://schemas.microsoft.com/office/drawing/2017/decorative" val="1"/>
                        </a:ext>
                      </a:extLst>
                    </pic:cNvPr>
                    <pic:cNvPicPr/>
                  </pic:nvPicPr>
                  <pic:blipFill>
                    <a:blip r:embed="rId121"/>
                    <a:stretch>
                      <a:fillRect/>
                    </a:stretch>
                  </pic:blipFill>
                  <pic:spPr>
                    <a:xfrm>
                      <a:off x="0" y="0"/>
                      <a:ext cx="1893062" cy="1943100"/>
                    </a:xfrm>
                    <a:prstGeom prst="rect">
                      <a:avLst/>
                    </a:prstGeom>
                  </pic:spPr>
                </pic:pic>
              </a:graphicData>
            </a:graphic>
          </wp:inline>
        </w:drawing>
      </w:r>
    </w:p>
    <w:p w14:paraId="4B61AFB2" w14:textId="77777777" w:rsidR="00992684" w:rsidRDefault="00992684" w:rsidP="00992684">
      <w:r>
        <w:rPr>
          <w:b/>
          <w:bCs/>
        </w:rPr>
        <w:t xml:space="preserve">Columns: </w:t>
      </w:r>
      <w:r>
        <w:t>MN congressional districts, Average number of monthly WIC participants.</w:t>
      </w:r>
    </w:p>
    <w:p w14:paraId="7D9E20D8" w14:textId="77777777" w:rsidR="00992684" w:rsidRDefault="00992684" w:rsidP="00992684">
      <w:r>
        <w:rPr>
          <w:b/>
          <w:bCs/>
        </w:rPr>
        <w:t xml:space="preserve">Rows: </w:t>
      </w:r>
      <w:r>
        <w:t>Total Participation, District 1, District 2, District 3, District 4, District 5,</w:t>
      </w:r>
      <w:r w:rsidRPr="004F6E20">
        <w:t xml:space="preserve"> </w:t>
      </w:r>
      <w:r>
        <w:t>District 6,</w:t>
      </w:r>
      <w:r w:rsidRPr="004F6E20">
        <w:t xml:space="preserve"> </w:t>
      </w:r>
      <w:r>
        <w:t>District 7,</w:t>
      </w:r>
      <w:r w:rsidRPr="004F6E20">
        <w:t xml:space="preserve"> </w:t>
      </w:r>
      <w:r>
        <w:t>District 8.</w:t>
      </w:r>
    </w:p>
    <w:p w14:paraId="365EEEDD" w14:textId="77777777" w:rsidR="00992684" w:rsidRDefault="00992684" w:rsidP="00992684">
      <w:pPr>
        <w:pStyle w:val="Caption"/>
      </w:pPr>
      <w:r>
        <w:t>Tab 2 – Clinics &amp; Cong. Dist.</w:t>
      </w:r>
    </w:p>
    <w:p w14:paraId="72FE5971" w14:textId="77777777" w:rsidR="00992684" w:rsidRPr="004F6E20" w:rsidRDefault="00992684" w:rsidP="00992684">
      <w:r w:rsidRPr="00CD21A1">
        <w:rPr>
          <w:noProof/>
        </w:rPr>
        <w:drawing>
          <wp:inline distT="0" distB="0" distL="0" distR="0" wp14:anchorId="5DBF2E9E" wp14:editId="0A6C3A6E">
            <wp:extent cx="5943600" cy="506730"/>
            <wp:effectExtent l="0" t="0" r="0" b="7620"/>
            <wp:docPr id="75287445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874457" name="Picture 1">
                      <a:extLst>
                        <a:ext uri="{C183D7F6-B498-43B3-948B-1728B52AA6E4}">
                          <adec:decorative xmlns:adec="http://schemas.microsoft.com/office/drawing/2017/decorative" val="1"/>
                        </a:ext>
                      </a:extLst>
                    </pic:cNvPr>
                    <pic:cNvPicPr/>
                  </pic:nvPicPr>
                  <pic:blipFill>
                    <a:blip r:embed="rId122"/>
                    <a:stretch>
                      <a:fillRect/>
                    </a:stretch>
                  </pic:blipFill>
                  <pic:spPr>
                    <a:xfrm>
                      <a:off x="0" y="0"/>
                      <a:ext cx="5943600" cy="506730"/>
                    </a:xfrm>
                    <a:prstGeom prst="rect">
                      <a:avLst/>
                    </a:prstGeom>
                  </pic:spPr>
                </pic:pic>
              </a:graphicData>
            </a:graphic>
          </wp:inline>
        </w:drawing>
      </w:r>
    </w:p>
    <w:p w14:paraId="22BA36FE" w14:textId="77777777" w:rsidR="00992684" w:rsidRDefault="00992684" w:rsidP="00992684">
      <w:r>
        <w:rPr>
          <w:b/>
          <w:bCs/>
        </w:rPr>
        <w:t xml:space="preserve">Columns: </w:t>
      </w:r>
      <w:r>
        <w:t>Clinic ID, Clinic Name, Grantee ID, Agency ID, Agency Name.</w:t>
      </w:r>
    </w:p>
    <w:p w14:paraId="5CDC7A53" w14:textId="77777777" w:rsidR="00992684" w:rsidRDefault="00992684" w:rsidP="00992684">
      <w:pPr>
        <w:pStyle w:val="Heading3"/>
      </w:pPr>
      <w:bookmarkStart w:id="75" w:name="_Toc235422865"/>
      <w:bookmarkStart w:id="76" w:name="_Toc242875379"/>
      <w:r>
        <w:lastRenderedPageBreak/>
        <w:t>Monthly Participation by Age and Race Ethnicity</w:t>
      </w:r>
      <w:bookmarkEnd w:id="75"/>
      <w:bookmarkEnd w:id="76"/>
    </w:p>
    <w:p w14:paraId="114DAA02" w14:textId="77777777" w:rsidR="00992684" w:rsidRDefault="00992684" w:rsidP="00992684">
      <w:r>
        <w:t>Revised April 22, 2026</w:t>
      </w:r>
    </w:p>
    <w:p w14:paraId="6B7FB8C2" w14:textId="77777777" w:rsidR="00992684" w:rsidRDefault="00992684" w:rsidP="00992684">
      <w:pPr>
        <w:pStyle w:val="Heading4"/>
      </w:pPr>
      <w:r>
        <w:t>Overview</w:t>
      </w:r>
    </w:p>
    <w:p w14:paraId="1DDFE6DC" w14:textId="77777777" w:rsidR="00992684" w:rsidRDefault="00992684" w:rsidP="00992684">
      <w:r>
        <w:t xml:space="preserve">A count of participants by age categories (0-&lt;1, 1-3, 4-5, 6-8, 9-11 mo; 12 mo. infant; 12-23, 24-25, 36-47, 48-60 mo.; and &lt;=17, 18-20, 21-35, &gt;35 </w:t>
      </w:r>
      <w:proofErr w:type="spellStart"/>
      <w:r>
        <w:t>y.o</w:t>
      </w:r>
      <w:proofErr w:type="spellEnd"/>
      <w:r>
        <w:t>.) and race ethnicity for the specified participation month and specified grantee. Counts include total participation and are provided for the state, specified grantee, and its agencies and clinics.</w:t>
      </w:r>
    </w:p>
    <w:p w14:paraId="31A84D7B" w14:textId="77777777" w:rsidR="00992684" w:rsidRDefault="00992684" w:rsidP="00992684">
      <w:pPr>
        <w:pStyle w:val="Heading4"/>
      </w:pPr>
      <w:r>
        <w:t>Some uses</w:t>
      </w:r>
    </w:p>
    <w:p w14:paraId="20B12D12" w14:textId="77777777" w:rsidR="00992684" w:rsidRDefault="00992684" w:rsidP="00DB35CC">
      <w:pPr>
        <w:pStyle w:val="ListParagraph"/>
      </w:pPr>
      <w:r>
        <w:t>Identify trends in monthly participation by age and race ethnicity.</w:t>
      </w:r>
    </w:p>
    <w:p w14:paraId="481AC6A8" w14:textId="77777777" w:rsidR="00992684" w:rsidRDefault="00992684" w:rsidP="00DB35CC">
      <w:pPr>
        <w:pStyle w:val="ListParagraph"/>
      </w:pPr>
      <w:r>
        <w:t>Obtain counts of participants in a specific age group or race ethnicity.</w:t>
      </w:r>
    </w:p>
    <w:p w14:paraId="464400EF" w14:textId="77777777" w:rsidR="00992684" w:rsidRDefault="00992684" w:rsidP="00992684">
      <w:pPr>
        <w:pStyle w:val="Heading4"/>
      </w:pPr>
      <w:r>
        <w:t>Prompts</w:t>
      </w:r>
    </w:p>
    <w:p w14:paraId="39E4ABDD" w14:textId="77777777" w:rsidR="00992684" w:rsidRDefault="00992684" w:rsidP="00DB35CC">
      <w:pPr>
        <w:pStyle w:val="ListParagraph"/>
      </w:pPr>
      <w:r w:rsidRPr="00B91F08">
        <w:t xml:space="preserve">Enter </w:t>
      </w:r>
      <w:r>
        <w:t>3-digit Grantee ID: – The grantee the agency and clinic where the participant was issued benefits (or was counted) belongs to.</w:t>
      </w:r>
    </w:p>
    <w:p w14:paraId="14A20B5D" w14:textId="77777777" w:rsidR="00992684" w:rsidRDefault="00992684" w:rsidP="00DB35CC">
      <w:pPr>
        <w:pStyle w:val="ListParagraph"/>
      </w:pPr>
      <w:r w:rsidRPr="00B91F08">
        <w:t>Enter YYYY</w:t>
      </w:r>
      <w:r>
        <w:t>MM: – The year and month the participant was counted.</w:t>
      </w:r>
    </w:p>
    <w:p w14:paraId="279AAC9A" w14:textId="77777777" w:rsidR="00992684" w:rsidRDefault="00992684" w:rsidP="00992684">
      <w:pPr>
        <w:pStyle w:val="Heading4"/>
      </w:pPr>
      <w:proofErr w:type="gramStart"/>
      <w:r>
        <w:t>Report</w:t>
      </w:r>
      <w:proofErr w:type="gramEnd"/>
      <w:r>
        <w:t xml:space="preserve"> outputs</w:t>
      </w:r>
    </w:p>
    <w:p w14:paraId="73DC6429" w14:textId="77777777" w:rsidR="00992684" w:rsidRDefault="00992684" w:rsidP="00992684">
      <w:pPr>
        <w:pStyle w:val="Caption"/>
      </w:pPr>
      <w:r>
        <w:t>Tab 1 – State</w:t>
      </w:r>
    </w:p>
    <w:p w14:paraId="68FB7F63" w14:textId="77777777" w:rsidR="00992684" w:rsidRDefault="00992684" w:rsidP="00992684">
      <w:pPr>
        <w:pStyle w:val="Caption"/>
        <w:spacing w:before="60"/>
      </w:pPr>
      <w:r w:rsidRPr="00A32B24">
        <w:rPr>
          <w:noProof/>
        </w:rPr>
        <w:drawing>
          <wp:inline distT="0" distB="0" distL="0" distR="0" wp14:anchorId="750A53A4" wp14:editId="2837B7EF">
            <wp:extent cx="5943600" cy="2872740"/>
            <wp:effectExtent l="0" t="0" r="0" b="3810"/>
            <wp:docPr id="117143348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433489" name="Picture 1">
                      <a:extLst>
                        <a:ext uri="{C183D7F6-B498-43B3-948B-1728B52AA6E4}">
                          <adec:decorative xmlns:adec="http://schemas.microsoft.com/office/drawing/2017/decorative" val="1"/>
                        </a:ext>
                      </a:extLst>
                    </pic:cNvPr>
                    <pic:cNvPicPr/>
                  </pic:nvPicPr>
                  <pic:blipFill>
                    <a:blip r:embed="rId123"/>
                    <a:stretch>
                      <a:fillRect/>
                    </a:stretch>
                  </pic:blipFill>
                  <pic:spPr>
                    <a:xfrm>
                      <a:off x="0" y="0"/>
                      <a:ext cx="5943600" cy="2872740"/>
                    </a:xfrm>
                    <a:prstGeom prst="rect">
                      <a:avLst/>
                    </a:prstGeom>
                  </pic:spPr>
                </pic:pic>
              </a:graphicData>
            </a:graphic>
          </wp:inline>
        </w:drawing>
      </w:r>
    </w:p>
    <w:p w14:paraId="1352FAF8" w14:textId="77777777" w:rsidR="00992684" w:rsidRDefault="00992684" w:rsidP="00992684">
      <w:r>
        <w:rPr>
          <w:b/>
          <w:bCs/>
        </w:rPr>
        <w:t xml:space="preserve">Columns: </w:t>
      </w:r>
      <w:r>
        <w:t>Total Participation, Amer Indian NH, Asian NH, Black/African-Amer NH, White NH, &gt;1 Race NH, Hispanic All Races, Unknown.</w:t>
      </w:r>
    </w:p>
    <w:p w14:paraId="7172B530" w14:textId="77777777" w:rsidR="00992684" w:rsidRDefault="00992684" w:rsidP="00992684">
      <w:r>
        <w:rPr>
          <w:b/>
          <w:bCs/>
        </w:rPr>
        <w:lastRenderedPageBreak/>
        <w:t xml:space="preserve">Rows: </w:t>
      </w:r>
      <w:r>
        <w:t xml:space="preserve">MN WIC PROGRAM, 0 - &lt;1 mo, 1-3 mo., 4-5 mo., 6-8 mo., 9-11 mo., 12 mo. Infant, 12-23 mo., 24-35 mo., 36-47 mo., 48-60 mo., &lt;=17 </w:t>
      </w:r>
      <w:proofErr w:type="spellStart"/>
      <w:r>
        <w:t>y.o</w:t>
      </w:r>
      <w:proofErr w:type="spellEnd"/>
      <w:r>
        <w:t xml:space="preserve">., 18-20 </w:t>
      </w:r>
      <w:proofErr w:type="spellStart"/>
      <w:r>
        <w:t>y.o</w:t>
      </w:r>
      <w:proofErr w:type="spellEnd"/>
      <w:r>
        <w:t xml:space="preserve">., 21-35 </w:t>
      </w:r>
      <w:proofErr w:type="spellStart"/>
      <w:r>
        <w:t>y.o</w:t>
      </w:r>
      <w:proofErr w:type="spellEnd"/>
      <w:r>
        <w:t xml:space="preserve">., &gt; 35 </w:t>
      </w:r>
      <w:proofErr w:type="spellStart"/>
      <w:r>
        <w:t>y.o</w:t>
      </w:r>
      <w:proofErr w:type="spellEnd"/>
      <w:r>
        <w:t>.</w:t>
      </w:r>
    </w:p>
    <w:p w14:paraId="589DDC03" w14:textId="77777777" w:rsidR="00992684" w:rsidRDefault="00992684" w:rsidP="00992684">
      <w:pPr>
        <w:pStyle w:val="Caption"/>
      </w:pPr>
      <w:r>
        <w:t>Tab 2 – Grantee</w:t>
      </w:r>
    </w:p>
    <w:p w14:paraId="3B0E3662" w14:textId="77777777" w:rsidR="00992684" w:rsidRPr="004F6E20" w:rsidRDefault="00992684" w:rsidP="00992684">
      <w:r w:rsidRPr="00A32B24">
        <w:rPr>
          <w:noProof/>
        </w:rPr>
        <w:drawing>
          <wp:inline distT="0" distB="0" distL="0" distR="0" wp14:anchorId="7C982150" wp14:editId="734303EE">
            <wp:extent cx="5943600" cy="1040130"/>
            <wp:effectExtent l="0" t="0" r="0" b="7620"/>
            <wp:docPr id="5688041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80412" name="Picture 1">
                      <a:extLst>
                        <a:ext uri="{C183D7F6-B498-43B3-948B-1728B52AA6E4}">
                          <adec:decorative xmlns:adec="http://schemas.microsoft.com/office/drawing/2017/decorative" val="1"/>
                        </a:ext>
                      </a:extLst>
                    </pic:cNvPr>
                    <pic:cNvPicPr/>
                  </pic:nvPicPr>
                  <pic:blipFill>
                    <a:blip r:embed="rId124"/>
                    <a:stretch>
                      <a:fillRect/>
                    </a:stretch>
                  </pic:blipFill>
                  <pic:spPr>
                    <a:xfrm>
                      <a:off x="0" y="0"/>
                      <a:ext cx="5943600" cy="1040130"/>
                    </a:xfrm>
                    <a:prstGeom prst="rect">
                      <a:avLst/>
                    </a:prstGeom>
                  </pic:spPr>
                </pic:pic>
              </a:graphicData>
            </a:graphic>
          </wp:inline>
        </w:drawing>
      </w:r>
    </w:p>
    <w:p w14:paraId="2B491888" w14:textId="77777777" w:rsidR="00992684" w:rsidRDefault="00992684" w:rsidP="00992684">
      <w:r>
        <w:rPr>
          <w:b/>
          <w:bCs/>
        </w:rPr>
        <w:t xml:space="preserve">Columns: </w:t>
      </w:r>
      <w:r>
        <w:t>Total Participation, Amer Indian NH, Asian NH, Black/African-Amer NH, White NH, &gt;1 Race NH, Hispanic All Races, Unknown.</w:t>
      </w:r>
    </w:p>
    <w:p w14:paraId="2E3EE576" w14:textId="77777777" w:rsidR="00992684" w:rsidRDefault="00992684" w:rsidP="00992684">
      <w:r>
        <w:rPr>
          <w:b/>
          <w:bCs/>
        </w:rPr>
        <w:t xml:space="preserve">Rows: </w:t>
      </w:r>
      <w:r>
        <w:t xml:space="preserve">GRANTEE ID, 0 - &lt;1 mo, 1-3 mo., 4-5 mo., 6-8 mo., 9-11 mo., 12 mo. Infant, 12-23 mo., 24-35 mo., 36-47 mo., 48-60 mo., &lt;=17 </w:t>
      </w:r>
      <w:proofErr w:type="spellStart"/>
      <w:r>
        <w:t>y.o</w:t>
      </w:r>
      <w:proofErr w:type="spellEnd"/>
      <w:r>
        <w:t xml:space="preserve">., 18-20 </w:t>
      </w:r>
      <w:proofErr w:type="spellStart"/>
      <w:r>
        <w:t>y.o</w:t>
      </w:r>
      <w:proofErr w:type="spellEnd"/>
      <w:r>
        <w:t xml:space="preserve">., 21-35 </w:t>
      </w:r>
      <w:proofErr w:type="spellStart"/>
      <w:r>
        <w:t>y.o</w:t>
      </w:r>
      <w:proofErr w:type="spellEnd"/>
      <w:r>
        <w:t xml:space="preserve">., &gt; 35 </w:t>
      </w:r>
      <w:proofErr w:type="spellStart"/>
      <w:r>
        <w:t>y.o</w:t>
      </w:r>
      <w:proofErr w:type="spellEnd"/>
      <w:r>
        <w:t>.</w:t>
      </w:r>
    </w:p>
    <w:p w14:paraId="3DF5A15B" w14:textId="77777777" w:rsidR="00992684" w:rsidRDefault="00992684" w:rsidP="00992684">
      <w:pPr>
        <w:pStyle w:val="Caption"/>
      </w:pPr>
      <w:r>
        <w:t>Tab 3 – Agency</w:t>
      </w:r>
    </w:p>
    <w:p w14:paraId="133BF076" w14:textId="77777777" w:rsidR="00992684" w:rsidRPr="004F6E20" w:rsidRDefault="00992684" w:rsidP="00992684">
      <w:r w:rsidRPr="00A32B24">
        <w:rPr>
          <w:noProof/>
        </w:rPr>
        <w:drawing>
          <wp:inline distT="0" distB="0" distL="0" distR="0" wp14:anchorId="6CFAA3B1" wp14:editId="66669C3C">
            <wp:extent cx="5943600" cy="1374775"/>
            <wp:effectExtent l="0" t="0" r="0" b="0"/>
            <wp:docPr id="19749445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944571" name="Picture 1">
                      <a:extLst>
                        <a:ext uri="{C183D7F6-B498-43B3-948B-1728B52AA6E4}">
                          <adec:decorative xmlns:adec="http://schemas.microsoft.com/office/drawing/2017/decorative" val="1"/>
                        </a:ext>
                      </a:extLst>
                    </pic:cNvPr>
                    <pic:cNvPicPr/>
                  </pic:nvPicPr>
                  <pic:blipFill>
                    <a:blip r:embed="rId125"/>
                    <a:stretch>
                      <a:fillRect/>
                    </a:stretch>
                  </pic:blipFill>
                  <pic:spPr>
                    <a:xfrm>
                      <a:off x="0" y="0"/>
                      <a:ext cx="5943600" cy="1374775"/>
                    </a:xfrm>
                    <a:prstGeom prst="rect">
                      <a:avLst/>
                    </a:prstGeom>
                  </pic:spPr>
                </pic:pic>
              </a:graphicData>
            </a:graphic>
          </wp:inline>
        </w:drawing>
      </w:r>
    </w:p>
    <w:p w14:paraId="7D848E85" w14:textId="77777777" w:rsidR="00992684" w:rsidRPr="00E72ED4" w:rsidRDefault="00992684" w:rsidP="00992684">
      <w:r>
        <w:rPr>
          <w:b/>
          <w:bCs/>
        </w:rPr>
        <w:t xml:space="preserve">Grouped by: </w:t>
      </w:r>
      <w:r>
        <w:t>Agency name.</w:t>
      </w:r>
    </w:p>
    <w:p w14:paraId="615C723C" w14:textId="77777777" w:rsidR="00992684" w:rsidRDefault="00992684" w:rsidP="00992684">
      <w:r>
        <w:rPr>
          <w:b/>
          <w:bCs/>
        </w:rPr>
        <w:t xml:space="preserve">Columns: </w:t>
      </w:r>
      <w:r>
        <w:t>Total Participation, Amer Indian NH, Asian NH, Black/African-Amer NH, White NH, &gt;1 Race NH, Hispanic All Races, Unknown.</w:t>
      </w:r>
    </w:p>
    <w:p w14:paraId="3297539F" w14:textId="77777777" w:rsidR="00992684" w:rsidRDefault="00992684" w:rsidP="00992684">
      <w:r>
        <w:rPr>
          <w:b/>
          <w:bCs/>
        </w:rPr>
        <w:t xml:space="preserve">Rows: </w:t>
      </w:r>
      <w:r>
        <w:t xml:space="preserve">AGENCY ID, 0 - &lt;1 mo, 1-3 mo., 4-5 mo., 6-8 mo., 9-11 mo., 12 mo. Infant, 12-23 mo., 24-35 mo., 36-47 mo., 48-60 mo., &lt;=17 </w:t>
      </w:r>
      <w:proofErr w:type="spellStart"/>
      <w:r>
        <w:t>y.o</w:t>
      </w:r>
      <w:proofErr w:type="spellEnd"/>
      <w:r>
        <w:t xml:space="preserve">., 18-20 </w:t>
      </w:r>
      <w:proofErr w:type="spellStart"/>
      <w:r>
        <w:t>y.o</w:t>
      </w:r>
      <w:proofErr w:type="spellEnd"/>
      <w:r>
        <w:t xml:space="preserve">., 21-35 </w:t>
      </w:r>
      <w:proofErr w:type="spellStart"/>
      <w:r>
        <w:t>y.o</w:t>
      </w:r>
      <w:proofErr w:type="spellEnd"/>
      <w:r>
        <w:t xml:space="preserve">., &gt; 35 </w:t>
      </w:r>
      <w:proofErr w:type="spellStart"/>
      <w:r>
        <w:t>y.o</w:t>
      </w:r>
      <w:proofErr w:type="spellEnd"/>
      <w:r>
        <w:t>.</w:t>
      </w:r>
    </w:p>
    <w:p w14:paraId="726FBCD9" w14:textId="77777777" w:rsidR="00992684" w:rsidRDefault="00992684" w:rsidP="00992684">
      <w:pPr>
        <w:pStyle w:val="Caption"/>
      </w:pPr>
      <w:r>
        <w:t>Tab 4 – Clinic</w:t>
      </w:r>
    </w:p>
    <w:p w14:paraId="43ACB29D" w14:textId="77777777" w:rsidR="00992684" w:rsidRPr="004F6E20" w:rsidRDefault="00992684" w:rsidP="00992684">
      <w:r w:rsidRPr="00A32B24">
        <w:rPr>
          <w:noProof/>
        </w:rPr>
        <w:drawing>
          <wp:inline distT="0" distB="0" distL="0" distR="0" wp14:anchorId="09848909" wp14:editId="3C89CC93">
            <wp:extent cx="5943600" cy="1630045"/>
            <wp:effectExtent l="0" t="0" r="0" b="8255"/>
            <wp:docPr id="100598959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989596" name="Picture 1">
                      <a:extLst>
                        <a:ext uri="{C183D7F6-B498-43B3-948B-1728B52AA6E4}">
                          <adec:decorative xmlns:adec="http://schemas.microsoft.com/office/drawing/2017/decorative" val="1"/>
                        </a:ext>
                      </a:extLst>
                    </pic:cNvPr>
                    <pic:cNvPicPr/>
                  </pic:nvPicPr>
                  <pic:blipFill>
                    <a:blip r:embed="rId126"/>
                    <a:stretch>
                      <a:fillRect/>
                    </a:stretch>
                  </pic:blipFill>
                  <pic:spPr>
                    <a:xfrm>
                      <a:off x="0" y="0"/>
                      <a:ext cx="5943600" cy="1630045"/>
                    </a:xfrm>
                    <a:prstGeom prst="rect">
                      <a:avLst/>
                    </a:prstGeom>
                  </pic:spPr>
                </pic:pic>
              </a:graphicData>
            </a:graphic>
          </wp:inline>
        </w:drawing>
      </w:r>
    </w:p>
    <w:p w14:paraId="534D0C86" w14:textId="77777777" w:rsidR="00992684" w:rsidRPr="00E72ED4" w:rsidRDefault="00992684" w:rsidP="00992684">
      <w:r>
        <w:rPr>
          <w:b/>
          <w:bCs/>
        </w:rPr>
        <w:t xml:space="preserve">Grouped by: </w:t>
      </w:r>
      <w:r>
        <w:t>Agency name and clinic name.</w:t>
      </w:r>
    </w:p>
    <w:p w14:paraId="4DE64233" w14:textId="77777777" w:rsidR="00992684" w:rsidRDefault="00992684" w:rsidP="00992684">
      <w:r>
        <w:rPr>
          <w:b/>
          <w:bCs/>
        </w:rPr>
        <w:lastRenderedPageBreak/>
        <w:t xml:space="preserve">Columns: </w:t>
      </w:r>
      <w:r>
        <w:t>Total Participation, Amer Indian NH, Asian NH, Black/African-Amer NH, White NH, &gt;1 Race NH, Hispanic All Races, Unknown.</w:t>
      </w:r>
    </w:p>
    <w:p w14:paraId="15869059" w14:textId="77777777" w:rsidR="00992684" w:rsidRDefault="00992684" w:rsidP="00992684">
      <w:r>
        <w:rPr>
          <w:b/>
          <w:bCs/>
        </w:rPr>
        <w:t xml:space="preserve">Rows: </w:t>
      </w:r>
      <w:r>
        <w:t xml:space="preserve">CLINIC ID, 0 - &lt;1 mo, 1-3 mo., 4-5 mo., 6-8 mo., 9-11 mo., 12 mo. Infant, 12-23 mo., 24-35 mo., 36-47 mo., 48-60 mo., &lt;=17 </w:t>
      </w:r>
      <w:proofErr w:type="spellStart"/>
      <w:r>
        <w:t>y.o</w:t>
      </w:r>
      <w:proofErr w:type="spellEnd"/>
      <w:r>
        <w:t xml:space="preserve">., 18-20 </w:t>
      </w:r>
      <w:proofErr w:type="spellStart"/>
      <w:r>
        <w:t>y.o</w:t>
      </w:r>
      <w:proofErr w:type="spellEnd"/>
      <w:r>
        <w:t xml:space="preserve">., 21-35 </w:t>
      </w:r>
      <w:proofErr w:type="spellStart"/>
      <w:r>
        <w:t>y.o</w:t>
      </w:r>
      <w:proofErr w:type="spellEnd"/>
      <w:r>
        <w:t xml:space="preserve">., &gt; 35 </w:t>
      </w:r>
      <w:proofErr w:type="spellStart"/>
      <w:r>
        <w:t>y.o</w:t>
      </w:r>
      <w:proofErr w:type="spellEnd"/>
      <w:r>
        <w:t>.</w:t>
      </w:r>
    </w:p>
    <w:p w14:paraId="665C566F" w14:textId="77777777" w:rsidR="00992684" w:rsidRDefault="00992684" w:rsidP="00992684">
      <w:pPr>
        <w:pStyle w:val="Heading3"/>
      </w:pPr>
      <w:bookmarkStart w:id="77" w:name="_Toc235422866"/>
      <w:bookmarkStart w:id="78" w:name="_Toc242875380"/>
      <w:r>
        <w:t>Monthly Participation by City of Residence and Race Ethnicity</w:t>
      </w:r>
      <w:bookmarkEnd w:id="77"/>
      <w:bookmarkEnd w:id="78"/>
    </w:p>
    <w:p w14:paraId="7F6CD1B0" w14:textId="77777777" w:rsidR="00992684" w:rsidRDefault="00992684" w:rsidP="00992684">
      <w:r>
        <w:t>Revised April 22, 2026</w:t>
      </w:r>
    </w:p>
    <w:p w14:paraId="0CB54653" w14:textId="77777777" w:rsidR="00992684" w:rsidRDefault="00992684" w:rsidP="00992684">
      <w:pPr>
        <w:pStyle w:val="Heading4"/>
      </w:pPr>
      <w:r>
        <w:t>Overview</w:t>
      </w:r>
    </w:p>
    <w:p w14:paraId="21579B85" w14:textId="77777777" w:rsidR="00992684" w:rsidRDefault="00992684" w:rsidP="00992684">
      <w:r>
        <w:t>A count of participants by their current city of residence and race ethnicity for the specified participation month and specified grantee. Counts include total participation and are provided for the state, specified grantee, and its agencies and clinics.</w:t>
      </w:r>
    </w:p>
    <w:p w14:paraId="38F60E17" w14:textId="77777777" w:rsidR="00992684" w:rsidRDefault="00992684" w:rsidP="00992684">
      <w:pPr>
        <w:pStyle w:val="Heading4"/>
      </w:pPr>
      <w:r>
        <w:t>Some uses</w:t>
      </w:r>
    </w:p>
    <w:p w14:paraId="52875ADA" w14:textId="77777777" w:rsidR="00992684" w:rsidRDefault="00992684" w:rsidP="00DB35CC">
      <w:pPr>
        <w:pStyle w:val="ListParagraph"/>
      </w:pPr>
      <w:r>
        <w:t>Identify cities with predominant cultures to assist with services.</w:t>
      </w:r>
    </w:p>
    <w:p w14:paraId="2DB53683" w14:textId="77777777" w:rsidR="00992684" w:rsidRDefault="00992684" w:rsidP="00DB35CC">
      <w:pPr>
        <w:pStyle w:val="ListParagraph"/>
      </w:pPr>
      <w:r>
        <w:t>Identify cities being served by a grantee, agency, or clinic.</w:t>
      </w:r>
    </w:p>
    <w:p w14:paraId="1BF906D9" w14:textId="77777777" w:rsidR="00992684" w:rsidRDefault="00992684" w:rsidP="00992684">
      <w:pPr>
        <w:pStyle w:val="Heading4"/>
      </w:pPr>
      <w:r>
        <w:t>Prompts</w:t>
      </w:r>
    </w:p>
    <w:p w14:paraId="3B8882B5" w14:textId="77777777" w:rsidR="00992684" w:rsidRDefault="00992684" w:rsidP="00DB35CC">
      <w:pPr>
        <w:pStyle w:val="ListParagraph"/>
      </w:pPr>
      <w:r w:rsidRPr="00B91F08">
        <w:t xml:space="preserve">Enter </w:t>
      </w:r>
      <w:r>
        <w:t>3-digit Grantee ID: – The grantee the agency and clinic where the participant was issued benefits (or was counted) belongs to.</w:t>
      </w:r>
    </w:p>
    <w:p w14:paraId="7F0B255A" w14:textId="77777777" w:rsidR="00992684" w:rsidRDefault="00992684" w:rsidP="00DB35CC">
      <w:pPr>
        <w:pStyle w:val="ListParagraph"/>
      </w:pPr>
      <w:r w:rsidRPr="00B91F08">
        <w:t>Enter YYYY</w:t>
      </w:r>
      <w:r>
        <w:t>MM: – The year and month the participant was counted.</w:t>
      </w:r>
    </w:p>
    <w:p w14:paraId="69A4F876" w14:textId="77777777" w:rsidR="00992684" w:rsidRDefault="00992684" w:rsidP="00992684">
      <w:pPr>
        <w:pStyle w:val="Heading4"/>
      </w:pPr>
      <w:proofErr w:type="gramStart"/>
      <w:r>
        <w:t>Report</w:t>
      </w:r>
      <w:proofErr w:type="gramEnd"/>
      <w:r>
        <w:t xml:space="preserve"> outputs</w:t>
      </w:r>
    </w:p>
    <w:p w14:paraId="78DCAFFD" w14:textId="77777777" w:rsidR="00992684" w:rsidRDefault="00992684" w:rsidP="00992684">
      <w:pPr>
        <w:pStyle w:val="Caption"/>
      </w:pPr>
      <w:r>
        <w:t>Tab 1 – State</w:t>
      </w:r>
    </w:p>
    <w:p w14:paraId="4558770B" w14:textId="77777777" w:rsidR="00992684" w:rsidRDefault="00992684" w:rsidP="00992684">
      <w:pPr>
        <w:pStyle w:val="Caption"/>
        <w:spacing w:before="60"/>
      </w:pPr>
      <w:r w:rsidRPr="00D603A5">
        <w:rPr>
          <w:noProof/>
        </w:rPr>
        <w:drawing>
          <wp:inline distT="0" distB="0" distL="0" distR="0" wp14:anchorId="0D7A06FC" wp14:editId="1D6AB463">
            <wp:extent cx="5943600" cy="1040130"/>
            <wp:effectExtent l="0" t="0" r="0" b="7620"/>
            <wp:docPr id="103385170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851704" name="Picture 1">
                      <a:extLst>
                        <a:ext uri="{C183D7F6-B498-43B3-948B-1728B52AA6E4}">
                          <adec:decorative xmlns:adec="http://schemas.microsoft.com/office/drawing/2017/decorative" val="1"/>
                        </a:ext>
                      </a:extLst>
                    </pic:cNvPr>
                    <pic:cNvPicPr/>
                  </pic:nvPicPr>
                  <pic:blipFill>
                    <a:blip r:embed="rId127"/>
                    <a:stretch>
                      <a:fillRect/>
                    </a:stretch>
                  </pic:blipFill>
                  <pic:spPr>
                    <a:xfrm>
                      <a:off x="0" y="0"/>
                      <a:ext cx="5943600" cy="1040130"/>
                    </a:xfrm>
                    <a:prstGeom prst="rect">
                      <a:avLst/>
                    </a:prstGeom>
                  </pic:spPr>
                </pic:pic>
              </a:graphicData>
            </a:graphic>
          </wp:inline>
        </w:drawing>
      </w:r>
    </w:p>
    <w:p w14:paraId="6DDBBDD4" w14:textId="77777777" w:rsidR="00992684" w:rsidRDefault="00992684" w:rsidP="00992684">
      <w:r>
        <w:rPr>
          <w:b/>
          <w:bCs/>
        </w:rPr>
        <w:t xml:space="preserve">Columns: </w:t>
      </w:r>
      <w:r>
        <w:t>Total Participation, Amer Indian NH, Asian NH, Black/African-Amer NH, White NH, &gt;1 Race NH, Hispanic All Races, Unknown.</w:t>
      </w:r>
    </w:p>
    <w:p w14:paraId="220E703E" w14:textId="77777777" w:rsidR="00992684" w:rsidRDefault="00992684" w:rsidP="00992684">
      <w:r>
        <w:rPr>
          <w:b/>
          <w:bCs/>
        </w:rPr>
        <w:t xml:space="preserve">Rows: </w:t>
      </w:r>
      <w:r>
        <w:t>MN WIC PROGRAM, city of residence.</w:t>
      </w:r>
    </w:p>
    <w:p w14:paraId="1EF4C8AD" w14:textId="77777777" w:rsidR="00992684" w:rsidRDefault="00992684" w:rsidP="00992684">
      <w:pPr>
        <w:pStyle w:val="Caption"/>
      </w:pPr>
      <w:r>
        <w:t>Tab 2 – Grantee</w:t>
      </w:r>
    </w:p>
    <w:p w14:paraId="2FC359A2" w14:textId="77777777" w:rsidR="00992684" w:rsidRPr="004F6E20" w:rsidRDefault="00992684" w:rsidP="00992684">
      <w:r w:rsidRPr="00D603A5">
        <w:rPr>
          <w:noProof/>
        </w:rPr>
        <w:lastRenderedPageBreak/>
        <w:drawing>
          <wp:inline distT="0" distB="0" distL="0" distR="0" wp14:anchorId="2196EE58" wp14:editId="3642582C">
            <wp:extent cx="5943600" cy="1075055"/>
            <wp:effectExtent l="0" t="0" r="0" b="0"/>
            <wp:docPr id="41027488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274886" name="Picture 1">
                      <a:extLst>
                        <a:ext uri="{C183D7F6-B498-43B3-948B-1728B52AA6E4}">
                          <adec:decorative xmlns:adec="http://schemas.microsoft.com/office/drawing/2017/decorative" val="1"/>
                        </a:ext>
                      </a:extLst>
                    </pic:cNvPr>
                    <pic:cNvPicPr/>
                  </pic:nvPicPr>
                  <pic:blipFill>
                    <a:blip r:embed="rId128"/>
                    <a:stretch>
                      <a:fillRect/>
                    </a:stretch>
                  </pic:blipFill>
                  <pic:spPr>
                    <a:xfrm>
                      <a:off x="0" y="0"/>
                      <a:ext cx="5943600" cy="1075055"/>
                    </a:xfrm>
                    <a:prstGeom prst="rect">
                      <a:avLst/>
                    </a:prstGeom>
                  </pic:spPr>
                </pic:pic>
              </a:graphicData>
            </a:graphic>
          </wp:inline>
        </w:drawing>
      </w:r>
    </w:p>
    <w:p w14:paraId="74526BF2" w14:textId="77777777" w:rsidR="00992684" w:rsidRDefault="00992684" w:rsidP="00992684">
      <w:r>
        <w:rPr>
          <w:b/>
          <w:bCs/>
        </w:rPr>
        <w:t xml:space="preserve">Columns: </w:t>
      </w:r>
      <w:r>
        <w:t>Total Participation, Amer Indian NH, Asian NH, Black/African-Amer NH, White NH, &gt;1 Race NH, Hispanic All Races, Unknown.</w:t>
      </w:r>
    </w:p>
    <w:p w14:paraId="190429CA" w14:textId="77777777" w:rsidR="00992684" w:rsidRDefault="00992684" w:rsidP="00992684">
      <w:r>
        <w:rPr>
          <w:b/>
          <w:bCs/>
        </w:rPr>
        <w:t xml:space="preserve">Rows: </w:t>
      </w:r>
      <w:r>
        <w:t>GRANTEE ID, city of residence.</w:t>
      </w:r>
    </w:p>
    <w:p w14:paraId="4FC3DC0F" w14:textId="77777777" w:rsidR="00992684" w:rsidRDefault="00992684" w:rsidP="00992684">
      <w:pPr>
        <w:pStyle w:val="Caption"/>
      </w:pPr>
      <w:r>
        <w:t>Tab 3 – Agency</w:t>
      </w:r>
    </w:p>
    <w:p w14:paraId="27DE15B3" w14:textId="77777777" w:rsidR="00992684" w:rsidRPr="004F6E20" w:rsidRDefault="00992684" w:rsidP="00992684">
      <w:r w:rsidRPr="00D603A5">
        <w:rPr>
          <w:noProof/>
        </w:rPr>
        <w:drawing>
          <wp:inline distT="0" distB="0" distL="0" distR="0" wp14:anchorId="2A3D5E49" wp14:editId="0F56E93E">
            <wp:extent cx="5943600" cy="1350645"/>
            <wp:effectExtent l="0" t="0" r="0" b="1905"/>
            <wp:docPr id="54906624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066249" name="Picture 1">
                      <a:extLst>
                        <a:ext uri="{C183D7F6-B498-43B3-948B-1728B52AA6E4}">
                          <adec:decorative xmlns:adec="http://schemas.microsoft.com/office/drawing/2017/decorative" val="1"/>
                        </a:ext>
                      </a:extLst>
                    </pic:cNvPr>
                    <pic:cNvPicPr/>
                  </pic:nvPicPr>
                  <pic:blipFill>
                    <a:blip r:embed="rId129"/>
                    <a:stretch>
                      <a:fillRect/>
                    </a:stretch>
                  </pic:blipFill>
                  <pic:spPr>
                    <a:xfrm>
                      <a:off x="0" y="0"/>
                      <a:ext cx="5943600" cy="1350645"/>
                    </a:xfrm>
                    <a:prstGeom prst="rect">
                      <a:avLst/>
                    </a:prstGeom>
                  </pic:spPr>
                </pic:pic>
              </a:graphicData>
            </a:graphic>
          </wp:inline>
        </w:drawing>
      </w:r>
    </w:p>
    <w:p w14:paraId="0DF33D3C" w14:textId="77777777" w:rsidR="00992684" w:rsidRPr="00E72ED4" w:rsidRDefault="00992684" w:rsidP="00992684">
      <w:r>
        <w:rPr>
          <w:b/>
          <w:bCs/>
        </w:rPr>
        <w:t xml:space="preserve">Grouped by: </w:t>
      </w:r>
      <w:r>
        <w:t>Agency name.</w:t>
      </w:r>
    </w:p>
    <w:p w14:paraId="4780EC08" w14:textId="77777777" w:rsidR="00992684" w:rsidRDefault="00992684" w:rsidP="00992684">
      <w:r>
        <w:rPr>
          <w:b/>
          <w:bCs/>
        </w:rPr>
        <w:t xml:space="preserve">Columns: </w:t>
      </w:r>
      <w:r>
        <w:t>Total Participation, Amer Indian NH, Asian NH, Black/African-Amer NH, White NH, &gt;1 Race NH, Hispanic All Races, Unknown.</w:t>
      </w:r>
    </w:p>
    <w:p w14:paraId="37EBC274" w14:textId="77777777" w:rsidR="00992684" w:rsidRDefault="00992684" w:rsidP="00992684">
      <w:r>
        <w:rPr>
          <w:b/>
          <w:bCs/>
        </w:rPr>
        <w:t xml:space="preserve">Rows: </w:t>
      </w:r>
      <w:r>
        <w:t>AGENCY ID, city of residence.</w:t>
      </w:r>
    </w:p>
    <w:p w14:paraId="6A8FA3EB" w14:textId="77777777" w:rsidR="00992684" w:rsidRDefault="00992684" w:rsidP="00992684">
      <w:pPr>
        <w:pStyle w:val="Caption"/>
      </w:pPr>
      <w:r>
        <w:t>Tab 4 – Clinic</w:t>
      </w:r>
    </w:p>
    <w:p w14:paraId="23906F06" w14:textId="77777777" w:rsidR="00992684" w:rsidRPr="004F6E20" w:rsidRDefault="00992684" w:rsidP="00992684">
      <w:r w:rsidRPr="00D603A5">
        <w:rPr>
          <w:noProof/>
        </w:rPr>
        <w:drawing>
          <wp:inline distT="0" distB="0" distL="0" distR="0" wp14:anchorId="143EB762" wp14:editId="450DE57F">
            <wp:extent cx="5943600" cy="1654810"/>
            <wp:effectExtent l="0" t="0" r="0" b="2540"/>
            <wp:docPr id="84659581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595814" name="Picture 1">
                      <a:extLst>
                        <a:ext uri="{C183D7F6-B498-43B3-948B-1728B52AA6E4}">
                          <adec:decorative xmlns:adec="http://schemas.microsoft.com/office/drawing/2017/decorative" val="1"/>
                        </a:ext>
                      </a:extLst>
                    </pic:cNvPr>
                    <pic:cNvPicPr/>
                  </pic:nvPicPr>
                  <pic:blipFill>
                    <a:blip r:embed="rId130"/>
                    <a:stretch>
                      <a:fillRect/>
                    </a:stretch>
                  </pic:blipFill>
                  <pic:spPr>
                    <a:xfrm>
                      <a:off x="0" y="0"/>
                      <a:ext cx="5943600" cy="1654810"/>
                    </a:xfrm>
                    <a:prstGeom prst="rect">
                      <a:avLst/>
                    </a:prstGeom>
                  </pic:spPr>
                </pic:pic>
              </a:graphicData>
            </a:graphic>
          </wp:inline>
        </w:drawing>
      </w:r>
    </w:p>
    <w:p w14:paraId="77000E4C" w14:textId="77777777" w:rsidR="00992684" w:rsidRPr="00E72ED4" w:rsidRDefault="00992684" w:rsidP="00992684">
      <w:r>
        <w:rPr>
          <w:b/>
          <w:bCs/>
        </w:rPr>
        <w:t xml:space="preserve">Grouped by: </w:t>
      </w:r>
      <w:r>
        <w:t>Agency name and clinic name.</w:t>
      </w:r>
    </w:p>
    <w:p w14:paraId="583160A2" w14:textId="77777777" w:rsidR="00992684" w:rsidRDefault="00992684" w:rsidP="00992684">
      <w:r>
        <w:rPr>
          <w:b/>
          <w:bCs/>
        </w:rPr>
        <w:t xml:space="preserve">Columns: </w:t>
      </w:r>
      <w:r>
        <w:t>Total Participation, Amer Indian NH, Asian NH, Black/African-Amer NH, White NH, &gt;1 Race NH, Hispanic All Races, Unknown.</w:t>
      </w:r>
    </w:p>
    <w:p w14:paraId="79551DC2" w14:textId="77777777" w:rsidR="00992684" w:rsidRDefault="00992684" w:rsidP="00992684">
      <w:r>
        <w:rPr>
          <w:b/>
          <w:bCs/>
        </w:rPr>
        <w:t xml:space="preserve">Rows: </w:t>
      </w:r>
      <w:r>
        <w:t>CLINIC ID, city of residence.</w:t>
      </w:r>
    </w:p>
    <w:p w14:paraId="5163A5CB" w14:textId="77777777" w:rsidR="00992684" w:rsidRDefault="00992684" w:rsidP="00992684">
      <w:pPr>
        <w:pStyle w:val="Heading3"/>
      </w:pPr>
      <w:bookmarkStart w:id="79" w:name="_Toc235422867"/>
      <w:bookmarkStart w:id="80" w:name="_Toc242875381"/>
      <w:r>
        <w:lastRenderedPageBreak/>
        <w:t>Monthly Participation by City of Residence, WIC Category and BF Amount</w:t>
      </w:r>
      <w:bookmarkEnd w:id="79"/>
      <w:bookmarkEnd w:id="80"/>
    </w:p>
    <w:p w14:paraId="76DC4292" w14:textId="77777777" w:rsidR="00992684" w:rsidRDefault="00992684" w:rsidP="00992684">
      <w:r>
        <w:t>Revised April 22, 2026</w:t>
      </w:r>
    </w:p>
    <w:p w14:paraId="7AF2D578" w14:textId="77777777" w:rsidR="00992684" w:rsidRDefault="00992684" w:rsidP="00992684">
      <w:pPr>
        <w:pStyle w:val="Heading4"/>
      </w:pPr>
      <w:r>
        <w:t>Overview</w:t>
      </w:r>
    </w:p>
    <w:p w14:paraId="50F4554D" w14:textId="77777777" w:rsidR="00992684" w:rsidRDefault="00992684" w:rsidP="00992684">
      <w:r>
        <w:t>A count of participants by their current city of residence, WIC Category, and breastfeeding amount for the specified participation month and specified grantee. Counts include total participation and are provided for the state, specified grantee, and its agencies and clinics.</w:t>
      </w:r>
    </w:p>
    <w:p w14:paraId="48795CCA" w14:textId="77777777" w:rsidR="00992684" w:rsidRDefault="00992684" w:rsidP="00992684">
      <w:pPr>
        <w:pStyle w:val="Heading4"/>
      </w:pPr>
      <w:r>
        <w:t>Some uses</w:t>
      </w:r>
    </w:p>
    <w:p w14:paraId="72E987D9" w14:textId="77777777" w:rsidR="00992684" w:rsidRDefault="00992684" w:rsidP="00DB35CC">
      <w:pPr>
        <w:pStyle w:val="ListParagraph"/>
      </w:pPr>
      <w:r>
        <w:t>Identify trends in participation based on cities.</w:t>
      </w:r>
    </w:p>
    <w:p w14:paraId="040D8134" w14:textId="77777777" w:rsidR="00992684" w:rsidRDefault="00992684" w:rsidP="00DB35CC">
      <w:pPr>
        <w:pStyle w:val="ListParagraph"/>
      </w:pPr>
      <w:r>
        <w:t>Identify cities being served by a grantee, agency, or clinic.</w:t>
      </w:r>
    </w:p>
    <w:p w14:paraId="152254A0" w14:textId="77777777" w:rsidR="00992684" w:rsidRDefault="00992684" w:rsidP="00992684">
      <w:pPr>
        <w:pStyle w:val="Heading4"/>
      </w:pPr>
      <w:r>
        <w:t>Prompts</w:t>
      </w:r>
    </w:p>
    <w:p w14:paraId="61154275" w14:textId="77777777" w:rsidR="00992684" w:rsidRDefault="00992684" w:rsidP="00DB35CC">
      <w:pPr>
        <w:pStyle w:val="ListParagraph"/>
      </w:pPr>
      <w:r w:rsidRPr="00B91F08">
        <w:t xml:space="preserve">Enter </w:t>
      </w:r>
      <w:r>
        <w:t>3-digit Grantee ID: – The grantee the agency and clinic where the participant was issued benefits (or was counted) belongs to.</w:t>
      </w:r>
    </w:p>
    <w:p w14:paraId="07A37586" w14:textId="77777777" w:rsidR="00992684" w:rsidRDefault="00992684" w:rsidP="00DB35CC">
      <w:pPr>
        <w:pStyle w:val="ListParagraph"/>
      </w:pPr>
      <w:r w:rsidRPr="00B91F08">
        <w:t>Enter YYYY</w:t>
      </w:r>
      <w:r>
        <w:t>MM: – The year and month the participant was counted.</w:t>
      </w:r>
    </w:p>
    <w:p w14:paraId="24E04230" w14:textId="77777777" w:rsidR="00992684" w:rsidRDefault="00992684" w:rsidP="00992684">
      <w:pPr>
        <w:pStyle w:val="Heading4"/>
      </w:pPr>
      <w:proofErr w:type="gramStart"/>
      <w:r>
        <w:t>Report</w:t>
      </w:r>
      <w:proofErr w:type="gramEnd"/>
      <w:r>
        <w:t xml:space="preserve"> outputs</w:t>
      </w:r>
    </w:p>
    <w:p w14:paraId="4A58013B" w14:textId="77777777" w:rsidR="00992684" w:rsidRDefault="00992684" w:rsidP="00992684">
      <w:pPr>
        <w:pStyle w:val="Caption"/>
      </w:pPr>
      <w:r>
        <w:t>Tab 1 – State</w:t>
      </w:r>
    </w:p>
    <w:p w14:paraId="2D340D73" w14:textId="77777777" w:rsidR="00992684" w:rsidRDefault="00992684" w:rsidP="00992684">
      <w:pPr>
        <w:pStyle w:val="Caption"/>
        <w:spacing w:before="60"/>
      </w:pPr>
      <w:r w:rsidRPr="001F6314">
        <w:rPr>
          <w:noProof/>
        </w:rPr>
        <w:drawing>
          <wp:inline distT="0" distB="0" distL="0" distR="0" wp14:anchorId="412A0A22" wp14:editId="04D3A1C2">
            <wp:extent cx="5943600" cy="643890"/>
            <wp:effectExtent l="0" t="0" r="0" b="3810"/>
            <wp:docPr id="10185832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58325" name="Picture 1">
                      <a:extLst>
                        <a:ext uri="{C183D7F6-B498-43B3-948B-1728B52AA6E4}">
                          <adec:decorative xmlns:adec="http://schemas.microsoft.com/office/drawing/2017/decorative" val="1"/>
                        </a:ext>
                      </a:extLst>
                    </pic:cNvPr>
                    <pic:cNvPicPr/>
                  </pic:nvPicPr>
                  <pic:blipFill>
                    <a:blip r:embed="rId131"/>
                    <a:stretch>
                      <a:fillRect/>
                    </a:stretch>
                  </pic:blipFill>
                  <pic:spPr>
                    <a:xfrm>
                      <a:off x="0" y="0"/>
                      <a:ext cx="5943600" cy="643890"/>
                    </a:xfrm>
                    <a:prstGeom prst="rect">
                      <a:avLst/>
                    </a:prstGeom>
                  </pic:spPr>
                </pic:pic>
              </a:graphicData>
            </a:graphic>
          </wp:inline>
        </w:drawing>
      </w:r>
    </w:p>
    <w:p w14:paraId="40F4C686" w14:textId="77777777" w:rsidR="00992684" w:rsidRDefault="00992684" w:rsidP="00992684">
      <w:r>
        <w:rPr>
          <w:b/>
          <w:bCs/>
        </w:rPr>
        <w:t xml:space="preserve">Columns: </w:t>
      </w:r>
      <w:r>
        <w:t xml:space="preserve">Total </w:t>
      </w:r>
      <w:proofErr w:type="spellStart"/>
      <w:r>
        <w:t>Pptn</w:t>
      </w:r>
      <w:proofErr w:type="spellEnd"/>
      <w:r>
        <w:t xml:space="preserve">, </w:t>
      </w:r>
      <w:proofErr w:type="spellStart"/>
      <w:r>
        <w:t>Wom</w:t>
      </w:r>
      <w:proofErr w:type="spellEnd"/>
      <w:r>
        <w:t xml:space="preserve">. Total, </w:t>
      </w:r>
      <w:proofErr w:type="spellStart"/>
      <w:r>
        <w:t>Wom</w:t>
      </w:r>
      <w:proofErr w:type="spellEnd"/>
      <w:r>
        <w:t xml:space="preserve">. BF, </w:t>
      </w:r>
      <w:proofErr w:type="spellStart"/>
      <w:r>
        <w:t>Wom</w:t>
      </w:r>
      <w:proofErr w:type="spellEnd"/>
      <w:r>
        <w:t xml:space="preserve">. Part. BF, </w:t>
      </w:r>
      <w:proofErr w:type="spellStart"/>
      <w:r>
        <w:t>Wom</w:t>
      </w:r>
      <w:proofErr w:type="spellEnd"/>
      <w:r>
        <w:t xml:space="preserve">. MBF, </w:t>
      </w:r>
      <w:proofErr w:type="spellStart"/>
      <w:r>
        <w:t>Wom</w:t>
      </w:r>
      <w:proofErr w:type="spellEnd"/>
      <w:r>
        <w:t xml:space="preserve">. SBF, </w:t>
      </w:r>
      <w:proofErr w:type="spellStart"/>
      <w:r>
        <w:t>Wom</w:t>
      </w:r>
      <w:proofErr w:type="spellEnd"/>
      <w:r>
        <w:t xml:space="preserve">. Preg., </w:t>
      </w:r>
      <w:proofErr w:type="spellStart"/>
      <w:r>
        <w:t>Wom</w:t>
      </w:r>
      <w:proofErr w:type="spellEnd"/>
      <w:r>
        <w:t>. NBF, Inf. Total, Inf. BF, Inf. FBF, Inf. Part. BF, Inf. MBF, Inf. SBF, Inf. NBF, Child Total.</w:t>
      </w:r>
    </w:p>
    <w:p w14:paraId="0970E30B" w14:textId="77777777" w:rsidR="00992684" w:rsidRDefault="00992684" w:rsidP="00992684">
      <w:r>
        <w:rPr>
          <w:b/>
          <w:bCs/>
        </w:rPr>
        <w:t xml:space="preserve">Rows: </w:t>
      </w:r>
      <w:r>
        <w:t>MN WIC PROGRAM, city of residence.</w:t>
      </w:r>
    </w:p>
    <w:p w14:paraId="4AC2C0BD" w14:textId="77777777" w:rsidR="00992684" w:rsidRDefault="00992684" w:rsidP="00992684">
      <w:pPr>
        <w:pStyle w:val="Caption"/>
      </w:pPr>
      <w:r>
        <w:t>Tab 2 – Grantee</w:t>
      </w:r>
    </w:p>
    <w:p w14:paraId="2C68DECA" w14:textId="77777777" w:rsidR="00992684" w:rsidRPr="004F6E20" w:rsidRDefault="00992684" w:rsidP="00992684">
      <w:r w:rsidRPr="001F6314">
        <w:rPr>
          <w:noProof/>
        </w:rPr>
        <w:drawing>
          <wp:inline distT="0" distB="0" distL="0" distR="0" wp14:anchorId="45F13611" wp14:editId="51B3F28E">
            <wp:extent cx="5943600" cy="669925"/>
            <wp:effectExtent l="0" t="0" r="0" b="0"/>
            <wp:docPr id="94497113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971135" name="Picture 1">
                      <a:extLst>
                        <a:ext uri="{C183D7F6-B498-43B3-948B-1728B52AA6E4}">
                          <adec:decorative xmlns:adec="http://schemas.microsoft.com/office/drawing/2017/decorative" val="1"/>
                        </a:ext>
                      </a:extLst>
                    </pic:cNvPr>
                    <pic:cNvPicPr/>
                  </pic:nvPicPr>
                  <pic:blipFill>
                    <a:blip r:embed="rId132"/>
                    <a:stretch>
                      <a:fillRect/>
                    </a:stretch>
                  </pic:blipFill>
                  <pic:spPr>
                    <a:xfrm>
                      <a:off x="0" y="0"/>
                      <a:ext cx="5943600" cy="669925"/>
                    </a:xfrm>
                    <a:prstGeom prst="rect">
                      <a:avLst/>
                    </a:prstGeom>
                  </pic:spPr>
                </pic:pic>
              </a:graphicData>
            </a:graphic>
          </wp:inline>
        </w:drawing>
      </w:r>
    </w:p>
    <w:p w14:paraId="4E37B3D7" w14:textId="77777777" w:rsidR="00992684" w:rsidRDefault="00992684" w:rsidP="00992684">
      <w:r>
        <w:rPr>
          <w:b/>
          <w:bCs/>
        </w:rPr>
        <w:t xml:space="preserve">Columns: </w:t>
      </w:r>
      <w:r>
        <w:t xml:space="preserve">Total </w:t>
      </w:r>
      <w:proofErr w:type="spellStart"/>
      <w:r>
        <w:t>Pptn</w:t>
      </w:r>
      <w:proofErr w:type="spellEnd"/>
      <w:r>
        <w:t xml:space="preserve">, </w:t>
      </w:r>
      <w:proofErr w:type="spellStart"/>
      <w:r>
        <w:t>Wom</w:t>
      </w:r>
      <w:proofErr w:type="spellEnd"/>
      <w:r>
        <w:t xml:space="preserve">. Total, </w:t>
      </w:r>
      <w:proofErr w:type="spellStart"/>
      <w:r>
        <w:t>Wom</w:t>
      </w:r>
      <w:proofErr w:type="spellEnd"/>
      <w:r>
        <w:t xml:space="preserve">. BF, </w:t>
      </w:r>
      <w:proofErr w:type="spellStart"/>
      <w:r>
        <w:t>Wom</w:t>
      </w:r>
      <w:proofErr w:type="spellEnd"/>
      <w:r>
        <w:t xml:space="preserve">. Part. BF, </w:t>
      </w:r>
      <w:proofErr w:type="spellStart"/>
      <w:r>
        <w:t>Wom</w:t>
      </w:r>
      <w:proofErr w:type="spellEnd"/>
      <w:r>
        <w:t xml:space="preserve">. MBF, </w:t>
      </w:r>
      <w:proofErr w:type="spellStart"/>
      <w:r>
        <w:t>Wom</w:t>
      </w:r>
      <w:proofErr w:type="spellEnd"/>
      <w:r>
        <w:t xml:space="preserve">. SBF, </w:t>
      </w:r>
      <w:proofErr w:type="spellStart"/>
      <w:r>
        <w:t>Wom</w:t>
      </w:r>
      <w:proofErr w:type="spellEnd"/>
      <w:r>
        <w:t xml:space="preserve">. Preg., </w:t>
      </w:r>
      <w:proofErr w:type="spellStart"/>
      <w:r>
        <w:t>Wom</w:t>
      </w:r>
      <w:proofErr w:type="spellEnd"/>
      <w:r>
        <w:t>. NBF, Inf. Total, Inf. BF, Inf. FBF, Inf. Part. BF, Inf. MBF, Inf. SBF, Inf. NBF, Child Total.</w:t>
      </w:r>
    </w:p>
    <w:p w14:paraId="49FB0B62" w14:textId="77777777" w:rsidR="00992684" w:rsidRDefault="00992684" w:rsidP="00992684">
      <w:r>
        <w:rPr>
          <w:b/>
          <w:bCs/>
        </w:rPr>
        <w:t xml:space="preserve">Rows: </w:t>
      </w:r>
      <w:r>
        <w:t>GRANTEE ID, city of residence.</w:t>
      </w:r>
    </w:p>
    <w:p w14:paraId="3EF084FF" w14:textId="77777777" w:rsidR="00992684" w:rsidRDefault="00992684" w:rsidP="00992684">
      <w:pPr>
        <w:pStyle w:val="Caption"/>
      </w:pPr>
      <w:r>
        <w:t>Tab 3 – Agency</w:t>
      </w:r>
    </w:p>
    <w:p w14:paraId="2C2AEEAC" w14:textId="77777777" w:rsidR="00992684" w:rsidRPr="004F6E20" w:rsidRDefault="00992684" w:rsidP="00992684">
      <w:r w:rsidRPr="001F6314">
        <w:rPr>
          <w:noProof/>
        </w:rPr>
        <w:lastRenderedPageBreak/>
        <w:drawing>
          <wp:inline distT="0" distB="0" distL="0" distR="0" wp14:anchorId="7F6D1D41" wp14:editId="1808477E">
            <wp:extent cx="5943600" cy="861695"/>
            <wp:effectExtent l="0" t="0" r="0" b="0"/>
            <wp:docPr id="3406937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69378" name="Picture 1">
                      <a:extLst>
                        <a:ext uri="{C183D7F6-B498-43B3-948B-1728B52AA6E4}">
                          <adec:decorative xmlns:adec="http://schemas.microsoft.com/office/drawing/2017/decorative" val="1"/>
                        </a:ext>
                      </a:extLst>
                    </pic:cNvPr>
                    <pic:cNvPicPr/>
                  </pic:nvPicPr>
                  <pic:blipFill>
                    <a:blip r:embed="rId133"/>
                    <a:stretch>
                      <a:fillRect/>
                    </a:stretch>
                  </pic:blipFill>
                  <pic:spPr>
                    <a:xfrm>
                      <a:off x="0" y="0"/>
                      <a:ext cx="5943600" cy="861695"/>
                    </a:xfrm>
                    <a:prstGeom prst="rect">
                      <a:avLst/>
                    </a:prstGeom>
                  </pic:spPr>
                </pic:pic>
              </a:graphicData>
            </a:graphic>
          </wp:inline>
        </w:drawing>
      </w:r>
    </w:p>
    <w:p w14:paraId="061313A1" w14:textId="77777777" w:rsidR="00992684" w:rsidRPr="00E72ED4" w:rsidRDefault="00992684" w:rsidP="00992684">
      <w:r>
        <w:rPr>
          <w:b/>
          <w:bCs/>
        </w:rPr>
        <w:t xml:space="preserve">Grouped by: </w:t>
      </w:r>
      <w:r>
        <w:t>Agency name.</w:t>
      </w:r>
    </w:p>
    <w:p w14:paraId="24E4C47B" w14:textId="77777777" w:rsidR="00992684" w:rsidRDefault="00992684" w:rsidP="00992684">
      <w:r>
        <w:rPr>
          <w:b/>
          <w:bCs/>
        </w:rPr>
        <w:t xml:space="preserve">Columns: </w:t>
      </w:r>
      <w:r>
        <w:t xml:space="preserve">Total </w:t>
      </w:r>
      <w:proofErr w:type="spellStart"/>
      <w:r>
        <w:t>Pptn</w:t>
      </w:r>
      <w:proofErr w:type="spellEnd"/>
      <w:r>
        <w:t xml:space="preserve">, </w:t>
      </w:r>
      <w:proofErr w:type="spellStart"/>
      <w:r>
        <w:t>Wom</w:t>
      </w:r>
      <w:proofErr w:type="spellEnd"/>
      <w:r>
        <w:t xml:space="preserve">. Total, </w:t>
      </w:r>
      <w:proofErr w:type="spellStart"/>
      <w:r>
        <w:t>Wom</w:t>
      </w:r>
      <w:proofErr w:type="spellEnd"/>
      <w:r>
        <w:t xml:space="preserve">. BF, </w:t>
      </w:r>
      <w:proofErr w:type="spellStart"/>
      <w:r>
        <w:t>Wom</w:t>
      </w:r>
      <w:proofErr w:type="spellEnd"/>
      <w:r>
        <w:t xml:space="preserve">. Part. BF, </w:t>
      </w:r>
      <w:proofErr w:type="spellStart"/>
      <w:r>
        <w:t>Wom</w:t>
      </w:r>
      <w:proofErr w:type="spellEnd"/>
      <w:r>
        <w:t xml:space="preserve">. MBF, </w:t>
      </w:r>
      <w:proofErr w:type="spellStart"/>
      <w:r>
        <w:t>Wom</w:t>
      </w:r>
      <w:proofErr w:type="spellEnd"/>
      <w:r>
        <w:t xml:space="preserve">. SBF, </w:t>
      </w:r>
      <w:proofErr w:type="spellStart"/>
      <w:r>
        <w:t>Wom</w:t>
      </w:r>
      <w:proofErr w:type="spellEnd"/>
      <w:r>
        <w:t xml:space="preserve">. Preg., </w:t>
      </w:r>
      <w:proofErr w:type="spellStart"/>
      <w:r>
        <w:t>Wom</w:t>
      </w:r>
      <w:proofErr w:type="spellEnd"/>
      <w:r>
        <w:t>. NBF, Inf. Total, Inf. BF, Inf. FBF, Inf. Part. BF, Inf. MBF, Inf. SBF, Inf. NBF, Child Total.</w:t>
      </w:r>
    </w:p>
    <w:p w14:paraId="775276FA" w14:textId="77777777" w:rsidR="00992684" w:rsidRDefault="00992684" w:rsidP="00992684">
      <w:r>
        <w:rPr>
          <w:b/>
          <w:bCs/>
        </w:rPr>
        <w:t xml:space="preserve">Rows: </w:t>
      </w:r>
      <w:r>
        <w:t>AGENCY ID, city of residence.</w:t>
      </w:r>
    </w:p>
    <w:p w14:paraId="31AB3BEC" w14:textId="77777777" w:rsidR="00992684" w:rsidRDefault="00992684" w:rsidP="00992684">
      <w:pPr>
        <w:pStyle w:val="Caption"/>
      </w:pPr>
      <w:r>
        <w:t>Tab 4 – Clinic</w:t>
      </w:r>
    </w:p>
    <w:p w14:paraId="1126A42E" w14:textId="77777777" w:rsidR="00992684" w:rsidRPr="004F6E20" w:rsidRDefault="00992684" w:rsidP="00992684">
      <w:r w:rsidRPr="001F6314">
        <w:rPr>
          <w:noProof/>
        </w:rPr>
        <w:drawing>
          <wp:inline distT="0" distB="0" distL="0" distR="0" wp14:anchorId="10AB7070" wp14:editId="1C052CFD">
            <wp:extent cx="5943600" cy="1047115"/>
            <wp:effectExtent l="0" t="0" r="0" b="635"/>
            <wp:docPr id="133312988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129888" name="Picture 1">
                      <a:extLst>
                        <a:ext uri="{C183D7F6-B498-43B3-948B-1728B52AA6E4}">
                          <adec:decorative xmlns:adec="http://schemas.microsoft.com/office/drawing/2017/decorative" val="1"/>
                        </a:ext>
                      </a:extLst>
                    </pic:cNvPr>
                    <pic:cNvPicPr/>
                  </pic:nvPicPr>
                  <pic:blipFill>
                    <a:blip r:embed="rId134"/>
                    <a:stretch>
                      <a:fillRect/>
                    </a:stretch>
                  </pic:blipFill>
                  <pic:spPr>
                    <a:xfrm>
                      <a:off x="0" y="0"/>
                      <a:ext cx="5943600" cy="1047115"/>
                    </a:xfrm>
                    <a:prstGeom prst="rect">
                      <a:avLst/>
                    </a:prstGeom>
                  </pic:spPr>
                </pic:pic>
              </a:graphicData>
            </a:graphic>
          </wp:inline>
        </w:drawing>
      </w:r>
    </w:p>
    <w:p w14:paraId="12752B37" w14:textId="77777777" w:rsidR="00992684" w:rsidRPr="00E72ED4" w:rsidRDefault="00992684" w:rsidP="00992684">
      <w:r>
        <w:rPr>
          <w:b/>
          <w:bCs/>
        </w:rPr>
        <w:t xml:space="preserve">Grouped by: </w:t>
      </w:r>
      <w:r>
        <w:t>Agency name and clinic name.</w:t>
      </w:r>
    </w:p>
    <w:p w14:paraId="3407A0CB" w14:textId="77777777" w:rsidR="00992684" w:rsidRDefault="00992684" w:rsidP="00992684">
      <w:r>
        <w:rPr>
          <w:b/>
          <w:bCs/>
        </w:rPr>
        <w:t xml:space="preserve">Columns: </w:t>
      </w:r>
      <w:r>
        <w:t xml:space="preserve">Total </w:t>
      </w:r>
      <w:proofErr w:type="spellStart"/>
      <w:r>
        <w:t>Pptn</w:t>
      </w:r>
      <w:proofErr w:type="spellEnd"/>
      <w:r>
        <w:t xml:space="preserve">, </w:t>
      </w:r>
      <w:proofErr w:type="spellStart"/>
      <w:r>
        <w:t>Wom</w:t>
      </w:r>
      <w:proofErr w:type="spellEnd"/>
      <w:r>
        <w:t xml:space="preserve">. Total, </w:t>
      </w:r>
      <w:proofErr w:type="spellStart"/>
      <w:r>
        <w:t>Wom</w:t>
      </w:r>
      <w:proofErr w:type="spellEnd"/>
      <w:r>
        <w:t xml:space="preserve">. BF, </w:t>
      </w:r>
      <w:proofErr w:type="spellStart"/>
      <w:r>
        <w:t>Wom</w:t>
      </w:r>
      <w:proofErr w:type="spellEnd"/>
      <w:r>
        <w:t xml:space="preserve">. Part. BF, </w:t>
      </w:r>
      <w:proofErr w:type="spellStart"/>
      <w:r>
        <w:t>Wom</w:t>
      </w:r>
      <w:proofErr w:type="spellEnd"/>
      <w:r>
        <w:t xml:space="preserve">. MBF, </w:t>
      </w:r>
      <w:proofErr w:type="spellStart"/>
      <w:r>
        <w:t>Wom</w:t>
      </w:r>
      <w:proofErr w:type="spellEnd"/>
      <w:r>
        <w:t xml:space="preserve">. SBF, </w:t>
      </w:r>
      <w:proofErr w:type="spellStart"/>
      <w:r>
        <w:t>Wom</w:t>
      </w:r>
      <w:proofErr w:type="spellEnd"/>
      <w:r>
        <w:t xml:space="preserve">. Preg., </w:t>
      </w:r>
      <w:proofErr w:type="spellStart"/>
      <w:r>
        <w:t>Wom</w:t>
      </w:r>
      <w:proofErr w:type="spellEnd"/>
      <w:r>
        <w:t>. NBF, Inf. Total, Inf. BF, Inf. FBF, Inf. Part. BF, Inf. MBF, Inf. SBF, Inf. NBF, Child Total.</w:t>
      </w:r>
    </w:p>
    <w:p w14:paraId="23B04DFC" w14:textId="77777777" w:rsidR="00992684" w:rsidRDefault="00992684" w:rsidP="00992684">
      <w:r>
        <w:rPr>
          <w:b/>
          <w:bCs/>
        </w:rPr>
        <w:t xml:space="preserve">Rows: </w:t>
      </w:r>
      <w:r>
        <w:t>CLINIC ID, city of residence.</w:t>
      </w:r>
    </w:p>
    <w:p w14:paraId="3DAC85E7" w14:textId="77777777" w:rsidR="00992684" w:rsidRDefault="00992684" w:rsidP="00992684">
      <w:pPr>
        <w:pStyle w:val="Heading3"/>
      </w:pPr>
      <w:bookmarkStart w:id="81" w:name="_Toc235422868"/>
      <w:bookmarkStart w:id="82" w:name="_Toc242875382"/>
      <w:r>
        <w:t>Monthly Participation by County of Residence and Race Ethnicity</w:t>
      </w:r>
      <w:bookmarkEnd w:id="81"/>
      <w:bookmarkEnd w:id="82"/>
    </w:p>
    <w:p w14:paraId="1E99C217" w14:textId="77777777" w:rsidR="00992684" w:rsidRDefault="00992684" w:rsidP="00992684">
      <w:r>
        <w:t>Revised April 22, 2026</w:t>
      </w:r>
    </w:p>
    <w:p w14:paraId="0BB7B7A9" w14:textId="77777777" w:rsidR="00992684" w:rsidRDefault="00992684" w:rsidP="00992684">
      <w:pPr>
        <w:pStyle w:val="Heading4"/>
      </w:pPr>
      <w:r>
        <w:t>Overview</w:t>
      </w:r>
    </w:p>
    <w:p w14:paraId="220D96ED" w14:textId="77777777" w:rsidR="00992684" w:rsidRDefault="00992684" w:rsidP="00992684">
      <w:r>
        <w:t>A count of participants by their current county of residence and race ethnicity for the specified participation month and specified grantee. Counts include total participation and are provided for the state, specified grantee, and its agencies and clinics.</w:t>
      </w:r>
    </w:p>
    <w:p w14:paraId="7E63D557" w14:textId="77777777" w:rsidR="00992684" w:rsidRDefault="00992684" w:rsidP="00992684">
      <w:pPr>
        <w:pStyle w:val="Heading4"/>
      </w:pPr>
      <w:r>
        <w:t>Some uses</w:t>
      </w:r>
    </w:p>
    <w:p w14:paraId="56FC633D" w14:textId="77777777" w:rsidR="00992684" w:rsidRDefault="00992684" w:rsidP="00DB35CC">
      <w:pPr>
        <w:pStyle w:val="ListParagraph"/>
      </w:pPr>
      <w:r>
        <w:t>Identify counties with predominant cultures to assist with services.</w:t>
      </w:r>
    </w:p>
    <w:p w14:paraId="2B780616" w14:textId="77777777" w:rsidR="00992684" w:rsidRDefault="00992684" w:rsidP="00DB35CC">
      <w:pPr>
        <w:pStyle w:val="ListParagraph"/>
      </w:pPr>
      <w:r>
        <w:t>Identify counties being served by a grantee, agency, or clinic.</w:t>
      </w:r>
    </w:p>
    <w:p w14:paraId="368E3530" w14:textId="77777777" w:rsidR="00992684" w:rsidRDefault="00992684" w:rsidP="00992684">
      <w:pPr>
        <w:pStyle w:val="Heading4"/>
      </w:pPr>
      <w:r>
        <w:lastRenderedPageBreak/>
        <w:t>Prompts</w:t>
      </w:r>
    </w:p>
    <w:p w14:paraId="089B38F3" w14:textId="77777777" w:rsidR="00992684" w:rsidRDefault="00992684" w:rsidP="00DB35CC">
      <w:pPr>
        <w:pStyle w:val="ListParagraph"/>
      </w:pPr>
      <w:r w:rsidRPr="00B91F08">
        <w:t xml:space="preserve">Enter </w:t>
      </w:r>
      <w:r>
        <w:t>3-digit Grantee ID: – The grantee the agency and clinic where the participant was issued benefits (or was counted) belongs to.</w:t>
      </w:r>
    </w:p>
    <w:p w14:paraId="45E472D5" w14:textId="77777777" w:rsidR="00992684" w:rsidRDefault="00992684" w:rsidP="00DB35CC">
      <w:pPr>
        <w:pStyle w:val="ListParagraph"/>
      </w:pPr>
      <w:r w:rsidRPr="00B91F08">
        <w:t>Enter YYYY</w:t>
      </w:r>
      <w:r>
        <w:t>MM: – The year and month the participant was counted.</w:t>
      </w:r>
    </w:p>
    <w:p w14:paraId="681623D4" w14:textId="77777777" w:rsidR="00992684" w:rsidRDefault="00992684" w:rsidP="00992684">
      <w:pPr>
        <w:pStyle w:val="Heading4"/>
      </w:pPr>
      <w:proofErr w:type="gramStart"/>
      <w:r>
        <w:t>Report</w:t>
      </w:r>
      <w:proofErr w:type="gramEnd"/>
      <w:r>
        <w:t xml:space="preserve"> outputs</w:t>
      </w:r>
    </w:p>
    <w:p w14:paraId="34695CAD" w14:textId="77777777" w:rsidR="00992684" w:rsidRDefault="00992684" w:rsidP="00992684">
      <w:pPr>
        <w:pStyle w:val="Caption"/>
      </w:pPr>
      <w:r>
        <w:t>Tab 1 – State</w:t>
      </w:r>
    </w:p>
    <w:p w14:paraId="49151876" w14:textId="77777777" w:rsidR="00992684" w:rsidRDefault="00992684" w:rsidP="00992684">
      <w:pPr>
        <w:pStyle w:val="Caption"/>
        <w:spacing w:before="60"/>
      </w:pPr>
      <w:r w:rsidRPr="009357CC">
        <w:rPr>
          <w:noProof/>
        </w:rPr>
        <w:drawing>
          <wp:inline distT="0" distB="0" distL="0" distR="0" wp14:anchorId="0D9BB783" wp14:editId="29DBC8A6">
            <wp:extent cx="5943600" cy="1062990"/>
            <wp:effectExtent l="0" t="0" r="0" b="3810"/>
            <wp:docPr id="136644314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443148" name="Picture 1">
                      <a:extLst>
                        <a:ext uri="{C183D7F6-B498-43B3-948B-1728B52AA6E4}">
                          <adec:decorative xmlns:adec="http://schemas.microsoft.com/office/drawing/2017/decorative" val="1"/>
                        </a:ext>
                      </a:extLst>
                    </pic:cNvPr>
                    <pic:cNvPicPr/>
                  </pic:nvPicPr>
                  <pic:blipFill>
                    <a:blip r:embed="rId135"/>
                    <a:stretch>
                      <a:fillRect/>
                    </a:stretch>
                  </pic:blipFill>
                  <pic:spPr>
                    <a:xfrm>
                      <a:off x="0" y="0"/>
                      <a:ext cx="5943600" cy="1062990"/>
                    </a:xfrm>
                    <a:prstGeom prst="rect">
                      <a:avLst/>
                    </a:prstGeom>
                  </pic:spPr>
                </pic:pic>
              </a:graphicData>
            </a:graphic>
          </wp:inline>
        </w:drawing>
      </w:r>
    </w:p>
    <w:p w14:paraId="495848E0" w14:textId="77777777" w:rsidR="00992684" w:rsidRDefault="00992684" w:rsidP="00992684">
      <w:r>
        <w:rPr>
          <w:b/>
          <w:bCs/>
        </w:rPr>
        <w:t xml:space="preserve">Columns: </w:t>
      </w:r>
      <w:r>
        <w:t>Total Participation, Amer Indian NH, Asian NH, Black/African-Amer NH, White NH, &gt;1 Race NH, Hispanic All Races, Unknown.</w:t>
      </w:r>
    </w:p>
    <w:p w14:paraId="5AF08354" w14:textId="77777777" w:rsidR="00992684" w:rsidRDefault="00992684" w:rsidP="00992684">
      <w:r>
        <w:rPr>
          <w:b/>
          <w:bCs/>
        </w:rPr>
        <w:t xml:space="preserve">Rows: </w:t>
      </w:r>
      <w:r>
        <w:t>MN WIC PROGRAM, county of residence.</w:t>
      </w:r>
    </w:p>
    <w:p w14:paraId="57EB1211" w14:textId="77777777" w:rsidR="00992684" w:rsidRDefault="00992684" w:rsidP="00992684">
      <w:pPr>
        <w:pStyle w:val="Caption"/>
      </w:pPr>
      <w:r>
        <w:t>Tab 2 – Grantee</w:t>
      </w:r>
    </w:p>
    <w:p w14:paraId="70210D3C" w14:textId="77777777" w:rsidR="00992684" w:rsidRPr="004F6E20" w:rsidRDefault="00992684" w:rsidP="00992684">
      <w:r w:rsidRPr="009357CC">
        <w:rPr>
          <w:noProof/>
        </w:rPr>
        <w:drawing>
          <wp:inline distT="0" distB="0" distL="0" distR="0" wp14:anchorId="6FAD5AA6" wp14:editId="687B840B">
            <wp:extent cx="5943600" cy="1085215"/>
            <wp:effectExtent l="0" t="0" r="0" b="635"/>
            <wp:docPr id="73580902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809027" name="Picture 1">
                      <a:extLst>
                        <a:ext uri="{C183D7F6-B498-43B3-948B-1728B52AA6E4}">
                          <adec:decorative xmlns:adec="http://schemas.microsoft.com/office/drawing/2017/decorative" val="1"/>
                        </a:ext>
                      </a:extLst>
                    </pic:cNvPr>
                    <pic:cNvPicPr/>
                  </pic:nvPicPr>
                  <pic:blipFill>
                    <a:blip r:embed="rId136"/>
                    <a:stretch>
                      <a:fillRect/>
                    </a:stretch>
                  </pic:blipFill>
                  <pic:spPr>
                    <a:xfrm>
                      <a:off x="0" y="0"/>
                      <a:ext cx="5943600" cy="1085215"/>
                    </a:xfrm>
                    <a:prstGeom prst="rect">
                      <a:avLst/>
                    </a:prstGeom>
                  </pic:spPr>
                </pic:pic>
              </a:graphicData>
            </a:graphic>
          </wp:inline>
        </w:drawing>
      </w:r>
    </w:p>
    <w:p w14:paraId="3F05A8B0" w14:textId="77777777" w:rsidR="00992684" w:rsidRDefault="00992684" w:rsidP="00992684">
      <w:r>
        <w:rPr>
          <w:b/>
          <w:bCs/>
        </w:rPr>
        <w:t xml:space="preserve">Columns: </w:t>
      </w:r>
      <w:r>
        <w:t>Total Participation, Amer Indian NH, Asian NH, Black/African-Amer NH, White NH, &gt;1 Race NH, Hispanic All Races, Unknown.</w:t>
      </w:r>
    </w:p>
    <w:p w14:paraId="5725455F" w14:textId="77777777" w:rsidR="00992684" w:rsidRDefault="00992684" w:rsidP="00992684">
      <w:r>
        <w:rPr>
          <w:b/>
          <w:bCs/>
        </w:rPr>
        <w:t xml:space="preserve">Rows: </w:t>
      </w:r>
      <w:r>
        <w:t>GRANTEE ID, county of residence.</w:t>
      </w:r>
    </w:p>
    <w:p w14:paraId="4BE33AC2" w14:textId="77777777" w:rsidR="00992684" w:rsidRDefault="00992684" w:rsidP="00992684">
      <w:pPr>
        <w:pStyle w:val="Caption"/>
      </w:pPr>
      <w:r>
        <w:t>Tab 3 – Agency</w:t>
      </w:r>
    </w:p>
    <w:p w14:paraId="6751F7DF" w14:textId="77777777" w:rsidR="00992684" w:rsidRPr="004F6E20" w:rsidRDefault="00992684" w:rsidP="00992684">
      <w:r w:rsidRPr="009357CC">
        <w:rPr>
          <w:noProof/>
        </w:rPr>
        <w:drawing>
          <wp:inline distT="0" distB="0" distL="0" distR="0" wp14:anchorId="65859002" wp14:editId="4FF279C9">
            <wp:extent cx="5943600" cy="1352550"/>
            <wp:effectExtent l="0" t="0" r="0" b="0"/>
            <wp:docPr id="53822636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226368" name="Picture 1">
                      <a:extLst>
                        <a:ext uri="{C183D7F6-B498-43B3-948B-1728B52AA6E4}">
                          <adec:decorative xmlns:adec="http://schemas.microsoft.com/office/drawing/2017/decorative" val="1"/>
                        </a:ext>
                      </a:extLst>
                    </pic:cNvPr>
                    <pic:cNvPicPr/>
                  </pic:nvPicPr>
                  <pic:blipFill>
                    <a:blip r:embed="rId137"/>
                    <a:stretch>
                      <a:fillRect/>
                    </a:stretch>
                  </pic:blipFill>
                  <pic:spPr>
                    <a:xfrm>
                      <a:off x="0" y="0"/>
                      <a:ext cx="5943600" cy="1352550"/>
                    </a:xfrm>
                    <a:prstGeom prst="rect">
                      <a:avLst/>
                    </a:prstGeom>
                  </pic:spPr>
                </pic:pic>
              </a:graphicData>
            </a:graphic>
          </wp:inline>
        </w:drawing>
      </w:r>
    </w:p>
    <w:p w14:paraId="4E9F0638" w14:textId="77777777" w:rsidR="00992684" w:rsidRPr="00E72ED4" w:rsidRDefault="00992684" w:rsidP="00992684">
      <w:r>
        <w:rPr>
          <w:b/>
          <w:bCs/>
        </w:rPr>
        <w:t xml:space="preserve">Grouped by: </w:t>
      </w:r>
      <w:r>
        <w:t>Agency name.</w:t>
      </w:r>
    </w:p>
    <w:p w14:paraId="45BE74E0" w14:textId="77777777" w:rsidR="00992684" w:rsidRDefault="00992684" w:rsidP="00992684">
      <w:r>
        <w:rPr>
          <w:b/>
          <w:bCs/>
        </w:rPr>
        <w:lastRenderedPageBreak/>
        <w:t xml:space="preserve">Columns: </w:t>
      </w:r>
      <w:r>
        <w:t>Total Participation, Amer Indian NH, Asian NH, Black/African-Amer NH, White NH, &gt;1 Race NH, Hispanic All Races, Unknown.</w:t>
      </w:r>
    </w:p>
    <w:p w14:paraId="369689BF" w14:textId="77777777" w:rsidR="00992684" w:rsidRDefault="00992684" w:rsidP="00992684">
      <w:r>
        <w:rPr>
          <w:b/>
          <w:bCs/>
        </w:rPr>
        <w:t xml:space="preserve">Rows: </w:t>
      </w:r>
      <w:r>
        <w:t>AGENCY ID, county of residence.</w:t>
      </w:r>
    </w:p>
    <w:p w14:paraId="482F2C18" w14:textId="77777777" w:rsidR="00992684" w:rsidRDefault="00992684" w:rsidP="00992684">
      <w:pPr>
        <w:pStyle w:val="Caption"/>
      </w:pPr>
      <w:r>
        <w:t>Tab 4 – Clinic</w:t>
      </w:r>
    </w:p>
    <w:p w14:paraId="54BB680A" w14:textId="77777777" w:rsidR="00992684" w:rsidRPr="004F6E20" w:rsidRDefault="00992684" w:rsidP="00992684">
      <w:r w:rsidRPr="009357CC">
        <w:rPr>
          <w:noProof/>
        </w:rPr>
        <w:drawing>
          <wp:inline distT="0" distB="0" distL="0" distR="0" wp14:anchorId="243704CA" wp14:editId="6DBF7B04">
            <wp:extent cx="5943600" cy="1647825"/>
            <wp:effectExtent l="0" t="0" r="0" b="9525"/>
            <wp:docPr id="173802194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021946" name="Picture 1">
                      <a:extLst>
                        <a:ext uri="{C183D7F6-B498-43B3-948B-1728B52AA6E4}">
                          <adec:decorative xmlns:adec="http://schemas.microsoft.com/office/drawing/2017/decorative" val="1"/>
                        </a:ext>
                      </a:extLst>
                    </pic:cNvPr>
                    <pic:cNvPicPr/>
                  </pic:nvPicPr>
                  <pic:blipFill>
                    <a:blip r:embed="rId138"/>
                    <a:stretch>
                      <a:fillRect/>
                    </a:stretch>
                  </pic:blipFill>
                  <pic:spPr>
                    <a:xfrm>
                      <a:off x="0" y="0"/>
                      <a:ext cx="5943600" cy="1647825"/>
                    </a:xfrm>
                    <a:prstGeom prst="rect">
                      <a:avLst/>
                    </a:prstGeom>
                  </pic:spPr>
                </pic:pic>
              </a:graphicData>
            </a:graphic>
          </wp:inline>
        </w:drawing>
      </w:r>
    </w:p>
    <w:p w14:paraId="349320E0" w14:textId="77777777" w:rsidR="00992684" w:rsidRPr="00E72ED4" w:rsidRDefault="00992684" w:rsidP="00992684">
      <w:r>
        <w:rPr>
          <w:b/>
          <w:bCs/>
        </w:rPr>
        <w:t xml:space="preserve">Grouped by: </w:t>
      </w:r>
      <w:r>
        <w:t>Agency name and clinic name.</w:t>
      </w:r>
    </w:p>
    <w:p w14:paraId="0B60F1AB" w14:textId="77777777" w:rsidR="00992684" w:rsidRDefault="00992684" w:rsidP="00992684">
      <w:r>
        <w:rPr>
          <w:b/>
          <w:bCs/>
        </w:rPr>
        <w:t xml:space="preserve">Columns: </w:t>
      </w:r>
      <w:r>
        <w:t>Total Participation, Amer Indian NH, Asian NH, Black/African-Amer NH, White NH, &gt;1 Race NH, Hispanic All Races, Unknown.</w:t>
      </w:r>
    </w:p>
    <w:p w14:paraId="2123DAC1" w14:textId="77777777" w:rsidR="00992684" w:rsidRDefault="00992684" w:rsidP="00992684">
      <w:r>
        <w:rPr>
          <w:b/>
          <w:bCs/>
        </w:rPr>
        <w:t xml:space="preserve">Rows: </w:t>
      </w:r>
      <w:r>
        <w:t>CLINIC ID, county of residence.</w:t>
      </w:r>
    </w:p>
    <w:p w14:paraId="778BE957" w14:textId="77777777" w:rsidR="00992684" w:rsidRDefault="00992684" w:rsidP="00992684">
      <w:pPr>
        <w:pStyle w:val="Heading3"/>
      </w:pPr>
      <w:bookmarkStart w:id="83" w:name="_Toc235422869"/>
      <w:bookmarkStart w:id="84" w:name="_Toc242875383"/>
      <w:r>
        <w:t>Monthly Participation by County of Residence, WIC Category and BF Amount</w:t>
      </w:r>
      <w:bookmarkEnd w:id="83"/>
      <w:bookmarkEnd w:id="84"/>
    </w:p>
    <w:p w14:paraId="4D839688" w14:textId="77777777" w:rsidR="00992684" w:rsidRDefault="00992684" w:rsidP="00992684">
      <w:r>
        <w:t>Revised April 22, 2026</w:t>
      </w:r>
    </w:p>
    <w:p w14:paraId="4C32B6D9" w14:textId="77777777" w:rsidR="00992684" w:rsidRDefault="00992684" w:rsidP="00992684">
      <w:pPr>
        <w:pStyle w:val="Heading4"/>
      </w:pPr>
      <w:r>
        <w:t>Overview</w:t>
      </w:r>
    </w:p>
    <w:p w14:paraId="509D7BB2" w14:textId="77777777" w:rsidR="00992684" w:rsidRDefault="00992684" w:rsidP="00992684">
      <w:r>
        <w:t>A count of participants by their current county of residence, WIC Category, and breastfeeding amount for the specified participation month and specified grantee. Counts include total participation and are provided for the state, specified grantee, and its agencies and clinics.</w:t>
      </w:r>
    </w:p>
    <w:p w14:paraId="449F45D6" w14:textId="77777777" w:rsidR="00992684" w:rsidRDefault="00992684" w:rsidP="00992684">
      <w:pPr>
        <w:pStyle w:val="Heading4"/>
      </w:pPr>
      <w:r>
        <w:t>Some uses</w:t>
      </w:r>
    </w:p>
    <w:p w14:paraId="2D470B58" w14:textId="77777777" w:rsidR="00992684" w:rsidRDefault="00992684" w:rsidP="00DB35CC">
      <w:pPr>
        <w:pStyle w:val="ListParagraph"/>
      </w:pPr>
      <w:r>
        <w:t>Identify trends in participation based on counties.</w:t>
      </w:r>
    </w:p>
    <w:p w14:paraId="198AF854" w14:textId="77777777" w:rsidR="00992684" w:rsidRDefault="00992684" w:rsidP="00DB35CC">
      <w:pPr>
        <w:pStyle w:val="ListParagraph"/>
      </w:pPr>
      <w:r>
        <w:t>Identify counties being served by a grantee, agency, or clinic.</w:t>
      </w:r>
    </w:p>
    <w:p w14:paraId="03655B54" w14:textId="77777777" w:rsidR="00992684" w:rsidRDefault="00992684" w:rsidP="00992684">
      <w:pPr>
        <w:pStyle w:val="Heading4"/>
      </w:pPr>
      <w:r>
        <w:t>Prompts</w:t>
      </w:r>
    </w:p>
    <w:p w14:paraId="626D4A74" w14:textId="77777777" w:rsidR="00992684" w:rsidRDefault="00992684" w:rsidP="00DB35CC">
      <w:pPr>
        <w:pStyle w:val="ListParagraph"/>
      </w:pPr>
      <w:r w:rsidRPr="00B91F08">
        <w:t xml:space="preserve">Enter </w:t>
      </w:r>
      <w:r>
        <w:t>3-digit Grantee ID: – The grantee the agency and clinic where the participant was issued benefits (or was counted) belongs to.</w:t>
      </w:r>
    </w:p>
    <w:p w14:paraId="15CE330A" w14:textId="77777777" w:rsidR="00992684" w:rsidRDefault="00992684" w:rsidP="00DB35CC">
      <w:pPr>
        <w:pStyle w:val="ListParagraph"/>
      </w:pPr>
      <w:r w:rsidRPr="00B91F08">
        <w:t>Enter YYYY</w:t>
      </w:r>
      <w:r>
        <w:t>MM: – The year and month the participant was counted.</w:t>
      </w:r>
    </w:p>
    <w:p w14:paraId="2288B384" w14:textId="77777777" w:rsidR="00992684" w:rsidRDefault="00992684" w:rsidP="00992684">
      <w:pPr>
        <w:pStyle w:val="Heading4"/>
      </w:pPr>
      <w:proofErr w:type="gramStart"/>
      <w:r>
        <w:lastRenderedPageBreak/>
        <w:t>Report</w:t>
      </w:r>
      <w:proofErr w:type="gramEnd"/>
      <w:r>
        <w:t xml:space="preserve"> outputs</w:t>
      </w:r>
    </w:p>
    <w:p w14:paraId="715BA139" w14:textId="77777777" w:rsidR="00992684" w:rsidRDefault="00992684" w:rsidP="00992684">
      <w:pPr>
        <w:pStyle w:val="Caption"/>
      </w:pPr>
      <w:r>
        <w:t>Tab 1 – State</w:t>
      </w:r>
    </w:p>
    <w:p w14:paraId="6344F27A" w14:textId="77777777" w:rsidR="00992684" w:rsidRPr="00E72ED4" w:rsidRDefault="00992684" w:rsidP="00992684">
      <w:r w:rsidRPr="003F6D52">
        <w:rPr>
          <w:noProof/>
        </w:rPr>
        <w:drawing>
          <wp:inline distT="0" distB="0" distL="0" distR="0" wp14:anchorId="65DF4D26" wp14:editId="429F9F05">
            <wp:extent cx="5943600" cy="716915"/>
            <wp:effectExtent l="0" t="0" r="0" b="6985"/>
            <wp:docPr id="103950079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500796" name="Picture 1">
                      <a:extLst>
                        <a:ext uri="{C183D7F6-B498-43B3-948B-1728B52AA6E4}">
                          <adec:decorative xmlns:adec="http://schemas.microsoft.com/office/drawing/2017/decorative" val="1"/>
                        </a:ext>
                      </a:extLst>
                    </pic:cNvPr>
                    <pic:cNvPicPr/>
                  </pic:nvPicPr>
                  <pic:blipFill>
                    <a:blip r:embed="rId139"/>
                    <a:stretch>
                      <a:fillRect/>
                    </a:stretch>
                  </pic:blipFill>
                  <pic:spPr>
                    <a:xfrm>
                      <a:off x="0" y="0"/>
                      <a:ext cx="5943600" cy="716915"/>
                    </a:xfrm>
                    <a:prstGeom prst="rect">
                      <a:avLst/>
                    </a:prstGeom>
                  </pic:spPr>
                </pic:pic>
              </a:graphicData>
            </a:graphic>
          </wp:inline>
        </w:drawing>
      </w:r>
    </w:p>
    <w:p w14:paraId="67172C60" w14:textId="77777777" w:rsidR="00992684" w:rsidRDefault="00992684" w:rsidP="00992684">
      <w:r>
        <w:rPr>
          <w:b/>
          <w:bCs/>
        </w:rPr>
        <w:t xml:space="preserve">Columns: </w:t>
      </w:r>
      <w:r>
        <w:t xml:space="preserve">Total </w:t>
      </w:r>
      <w:proofErr w:type="spellStart"/>
      <w:r>
        <w:t>Pptn</w:t>
      </w:r>
      <w:proofErr w:type="spellEnd"/>
      <w:r>
        <w:t xml:space="preserve">, </w:t>
      </w:r>
      <w:proofErr w:type="spellStart"/>
      <w:r>
        <w:t>Wom</w:t>
      </w:r>
      <w:proofErr w:type="spellEnd"/>
      <w:r>
        <w:t xml:space="preserve">. Total, </w:t>
      </w:r>
      <w:proofErr w:type="spellStart"/>
      <w:r>
        <w:t>Wom</w:t>
      </w:r>
      <w:proofErr w:type="spellEnd"/>
      <w:r>
        <w:t xml:space="preserve">. BF, </w:t>
      </w:r>
      <w:proofErr w:type="spellStart"/>
      <w:r>
        <w:t>Wom</w:t>
      </w:r>
      <w:proofErr w:type="spellEnd"/>
      <w:r>
        <w:t xml:space="preserve">. Part. BF, </w:t>
      </w:r>
      <w:proofErr w:type="spellStart"/>
      <w:r>
        <w:t>Wom</w:t>
      </w:r>
      <w:proofErr w:type="spellEnd"/>
      <w:r>
        <w:t xml:space="preserve">. MBF, </w:t>
      </w:r>
      <w:proofErr w:type="spellStart"/>
      <w:r>
        <w:t>Wom</w:t>
      </w:r>
      <w:proofErr w:type="spellEnd"/>
      <w:r>
        <w:t xml:space="preserve">. SBF, </w:t>
      </w:r>
      <w:proofErr w:type="spellStart"/>
      <w:r>
        <w:t>Wom</w:t>
      </w:r>
      <w:proofErr w:type="spellEnd"/>
      <w:r>
        <w:t xml:space="preserve">. Preg., </w:t>
      </w:r>
      <w:proofErr w:type="spellStart"/>
      <w:r>
        <w:t>Wom</w:t>
      </w:r>
      <w:proofErr w:type="spellEnd"/>
      <w:r>
        <w:t>. NBF, Inf. Total, Inf. BF, Inf. FBF, Inf. Part. BF, Inf. MBF, Inf. SBF, Inf. NBF, Child Total.</w:t>
      </w:r>
    </w:p>
    <w:p w14:paraId="7F0E5AF4" w14:textId="77777777" w:rsidR="00992684" w:rsidRDefault="00992684" w:rsidP="00992684">
      <w:r>
        <w:rPr>
          <w:b/>
          <w:bCs/>
        </w:rPr>
        <w:t xml:space="preserve">Rows: </w:t>
      </w:r>
      <w:r>
        <w:t>MN WIC PROGRAM, county of residence.</w:t>
      </w:r>
    </w:p>
    <w:p w14:paraId="64C43B0C" w14:textId="77777777" w:rsidR="00992684" w:rsidRDefault="00992684" w:rsidP="00992684">
      <w:pPr>
        <w:pStyle w:val="Caption"/>
      </w:pPr>
      <w:r>
        <w:t>Tab 2 – Grantee</w:t>
      </w:r>
    </w:p>
    <w:p w14:paraId="571A37AA" w14:textId="77777777" w:rsidR="00992684" w:rsidRPr="004F6E20" w:rsidRDefault="00992684" w:rsidP="00992684">
      <w:r w:rsidRPr="003F6D52">
        <w:rPr>
          <w:noProof/>
        </w:rPr>
        <w:drawing>
          <wp:inline distT="0" distB="0" distL="0" distR="0" wp14:anchorId="00A45218" wp14:editId="3AEE1CF0">
            <wp:extent cx="5943600" cy="751840"/>
            <wp:effectExtent l="0" t="0" r="0" b="0"/>
            <wp:docPr id="111530054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300546" name="Picture 1">
                      <a:extLst>
                        <a:ext uri="{C183D7F6-B498-43B3-948B-1728B52AA6E4}">
                          <adec:decorative xmlns:adec="http://schemas.microsoft.com/office/drawing/2017/decorative" val="1"/>
                        </a:ext>
                      </a:extLst>
                    </pic:cNvPr>
                    <pic:cNvPicPr/>
                  </pic:nvPicPr>
                  <pic:blipFill>
                    <a:blip r:embed="rId140"/>
                    <a:stretch>
                      <a:fillRect/>
                    </a:stretch>
                  </pic:blipFill>
                  <pic:spPr>
                    <a:xfrm>
                      <a:off x="0" y="0"/>
                      <a:ext cx="5943600" cy="751840"/>
                    </a:xfrm>
                    <a:prstGeom prst="rect">
                      <a:avLst/>
                    </a:prstGeom>
                  </pic:spPr>
                </pic:pic>
              </a:graphicData>
            </a:graphic>
          </wp:inline>
        </w:drawing>
      </w:r>
    </w:p>
    <w:p w14:paraId="23D65BB6" w14:textId="77777777" w:rsidR="00992684" w:rsidRDefault="00992684" w:rsidP="00992684">
      <w:r>
        <w:rPr>
          <w:b/>
          <w:bCs/>
        </w:rPr>
        <w:t xml:space="preserve">Columns: </w:t>
      </w:r>
      <w:r>
        <w:t xml:space="preserve">Total </w:t>
      </w:r>
      <w:proofErr w:type="spellStart"/>
      <w:r>
        <w:t>Pptn</w:t>
      </w:r>
      <w:proofErr w:type="spellEnd"/>
      <w:r>
        <w:t xml:space="preserve">, </w:t>
      </w:r>
      <w:proofErr w:type="spellStart"/>
      <w:r>
        <w:t>Wom</w:t>
      </w:r>
      <w:proofErr w:type="spellEnd"/>
      <w:r>
        <w:t xml:space="preserve">. Total, </w:t>
      </w:r>
      <w:proofErr w:type="spellStart"/>
      <w:r>
        <w:t>Wom</w:t>
      </w:r>
      <w:proofErr w:type="spellEnd"/>
      <w:r>
        <w:t xml:space="preserve">. BF, </w:t>
      </w:r>
      <w:proofErr w:type="spellStart"/>
      <w:r>
        <w:t>Wom</w:t>
      </w:r>
      <w:proofErr w:type="spellEnd"/>
      <w:r>
        <w:t xml:space="preserve">. Part. BF, </w:t>
      </w:r>
      <w:proofErr w:type="spellStart"/>
      <w:r>
        <w:t>Wom</w:t>
      </w:r>
      <w:proofErr w:type="spellEnd"/>
      <w:r>
        <w:t xml:space="preserve">. MBF, </w:t>
      </w:r>
      <w:proofErr w:type="spellStart"/>
      <w:r>
        <w:t>Wom</w:t>
      </w:r>
      <w:proofErr w:type="spellEnd"/>
      <w:r>
        <w:t xml:space="preserve">. SBF, </w:t>
      </w:r>
      <w:proofErr w:type="spellStart"/>
      <w:r>
        <w:t>Wom</w:t>
      </w:r>
      <w:proofErr w:type="spellEnd"/>
      <w:r>
        <w:t xml:space="preserve">. Preg., </w:t>
      </w:r>
      <w:proofErr w:type="spellStart"/>
      <w:r>
        <w:t>Wom</w:t>
      </w:r>
      <w:proofErr w:type="spellEnd"/>
      <w:r>
        <w:t>. NBF, Inf. Total, Inf. BF, Inf. FBF, Inf. Part. BF, Inf. MBF, Inf. SBF, Inf. NBF, Child Total.</w:t>
      </w:r>
    </w:p>
    <w:p w14:paraId="71891E9F" w14:textId="77777777" w:rsidR="00992684" w:rsidRDefault="00992684" w:rsidP="00992684">
      <w:r>
        <w:rPr>
          <w:b/>
          <w:bCs/>
        </w:rPr>
        <w:t xml:space="preserve">Rows: </w:t>
      </w:r>
      <w:r>
        <w:t>GRANTEE ID, county of residence.</w:t>
      </w:r>
    </w:p>
    <w:p w14:paraId="34689ADF" w14:textId="77777777" w:rsidR="00992684" w:rsidRDefault="00992684" w:rsidP="00992684">
      <w:pPr>
        <w:pStyle w:val="Caption"/>
      </w:pPr>
      <w:r>
        <w:t>Tab 3 – Agency</w:t>
      </w:r>
    </w:p>
    <w:p w14:paraId="2C0A2013" w14:textId="77777777" w:rsidR="00992684" w:rsidRPr="004F6E20" w:rsidRDefault="00992684" w:rsidP="00992684">
      <w:r w:rsidRPr="003F6D52">
        <w:rPr>
          <w:noProof/>
        </w:rPr>
        <w:drawing>
          <wp:inline distT="0" distB="0" distL="0" distR="0" wp14:anchorId="5BD90232" wp14:editId="2F3629C2">
            <wp:extent cx="5943600" cy="822960"/>
            <wp:effectExtent l="0" t="0" r="0" b="0"/>
            <wp:docPr id="119949846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498463" name="Picture 1">
                      <a:extLst>
                        <a:ext uri="{C183D7F6-B498-43B3-948B-1728B52AA6E4}">
                          <adec:decorative xmlns:adec="http://schemas.microsoft.com/office/drawing/2017/decorative" val="1"/>
                        </a:ext>
                      </a:extLst>
                    </pic:cNvPr>
                    <pic:cNvPicPr/>
                  </pic:nvPicPr>
                  <pic:blipFill>
                    <a:blip r:embed="rId141"/>
                    <a:stretch>
                      <a:fillRect/>
                    </a:stretch>
                  </pic:blipFill>
                  <pic:spPr>
                    <a:xfrm>
                      <a:off x="0" y="0"/>
                      <a:ext cx="5943600" cy="822960"/>
                    </a:xfrm>
                    <a:prstGeom prst="rect">
                      <a:avLst/>
                    </a:prstGeom>
                  </pic:spPr>
                </pic:pic>
              </a:graphicData>
            </a:graphic>
          </wp:inline>
        </w:drawing>
      </w:r>
    </w:p>
    <w:p w14:paraId="1B7D422F" w14:textId="77777777" w:rsidR="00992684" w:rsidRPr="00E72ED4" w:rsidRDefault="00992684" w:rsidP="00992684">
      <w:r>
        <w:rPr>
          <w:b/>
          <w:bCs/>
        </w:rPr>
        <w:t xml:space="preserve">Grouped by: </w:t>
      </w:r>
      <w:r>
        <w:t>Agency name.</w:t>
      </w:r>
    </w:p>
    <w:p w14:paraId="2F60D147" w14:textId="77777777" w:rsidR="00992684" w:rsidRDefault="00992684" w:rsidP="00992684">
      <w:r>
        <w:rPr>
          <w:b/>
          <w:bCs/>
        </w:rPr>
        <w:t xml:space="preserve">Columns: </w:t>
      </w:r>
      <w:r>
        <w:t xml:space="preserve">Total </w:t>
      </w:r>
      <w:proofErr w:type="spellStart"/>
      <w:r>
        <w:t>Pptn</w:t>
      </w:r>
      <w:proofErr w:type="spellEnd"/>
      <w:r>
        <w:t xml:space="preserve">, </w:t>
      </w:r>
      <w:proofErr w:type="spellStart"/>
      <w:r>
        <w:t>Wom</w:t>
      </w:r>
      <w:proofErr w:type="spellEnd"/>
      <w:r>
        <w:t xml:space="preserve">. Total, </w:t>
      </w:r>
      <w:proofErr w:type="spellStart"/>
      <w:r>
        <w:t>Wom</w:t>
      </w:r>
      <w:proofErr w:type="spellEnd"/>
      <w:r>
        <w:t xml:space="preserve">. BF, </w:t>
      </w:r>
      <w:proofErr w:type="spellStart"/>
      <w:r>
        <w:t>Wom</w:t>
      </w:r>
      <w:proofErr w:type="spellEnd"/>
      <w:r>
        <w:t xml:space="preserve">. Part. BF, </w:t>
      </w:r>
      <w:proofErr w:type="spellStart"/>
      <w:r>
        <w:t>Wom</w:t>
      </w:r>
      <w:proofErr w:type="spellEnd"/>
      <w:r>
        <w:t xml:space="preserve">. MBF, </w:t>
      </w:r>
      <w:proofErr w:type="spellStart"/>
      <w:r>
        <w:t>Wom</w:t>
      </w:r>
      <w:proofErr w:type="spellEnd"/>
      <w:r>
        <w:t xml:space="preserve">. SBF, </w:t>
      </w:r>
      <w:proofErr w:type="spellStart"/>
      <w:r>
        <w:t>Wom</w:t>
      </w:r>
      <w:proofErr w:type="spellEnd"/>
      <w:r>
        <w:t xml:space="preserve">. Preg., </w:t>
      </w:r>
      <w:proofErr w:type="spellStart"/>
      <w:r>
        <w:t>Wom</w:t>
      </w:r>
      <w:proofErr w:type="spellEnd"/>
      <w:r>
        <w:t>. NBF, Inf. Total, Inf. BF, Inf. FBF, Inf. Part. BF, Inf. MBF, Inf. SBF, Inf. NBF, Child Total.</w:t>
      </w:r>
    </w:p>
    <w:p w14:paraId="30496038" w14:textId="77777777" w:rsidR="00992684" w:rsidRDefault="00992684" w:rsidP="00992684">
      <w:r>
        <w:rPr>
          <w:b/>
          <w:bCs/>
        </w:rPr>
        <w:t xml:space="preserve">Rows: </w:t>
      </w:r>
      <w:r>
        <w:t>AGENCY ID, county of residence.</w:t>
      </w:r>
    </w:p>
    <w:p w14:paraId="09FD0C81" w14:textId="77777777" w:rsidR="00992684" w:rsidRDefault="00992684" w:rsidP="00992684">
      <w:pPr>
        <w:pStyle w:val="Caption"/>
      </w:pPr>
      <w:r>
        <w:t>Tab 4 – Clinic</w:t>
      </w:r>
    </w:p>
    <w:p w14:paraId="4BD56144" w14:textId="77777777" w:rsidR="00992684" w:rsidRPr="004F6E20" w:rsidRDefault="00992684" w:rsidP="00992684">
      <w:r w:rsidRPr="003F6D52">
        <w:rPr>
          <w:noProof/>
        </w:rPr>
        <w:drawing>
          <wp:inline distT="0" distB="0" distL="0" distR="0" wp14:anchorId="4BECB90A" wp14:editId="53838C00">
            <wp:extent cx="5943600" cy="755650"/>
            <wp:effectExtent l="0" t="0" r="0" b="6350"/>
            <wp:docPr id="29314990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149902" name="Picture 1">
                      <a:extLst>
                        <a:ext uri="{C183D7F6-B498-43B3-948B-1728B52AA6E4}">
                          <adec:decorative xmlns:adec="http://schemas.microsoft.com/office/drawing/2017/decorative" val="1"/>
                        </a:ext>
                      </a:extLst>
                    </pic:cNvPr>
                    <pic:cNvPicPr/>
                  </pic:nvPicPr>
                  <pic:blipFill>
                    <a:blip r:embed="rId142"/>
                    <a:stretch>
                      <a:fillRect/>
                    </a:stretch>
                  </pic:blipFill>
                  <pic:spPr>
                    <a:xfrm>
                      <a:off x="0" y="0"/>
                      <a:ext cx="5943600" cy="755650"/>
                    </a:xfrm>
                    <a:prstGeom prst="rect">
                      <a:avLst/>
                    </a:prstGeom>
                  </pic:spPr>
                </pic:pic>
              </a:graphicData>
            </a:graphic>
          </wp:inline>
        </w:drawing>
      </w:r>
    </w:p>
    <w:p w14:paraId="54015494" w14:textId="77777777" w:rsidR="00992684" w:rsidRPr="00E72ED4" w:rsidRDefault="00992684" w:rsidP="00992684">
      <w:r>
        <w:rPr>
          <w:b/>
          <w:bCs/>
        </w:rPr>
        <w:t xml:space="preserve">Grouped by: </w:t>
      </w:r>
      <w:r>
        <w:t>Agency name and clinic name.</w:t>
      </w:r>
    </w:p>
    <w:p w14:paraId="52169AAA" w14:textId="77777777" w:rsidR="00992684" w:rsidRDefault="00992684" w:rsidP="00992684">
      <w:r>
        <w:rPr>
          <w:b/>
          <w:bCs/>
        </w:rPr>
        <w:lastRenderedPageBreak/>
        <w:t xml:space="preserve">Columns: </w:t>
      </w:r>
      <w:r>
        <w:t xml:space="preserve">Total </w:t>
      </w:r>
      <w:proofErr w:type="spellStart"/>
      <w:r>
        <w:t>Pptn</w:t>
      </w:r>
      <w:proofErr w:type="spellEnd"/>
      <w:r>
        <w:t xml:space="preserve">, </w:t>
      </w:r>
      <w:proofErr w:type="spellStart"/>
      <w:r>
        <w:t>Wom</w:t>
      </w:r>
      <w:proofErr w:type="spellEnd"/>
      <w:r>
        <w:t xml:space="preserve">. Total, </w:t>
      </w:r>
      <w:proofErr w:type="spellStart"/>
      <w:r>
        <w:t>Wom</w:t>
      </w:r>
      <w:proofErr w:type="spellEnd"/>
      <w:r>
        <w:t xml:space="preserve">. BF, </w:t>
      </w:r>
      <w:proofErr w:type="spellStart"/>
      <w:r>
        <w:t>Wom</w:t>
      </w:r>
      <w:proofErr w:type="spellEnd"/>
      <w:r>
        <w:t xml:space="preserve">. Part. BF, </w:t>
      </w:r>
      <w:proofErr w:type="spellStart"/>
      <w:r>
        <w:t>Wom</w:t>
      </w:r>
      <w:proofErr w:type="spellEnd"/>
      <w:r>
        <w:t xml:space="preserve">. MBF, </w:t>
      </w:r>
      <w:proofErr w:type="spellStart"/>
      <w:r>
        <w:t>Wom</w:t>
      </w:r>
      <w:proofErr w:type="spellEnd"/>
      <w:r>
        <w:t xml:space="preserve">. SBF, </w:t>
      </w:r>
      <w:proofErr w:type="spellStart"/>
      <w:r>
        <w:t>Wom</w:t>
      </w:r>
      <w:proofErr w:type="spellEnd"/>
      <w:r>
        <w:t xml:space="preserve">. Preg., </w:t>
      </w:r>
      <w:proofErr w:type="spellStart"/>
      <w:r>
        <w:t>Wom</w:t>
      </w:r>
      <w:proofErr w:type="spellEnd"/>
      <w:r>
        <w:t>. NBF, Inf. Total, Inf. BF, Inf. FBF, Inf. Part. BF, Inf. MBF, Inf. SBF, Inf. NBF, Child Total.</w:t>
      </w:r>
    </w:p>
    <w:p w14:paraId="483850FC" w14:textId="77777777" w:rsidR="00992684" w:rsidRDefault="00992684" w:rsidP="00992684">
      <w:r>
        <w:rPr>
          <w:b/>
          <w:bCs/>
        </w:rPr>
        <w:t xml:space="preserve">Rows: </w:t>
      </w:r>
      <w:r>
        <w:t>CLINIC ID, county of residence.</w:t>
      </w:r>
    </w:p>
    <w:p w14:paraId="3387BC99" w14:textId="77777777" w:rsidR="00992684" w:rsidRDefault="00992684" w:rsidP="00992684">
      <w:pPr>
        <w:pStyle w:val="Heading3"/>
      </w:pPr>
      <w:bookmarkStart w:id="85" w:name="_Toc235422870"/>
      <w:bookmarkStart w:id="86" w:name="_Toc242875384"/>
      <w:r>
        <w:t>Monthly Participation by Infant BF Amount and Age in Months</w:t>
      </w:r>
      <w:bookmarkEnd w:id="85"/>
      <w:bookmarkEnd w:id="86"/>
    </w:p>
    <w:p w14:paraId="795B0661" w14:textId="77777777" w:rsidR="00992684" w:rsidRDefault="00992684" w:rsidP="00992684">
      <w:r>
        <w:t>Revised April 22, 2026</w:t>
      </w:r>
    </w:p>
    <w:p w14:paraId="3410BE69" w14:textId="77777777" w:rsidR="00992684" w:rsidRDefault="00992684" w:rsidP="00992684">
      <w:pPr>
        <w:pStyle w:val="Heading4"/>
      </w:pPr>
      <w:r>
        <w:t>Overview</w:t>
      </w:r>
    </w:p>
    <w:p w14:paraId="01658FB3" w14:textId="77777777" w:rsidR="00992684" w:rsidRDefault="00992684" w:rsidP="00992684">
      <w:r>
        <w:t>A count and percentage of infants by breastfeeding amount and age in months for the specified participation month and specified grantee. Counts and percentages include total participation and are provided for the state, specified grantee, and its agencies and clinics.</w:t>
      </w:r>
    </w:p>
    <w:p w14:paraId="3046796E" w14:textId="77777777" w:rsidR="00992684" w:rsidRDefault="00992684" w:rsidP="00992684">
      <w:pPr>
        <w:pStyle w:val="Heading4"/>
      </w:pPr>
      <w:r>
        <w:t>Some uses</w:t>
      </w:r>
    </w:p>
    <w:p w14:paraId="1AAD3BAB" w14:textId="77777777" w:rsidR="00992684" w:rsidRDefault="00992684" w:rsidP="00DB35CC">
      <w:pPr>
        <w:pStyle w:val="ListParagraph"/>
      </w:pPr>
      <w:r>
        <w:t>Identify trends in infant participation based on age.</w:t>
      </w:r>
    </w:p>
    <w:p w14:paraId="02D6D1C6" w14:textId="77777777" w:rsidR="00992684" w:rsidRDefault="00992684" w:rsidP="00DB35CC">
      <w:pPr>
        <w:pStyle w:val="ListParagraph"/>
      </w:pPr>
      <w:r>
        <w:t>Identify trends in breastfeeding based on age.</w:t>
      </w:r>
    </w:p>
    <w:p w14:paraId="063A4F12" w14:textId="77777777" w:rsidR="00992684" w:rsidRDefault="00992684" w:rsidP="00DB35CC">
      <w:pPr>
        <w:pStyle w:val="ListParagraph"/>
      </w:pPr>
      <w:r>
        <w:t>Compare grantee trends to statewide trends.</w:t>
      </w:r>
    </w:p>
    <w:p w14:paraId="05F80EDE" w14:textId="77777777" w:rsidR="00992684" w:rsidRDefault="00992684" w:rsidP="00DB35CC">
      <w:pPr>
        <w:pStyle w:val="ListParagraph"/>
      </w:pPr>
      <w:r>
        <w:t>Obtain percentage of total infants by age.</w:t>
      </w:r>
    </w:p>
    <w:p w14:paraId="185F18A5" w14:textId="77777777" w:rsidR="00992684" w:rsidRDefault="00992684" w:rsidP="00992684">
      <w:pPr>
        <w:pStyle w:val="Heading4"/>
      </w:pPr>
      <w:r>
        <w:t>Prompts</w:t>
      </w:r>
    </w:p>
    <w:p w14:paraId="13413525" w14:textId="77777777" w:rsidR="00992684" w:rsidRDefault="00992684" w:rsidP="00DB35CC">
      <w:pPr>
        <w:pStyle w:val="ListParagraph"/>
      </w:pPr>
      <w:r w:rsidRPr="00B91F08">
        <w:t xml:space="preserve">Enter </w:t>
      </w:r>
      <w:r>
        <w:t>3-digit Grantee ID: – The grantee the agency and clinic where the participant was issued benefits (or was counted) belongs to.</w:t>
      </w:r>
    </w:p>
    <w:p w14:paraId="47A09469" w14:textId="77777777" w:rsidR="00992684" w:rsidRDefault="00992684" w:rsidP="00DB35CC">
      <w:pPr>
        <w:pStyle w:val="ListParagraph"/>
      </w:pPr>
      <w:r w:rsidRPr="00B91F08">
        <w:t>Enter YYYY</w:t>
      </w:r>
      <w:r>
        <w:t>MM: – The year and month the participant was counted.</w:t>
      </w:r>
    </w:p>
    <w:p w14:paraId="766A58AB" w14:textId="77777777" w:rsidR="00992684" w:rsidRDefault="00992684" w:rsidP="00992684">
      <w:pPr>
        <w:pStyle w:val="Heading4"/>
      </w:pPr>
      <w:proofErr w:type="gramStart"/>
      <w:r>
        <w:t>Report</w:t>
      </w:r>
      <w:proofErr w:type="gramEnd"/>
      <w:r>
        <w:t xml:space="preserve"> outputs</w:t>
      </w:r>
    </w:p>
    <w:p w14:paraId="68D89C71" w14:textId="77777777" w:rsidR="00992684" w:rsidRDefault="00992684" w:rsidP="00992684">
      <w:pPr>
        <w:pStyle w:val="Caption"/>
      </w:pPr>
      <w:r>
        <w:t>Tab 1 – State</w:t>
      </w:r>
    </w:p>
    <w:p w14:paraId="58F692DC" w14:textId="77777777" w:rsidR="00992684" w:rsidRPr="00E72ED4" w:rsidRDefault="00992684" w:rsidP="00992684">
      <w:r w:rsidRPr="00625314">
        <w:rPr>
          <w:noProof/>
        </w:rPr>
        <w:drawing>
          <wp:inline distT="0" distB="0" distL="0" distR="0" wp14:anchorId="789EADE5" wp14:editId="7A82187C">
            <wp:extent cx="5943600" cy="1151255"/>
            <wp:effectExtent l="0" t="0" r="0" b="0"/>
            <wp:docPr id="68926526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265267" name="Picture 1">
                      <a:extLst>
                        <a:ext uri="{C183D7F6-B498-43B3-948B-1728B52AA6E4}">
                          <adec:decorative xmlns:adec="http://schemas.microsoft.com/office/drawing/2017/decorative" val="1"/>
                        </a:ext>
                      </a:extLst>
                    </pic:cNvPr>
                    <pic:cNvPicPr/>
                  </pic:nvPicPr>
                  <pic:blipFill>
                    <a:blip r:embed="rId143"/>
                    <a:stretch>
                      <a:fillRect/>
                    </a:stretch>
                  </pic:blipFill>
                  <pic:spPr>
                    <a:xfrm>
                      <a:off x="0" y="0"/>
                      <a:ext cx="5943600" cy="1151255"/>
                    </a:xfrm>
                    <a:prstGeom prst="rect">
                      <a:avLst/>
                    </a:prstGeom>
                  </pic:spPr>
                </pic:pic>
              </a:graphicData>
            </a:graphic>
          </wp:inline>
        </w:drawing>
      </w:r>
    </w:p>
    <w:p w14:paraId="066CECC6" w14:textId="77777777" w:rsidR="00992684" w:rsidRDefault="00992684" w:rsidP="00992684">
      <w:r>
        <w:rPr>
          <w:b/>
          <w:bCs/>
        </w:rPr>
        <w:t xml:space="preserve">Columns: </w:t>
      </w:r>
      <w:r>
        <w:t xml:space="preserve">Total </w:t>
      </w:r>
      <w:proofErr w:type="spellStart"/>
      <w:r>
        <w:t>Pptn</w:t>
      </w:r>
      <w:proofErr w:type="spellEnd"/>
      <w:r>
        <w:t>, 0 mo., 1 mo., 2 mo., 3 mo., 4 mo., 5 mo., 6 mo., 7 mo., 8 mo., 9 mo., 10 mo., 11 mo., 12 mo.</w:t>
      </w:r>
    </w:p>
    <w:p w14:paraId="1BC41C28" w14:textId="77777777" w:rsidR="00992684" w:rsidRDefault="00992684" w:rsidP="00992684">
      <w:r>
        <w:rPr>
          <w:b/>
          <w:bCs/>
        </w:rPr>
        <w:t xml:space="preserve">Rows: </w:t>
      </w:r>
      <w:r>
        <w:t>Infants Total, BF, Fully BF, Part. BF, Mostly-BF, Some-BF, Non-BF.</w:t>
      </w:r>
    </w:p>
    <w:p w14:paraId="4D78F529" w14:textId="77777777" w:rsidR="00992684" w:rsidRDefault="00992684" w:rsidP="00992684">
      <w:pPr>
        <w:pStyle w:val="Caption"/>
      </w:pPr>
      <w:r>
        <w:t>Tab 2 – Grantee</w:t>
      </w:r>
    </w:p>
    <w:p w14:paraId="3461FC70" w14:textId="77777777" w:rsidR="00992684" w:rsidRPr="004F6E20" w:rsidRDefault="00992684" w:rsidP="00992684">
      <w:r w:rsidRPr="00625314">
        <w:rPr>
          <w:noProof/>
        </w:rPr>
        <w:lastRenderedPageBreak/>
        <w:drawing>
          <wp:inline distT="0" distB="0" distL="0" distR="0" wp14:anchorId="6BF23545" wp14:editId="45F28B62">
            <wp:extent cx="5943600" cy="1152525"/>
            <wp:effectExtent l="0" t="0" r="0" b="9525"/>
            <wp:docPr id="205979803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798032" name="Picture 1">
                      <a:extLst>
                        <a:ext uri="{C183D7F6-B498-43B3-948B-1728B52AA6E4}">
                          <adec:decorative xmlns:adec="http://schemas.microsoft.com/office/drawing/2017/decorative" val="1"/>
                        </a:ext>
                      </a:extLst>
                    </pic:cNvPr>
                    <pic:cNvPicPr/>
                  </pic:nvPicPr>
                  <pic:blipFill>
                    <a:blip r:embed="rId144"/>
                    <a:stretch>
                      <a:fillRect/>
                    </a:stretch>
                  </pic:blipFill>
                  <pic:spPr>
                    <a:xfrm>
                      <a:off x="0" y="0"/>
                      <a:ext cx="5943600" cy="1152525"/>
                    </a:xfrm>
                    <a:prstGeom prst="rect">
                      <a:avLst/>
                    </a:prstGeom>
                  </pic:spPr>
                </pic:pic>
              </a:graphicData>
            </a:graphic>
          </wp:inline>
        </w:drawing>
      </w:r>
    </w:p>
    <w:p w14:paraId="2E1E26A9" w14:textId="77777777" w:rsidR="00992684" w:rsidRDefault="00992684" w:rsidP="00992684">
      <w:r>
        <w:rPr>
          <w:b/>
          <w:bCs/>
        </w:rPr>
        <w:t xml:space="preserve">Columns: </w:t>
      </w:r>
      <w:r>
        <w:t xml:space="preserve">Total </w:t>
      </w:r>
      <w:proofErr w:type="spellStart"/>
      <w:r>
        <w:t>Pptn</w:t>
      </w:r>
      <w:proofErr w:type="spellEnd"/>
      <w:r>
        <w:t>, 0 mo., 1 mo., 2 mo., 3 mo., 4 mo., 5 mo., 6 mo., 7 mo., 8 mo., 9 mo., 10 mo., 11 mo., 12 mo.</w:t>
      </w:r>
    </w:p>
    <w:p w14:paraId="55BDF04B" w14:textId="77777777" w:rsidR="00992684" w:rsidRDefault="00992684" w:rsidP="00992684">
      <w:r>
        <w:rPr>
          <w:b/>
          <w:bCs/>
        </w:rPr>
        <w:t xml:space="preserve">Rows: </w:t>
      </w:r>
      <w:r>
        <w:t>Infants Total, BF, Fully BF, Part. BF, Mostly-BF, Some-BF, Non-BF.</w:t>
      </w:r>
    </w:p>
    <w:p w14:paraId="72B85159" w14:textId="77777777" w:rsidR="00992684" w:rsidRDefault="00992684" w:rsidP="00992684">
      <w:pPr>
        <w:pStyle w:val="Caption"/>
      </w:pPr>
      <w:r>
        <w:t>Tab 3 – Agency</w:t>
      </w:r>
    </w:p>
    <w:p w14:paraId="2415B6F3" w14:textId="77777777" w:rsidR="00992684" w:rsidRPr="004F6E20" w:rsidRDefault="00992684" w:rsidP="00992684">
      <w:r w:rsidRPr="00625314">
        <w:rPr>
          <w:noProof/>
        </w:rPr>
        <w:drawing>
          <wp:inline distT="0" distB="0" distL="0" distR="0" wp14:anchorId="04D9F710" wp14:editId="38E7C6BA">
            <wp:extent cx="5943600" cy="1283335"/>
            <wp:effectExtent l="0" t="0" r="0" b="0"/>
            <wp:docPr id="4264575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45754" name="Picture 1">
                      <a:extLst>
                        <a:ext uri="{C183D7F6-B498-43B3-948B-1728B52AA6E4}">
                          <adec:decorative xmlns:adec="http://schemas.microsoft.com/office/drawing/2017/decorative" val="1"/>
                        </a:ext>
                      </a:extLst>
                    </pic:cNvPr>
                    <pic:cNvPicPr/>
                  </pic:nvPicPr>
                  <pic:blipFill>
                    <a:blip r:embed="rId145"/>
                    <a:stretch>
                      <a:fillRect/>
                    </a:stretch>
                  </pic:blipFill>
                  <pic:spPr>
                    <a:xfrm>
                      <a:off x="0" y="0"/>
                      <a:ext cx="5943600" cy="1283335"/>
                    </a:xfrm>
                    <a:prstGeom prst="rect">
                      <a:avLst/>
                    </a:prstGeom>
                  </pic:spPr>
                </pic:pic>
              </a:graphicData>
            </a:graphic>
          </wp:inline>
        </w:drawing>
      </w:r>
    </w:p>
    <w:p w14:paraId="7018463E" w14:textId="77777777" w:rsidR="00992684" w:rsidRPr="00E72ED4" w:rsidRDefault="00992684" w:rsidP="00992684">
      <w:r>
        <w:rPr>
          <w:b/>
          <w:bCs/>
        </w:rPr>
        <w:t xml:space="preserve">Grouped by: </w:t>
      </w:r>
      <w:r>
        <w:t>Agency name.</w:t>
      </w:r>
    </w:p>
    <w:p w14:paraId="6E4B9AAD" w14:textId="77777777" w:rsidR="00992684" w:rsidRDefault="00992684" w:rsidP="00992684">
      <w:r>
        <w:rPr>
          <w:b/>
          <w:bCs/>
        </w:rPr>
        <w:t xml:space="preserve">Columns: </w:t>
      </w:r>
      <w:r>
        <w:t xml:space="preserve">Total </w:t>
      </w:r>
      <w:proofErr w:type="spellStart"/>
      <w:r>
        <w:t>Pptn</w:t>
      </w:r>
      <w:proofErr w:type="spellEnd"/>
      <w:r>
        <w:t>, 0 mo., 1 mo., 2 mo., 3 mo., 4 mo., 5 mo., 6 mo., 7 mo., 8 mo., 9 mo., 10 mo., 11 mo., 12 mo.</w:t>
      </w:r>
    </w:p>
    <w:p w14:paraId="6579DD40" w14:textId="77777777" w:rsidR="00992684" w:rsidRDefault="00992684" w:rsidP="00992684">
      <w:r>
        <w:rPr>
          <w:b/>
          <w:bCs/>
        </w:rPr>
        <w:t xml:space="preserve">Rows: </w:t>
      </w:r>
      <w:r>
        <w:t>Infants Total, BF, Fully BF, Part. BF, Mostly-BF, Some-BF, Non-BF.</w:t>
      </w:r>
    </w:p>
    <w:p w14:paraId="0F29CA94" w14:textId="77777777" w:rsidR="00992684" w:rsidRDefault="00992684" w:rsidP="00992684">
      <w:pPr>
        <w:pStyle w:val="Caption"/>
      </w:pPr>
      <w:r>
        <w:t>Tab 4 – Clinic</w:t>
      </w:r>
    </w:p>
    <w:p w14:paraId="514D3993" w14:textId="77777777" w:rsidR="00992684" w:rsidRPr="004F6E20" w:rsidRDefault="00992684" w:rsidP="00992684">
      <w:r w:rsidRPr="00625314">
        <w:rPr>
          <w:noProof/>
        </w:rPr>
        <w:drawing>
          <wp:inline distT="0" distB="0" distL="0" distR="0" wp14:anchorId="2EBFA3F7" wp14:editId="0901FEC5">
            <wp:extent cx="5943600" cy="1445895"/>
            <wp:effectExtent l="0" t="0" r="0" b="1905"/>
            <wp:docPr id="31280442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804422" name="Picture 1">
                      <a:extLst>
                        <a:ext uri="{C183D7F6-B498-43B3-948B-1728B52AA6E4}">
                          <adec:decorative xmlns:adec="http://schemas.microsoft.com/office/drawing/2017/decorative" val="1"/>
                        </a:ext>
                      </a:extLst>
                    </pic:cNvPr>
                    <pic:cNvPicPr/>
                  </pic:nvPicPr>
                  <pic:blipFill>
                    <a:blip r:embed="rId146"/>
                    <a:stretch>
                      <a:fillRect/>
                    </a:stretch>
                  </pic:blipFill>
                  <pic:spPr>
                    <a:xfrm>
                      <a:off x="0" y="0"/>
                      <a:ext cx="5943600" cy="1445895"/>
                    </a:xfrm>
                    <a:prstGeom prst="rect">
                      <a:avLst/>
                    </a:prstGeom>
                  </pic:spPr>
                </pic:pic>
              </a:graphicData>
            </a:graphic>
          </wp:inline>
        </w:drawing>
      </w:r>
    </w:p>
    <w:p w14:paraId="1AA6A3E2" w14:textId="77777777" w:rsidR="00992684" w:rsidRPr="00E72ED4" w:rsidRDefault="00992684" w:rsidP="00992684">
      <w:r>
        <w:rPr>
          <w:b/>
          <w:bCs/>
        </w:rPr>
        <w:t xml:space="preserve">Grouped by: </w:t>
      </w:r>
      <w:r>
        <w:t>Agency name and clinic name.</w:t>
      </w:r>
    </w:p>
    <w:p w14:paraId="05E9C2A9" w14:textId="77777777" w:rsidR="00992684" w:rsidRDefault="00992684" w:rsidP="00992684">
      <w:r>
        <w:rPr>
          <w:b/>
          <w:bCs/>
        </w:rPr>
        <w:t xml:space="preserve">Columns: </w:t>
      </w:r>
      <w:r>
        <w:t xml:space="preserve">Total </w:t>
      </w:r>
      <w:proofErr w:type="spellStart"/>
      <w:r>
        <w:t>Pptn</w:t>
      </w:r>
      <w:proofErr w:type="spellEnd"/>
      <w:r>
        <w:t>, 0 mo., 1 mo., 2 mo., 3 mo., 4 mo., 5 mo., 6 mo., 7 mo., 8 mo., 9 mo., 10 mo., 11 mo., 12 mo.</w:t>
      </w:r>
    </w:p>
    <w:p w14:paraId="73DD91A7" w14:textId="77777777" w:rsidR="00992684" w:rsidRDefault="00992684" w:rsidP="00992684">
      <w:r>
        <w:rPr>
          <w:b/>
          <w:bCs/>
        </w:rPr>
        <w:t xml:space="preserve">Rows: </w:t>
      </w:r>
      <w:r>
        <w:t>Infants Total, BF, Fully BF, Part. BF, Mostly-BF, Some-BF, Non-BF.</w:t>
      </w:r>
    </w:p>
    <w:p w14:paraId="16299FB8" w14:textId="77777777" w:rsidR="00992684" w:rsidRDefault="00992684" w:rsidP="00992684">
      <w:pPr>
        <w:pStyle w:val="Heading3"/>
      </w:pPr>
      <w:bookmarkStart w:id="87" w:name="_Toc235422871"/>
      <w:bookmarkStart w:id="88" w:name="_Toc242875385"/>
      <w:r>
        <w:lastRenderedPageBreak/>
        <w:t>Monthly Participation by Specified Zip Code(s)</w:t>
      </w:r>
      <w:bookmarkEnd w:id="87"/>
      <w:bookmarkEnd w:id="88"/>
    </w:p>
    <w:p w14:paraId="55E1069F" w14:textId="77777777" w:rsidR="00992684" w:rsidRDefault="00992684" w:rsidP="00992684">
      <w:r>
        <w:t>Revised June 3, 2026</w:t>
      </w:r>
    </w:p>
    <w:p w14:paraId="34C7E51E" w14:textId="77777777" w:rsidR="00992684" w:rsidRDefault="00992684" w:rsidP="00992684">
      <w:pPr>
        <w:pStyle w:val="Heading4"/>
      </w:pPr>
      <w:r>
        <w:t>Overview</w:t>
      </w:r>
    </w:p>
    <w:p w14:paraId="73AD8431" w14:textId="77777777" w:rsidR="00992684" w:rsidRDefault="00992684" w:rsidP="00992684">
      <w:r>
        <w:t>Counts and lists of participants and household for the specified participation month and zip code(s). The output displays the agency and county where the participants/households were counted and their current zip code of residence. A participant list and household list provide demographic information for outreach. Optional input controls allow the report user to filter all tabs by the county where the participant/household lives; the agency where the participant or household was counted for the specified participation month; and the lists by language.</w:t>
      </w:r>
    </w:p>
    <w:p w14:paraId="62B532E6" w14:textId="77777777" w:rsidR="00992684" w:rsidRDefault="00992684" w:rsidP="00992684">
      <w:pPr>
        <w:pStyle w:val="Heading4"/>
      </w:pPr>
      <w:r>
        <w:t>Some uses</w:t>
      </w:r>
    </w:p>
    <w:p w14:paraId="5C6E9F5C" w14:textId="77777777" w:rsidR="00992684" w:rsidRDefault="00992684" w:rsidP="00DB35CC">
      <w:pPr>
        <w:pStyle w:val="ListParagraph"/>
      </w:pPr>
      <w:r>
        <w:t>Identify participants or households being served by other agencies or counties for outreach.</w:t>
      </w:r>
    </w:p>
    <w:p w14:paraId="1AE4654A" w14:textId="77777777" w:rsidR="00992684" w:rsidRDefault="00992684" w:rsidP="00DB35CC">
      <w:pPr>
        <w:pStyle w:val="ListParagraph"/>
      </w:pPr>
      <w:r>
        <w:t>Obtain a count of participants being served by other agencies or counties.</w:t>
      </w:r>
    </w:p>
    <w:p w14:paraId="470E8BB1" w14:textId="77777777" w:rsidR="00992684" w:rsidRDefault="00992684" w:rsidP="00992684">
      <w:pPr>
        <w:pStyle w:val="Heading4"/>
      </w:pPr>
      <w:r>
        <w:t>Prompts</w:t>
      </w:r>
    </w:p>
    <w:p w14:paraId="1411EDE7" w14:textId="77777777" w:rsidR="00992684" w:rsidRDefault="00992684" w:rsidP="00DB35CC">
      <w:pPr>
        <w:pStyle w:val="ListParagraph"/>
      </w:pPr>
      <w:r w:rsidRPr="00B91F08">
        <w:t>Enter YYYY</w:t>
      </w:r>
      <w:r>
        <w:t>MM: – The year and month the participant was counted.</w:t>
      </w:r>
    </w:p>
    <w:p w14:paraId="0EE08047" w14:textId="77777777" w:rsidR="00992684" w:rsidRDefault="00992684" w:rsidP="00DB35CC">
      <w:pPr>
        <w:pStyle w:val="ListParagraph"/>
      </w:pPr>
      <w:r>
        <w:t>Enter 5-digit Zip Code(s): - the zip code of the participant’s current residence.</w:t>
      </w:r>
    </w:p>
    <w:p w14:paraId="55A5D099" w14:textId="77777777" w:rsidR="00992684" w:rsidRDefault="00992684" w:rsidP="00992684">
      <w:pPr>
        <w:pStyle w:val="Heading4"/>
      </w:pPr>
      <w:proofErr w:type="gramStart"/>
      <w:r>
        <w:t>Report</w:t>
      </w:r>
      <w:proofErr w:type="gramEnd"/>
      <w:r>
        <w:t xml:space="preserve"> outputs</w:t>
      </w:r>
    </w:p>
    <w:p w14:paraId="55406F3F" w14:textId="77777777" w:rsidR="00992684" w:rsidRDefault="00992684" w:rsidP="00992684">
      <w:pPr>
        <w:pStyle w:val="Caption"/>
      </w:pPr>
      <w:r>
        <w:t>Tab 1 – Agency-PPT</w:t>
      </w:r>
    </w:p>
    <w:p w14:paraId="23F8B2C8" w14:textId="77777777" w:rsidR="00992684" w:rsidRPr="00E72ED4" w:rsidRDefault="00992684" w:rsidP="00992684">
      <w:r w:rsidRPr="003476A4">
        <w:rPr>
          <w:noProof/>
        </w:rPr>
        <w:drawing>
          <wp:inline distT="0" distB="0" distL="0" distR="0" wp14:anchorId="2C977C59" wp14:editId="4A8A1F53">
            <wp:extent cx="5943600" cy="548005"/>
            <wp:effectExtent l="0" t="0" r="0" b="4445"/>
            <wp:docPr id="79997926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979264" name="Picture 1">
                      <a:extLst>
                        <a:ext uri="{C183D7F6-B498-43B3-948B-1728B52AA6E4}">
                          <adec:decorative xmlns:adec="http://schemas.microsoft.com/office/drawing/2017/decorative" val="1"/>
                        </a:ext>
                      </a:extLst>
                    </pic:cNvPr>
                    <pic:cNvPicPr/>
                  </pic:nvPicPr>
                  <pic:blipFill>
                    <a:blip r:embed="rId147"/>
                    <a:stretch>
                      <a:fillRect/>
                    </a:stretch>
                  </pic:blipFill>
                  <pic:spPr>
                    <a:xfrm>
                      <a:off x="0" y="0"/>
                      <a:ext cx="5943600" cy="548005"/>
                    </a:xfrm>
                    <a:prstGeom prst="rect">
                      <a:avLst/>
                    </a:prstGeom>
                  </pic:spPr>
                </pic:pic>
              </a:graphicData>
            </a:graphic>
          </wp:inline>
        </w:drawing>
      </w:r>
    </w:p>
    <w:p w14:paraId="16EF75E8" w14:textId="77777777" w:rsidR="00992684" w:rsidRDefault="00992684" w:rsidP="00992684">
      <w:r>
        <w:rPr>
          <w:b/>
          <w:bCs/>
        </w:rPr>
        <w:t xml:space="preserve">Columns: </w:t>
      </w:r>
      <w:r>
        <w:t xml:space="preserve">Total </w:t>
      </w:r>
      <w:proofErr w:type="spellStart"/>
      <w:r>
        <w:t>Pptn</w:t>
      </w:r>
      <w:proofErr w:type="spellEnd"/>
      <w:r>
        <w:t>, specified zip codes.</w:t>
      </w:r>
    </w:p>
    <w:p w14:paraId="7B8AF130" w14:textId="77777777" w:rsidR="00992684" w:rsidRDefault="00992684" w:rsidP="00992684">
      <w:r>
        <w:rPr>
          <w:b/>
          <w:bCs/>
        </w:rPr>
        <w:t xml:space="preserve">Rows: </w:t>
      </w:r>
      <w:r>
        <w:t>TOTAL, agency name (ID).</w:t>
      </w:r>
    </w:p>
    <w:p w14:paraId="1C53A936" w14:textId="77777777" w:rsidR="00992684" w:rsidRDefault="00992684" w:rsidP="00992684">
      <w:pPr>
        <w:pStyle w:val="Caption"/>
      </w:pPr>
      <w:r>
        <w:t>Tab 2 – Agency-HH</w:t>
      </w:r>
    </w:p>
    <w:p w14:paraId="508F5050" w14:textId="77777777" w:rsidR="00992684" w:rsidRPr="00E72ED4" w:rsidRDefault="00992684" w:rsidP="00992684">
      <w:r w:rsidRPr="003476A4">
        <w:rPr>
          <w:noProof/>
        </w:rPr>
        <w:drawing>
          <wp:inline distT="0" distB="0" distL="0" distR="0" wp14:anchorId="2FE08773" wp14:editId="53B90784">
            <wp:extent cx="5943600" cy="553720"/>
            <wp:effectExtent l="0" t="0" r="0" b="0"/>
            <wp:docPr id="75471801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718017" name="Picture 1">
                      <a:extLst>
                        <a:ext uri="{C183D7F6-B498-43B3-948B-1728B52AA6E4}">
                          <adec:decorative xmlns:adec="http://schemas.microsoft.com/office/drawing/2017/decorative" val="1"/>
                        </a:ext>
                      </a:extLst>
                    </pic:cNvPr>
                    <pic:cNvPicPr/>
                  </pic:nvPicPr>
                  <pic:blipFill>
                    <a:blip r:embed="rId148"/>
                    <a:stretch>
                      <a:fillRect/>
                    </a:stretch>
                  </pic:blipFill>
                  <pic:spPr>
                    <a:xfrm>
                      <a:off x="0" y="0"/>
                      <a:ext cx="5943600" cy="553720"/>
                    </a:xfrm>
                    <a:prstGeom prst="rect">
                      <a:avLst/>
                    </a:prstGeom>
                  </pic:spPr>
                </pic:pic>
              </a:graphicData>
            </a:graphic>
          </wp:inline>
        </w:drawing>
      </w:r>
    </w:p>
    <w:p w14:paraId="2508E2C8" w14:textId="77777777" w:rsidR="00992684" w:rsidRDefault="00992684" w:rsidP="00992684">
      <w:r>
        <w:rPr>
          <w:b/>
          <w:bCs/>
        </w:rPr>
        <w:t xml:space="preserve">Columns: </w:t>
      </w:r>
      <w:r>
        <w:t xml:space="preserve">Total </w:t>
      </w:r>
      <w:proofErr w:type="spellStart"/>
      <w:r>
        <w:t>Pptn</w:t>
      </w:r>
      <w:proofErr w:type="spellEnd"/>
      <w:r>
        <w:t>, specified zip codes.</w:t>
      </w:r>
    </w:p>
    <w:p w14:paraId="60F0E4B3" w14:textId="77777777" w:rsidR="00992684" w:rsidRDefault="00992684" w:rsidP="00992684">
      <w:r>
        <w:rPr>
          <w:b/>
          <w:bCs/>
        </w:rPr>
        <w:t xml:space="preserve">Rows: </w:t>
      </w:r>
      <w:r>
        <w:t>TOTAL, agency name (ID).</w:t>
      </w:r>
    </w:p>
    <w:p w14:paraId="1482A343" w14:textId="77777777" w:rsidR="00992684" w:rsidRDefault="00992684" w:rsidP="00992684">
      <w:pPr>
        <w:pStyle w:val="Caption"/>
      </w:pPr>
      <w:r>
        <w:t>Tab 3 – County-PPT</w:t>
      </w:r>
    </w:p>
    <w:p w14:paraId="72BDFAF5" w14:textId="77777777" w:rsidR="00992684" w:rsidRPr="00E72ED4" w:rsidRDefault="00992684" w:rsidP="00992684">
      <w:r w:rsidRPr="003476A4">
        <w:rPr>
          <w:noProof/>
        </w:rPr>
        <w:lastRenderedPageBreak/>
        <w:drawing>
          <wp:inline distT="0" distB="0" distL="0" distR="0" wp14:anchorId="7C622A64" wp14:editId="5D013D8E">
            <wp:extent cx="5943600" cy="537210"/>
            <wp:effectExtent l="0" t="0" r="0" b="0"/>
            <wp:docPr id="35006387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063875" name="Picture 1">
                      <a:extLst>
                        <a:ext uri="{C183D7F6-B498-43B3-948B-1728B52AA6E4}">
                          <adec:decorative xmlns:adec="http://schemas.microsoft.com/office/drawing/2017/decorative" val="1"/>
                        </a:ext>
                      </a:extLst>
                    </pic:cNvPr>
                    <pic:cNvPicPr/>
                  </pic:nvPicPr>
                  <pic:blipFill>
                    <a:blip r:embed="rId149"/>
                    <a:stretch>
                      <a:fillRect/>
                    </a:stretch>
                  </pic:blipFill>
                  <pic:spPr>
                    <a:xfrm>
                      <a:off x="0" y="0"/>
                      <a:ext cx="5943600" cy="537210"/>
                    </a:xfrm>
                    <a:prstGeom prst="rect">
                      <a:avLst/>
                    </a:prstGeom>
                  </pic:spPr>
                </pic:pic>
              </a:graphicData>
            </a:graphic>
          </wp:inline>
        </w:drawing>
      </w:r>
    </w:p>
    <w:p w14:paraId="7D517CFD" w14:textId="77777777" w:rsidR="00992684" w:rsidRDefault="00992684" w:rsidP="00992684">
      <w:r>
        <w:rPr>
          <w:b/>
          <w:bCs/>
        </w:rPr>
        <w:t xml:space="preserve">Columns: </w:t>
      </w:r>
      <w:r>
        <w:t xml:space="preserve">Total </w:t>
      </w:r>
      <w:proofErr w:type="spellStart"/>
      <w:r>
        <w:t>Pptn</w:t>
      </w:r>
      <w:proofErr w:type="spellEnd"/>
      <w:r>
        <w:t>, specified zip codes.</w:t>
      </w:r>
    </w:p>
    <w:p w14:paraId="3A34FD02" w14:textId="77777777" w:rsidR="00992684" w:rsidRDefault="00992684" w:rsidP="00992684">
      <w:r>
        <w:rPr>
          <w:b/>
          <w:bCs/>
        </w:rPr>
        <w:t xml:space="preserve">Rows: </w:t>
      </w:r>
      <w:r>
        <w:t>TOTAL, county (of residence).</w:t>
      </w:r>
    </w:p>
    <w:p w14:paraId="1DDAFC63" w14:textId="77777777" w:rsidR="00992684" w:rsidRDefault="00992684" w:rsidP="00992684">
      <w:pPr>
        <w:pStyle w:val="Caption"/>
      </w:pPr>
      <w:r>
        <w:t>Tab 4 – County-HH</w:t>
      </w:r>
    </w:p>
    <w:p w14:paraId="75112074" w14:textId="77777777" w:rsidR="00992684" w:rsidRPr="00E72ED4" w:rsidRDefault="00992684" w:rsidP="00992684">
      <w:r w:rsidRPr="003476A4">
        <w:rPr>
          <w:noProof/>
        </w:rPr>
        <w:drawing>
          <wp:inline distT="0" distB="0" distL="0" distR="0" wp14:anchorId="13A35AEA" wp14:editId="7CE36CD0">
            <wp:extent cx="5943600" cy="537845"/>
            <wp:effectExtent l="0" t="0" r="0" b="0"/>
            <wp:docPr id="40557064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570642" name="Picture 1">
                      <a:extLst>
                        <a:ext uri="{C183D7F6-B498-43B3-948B-1728B52AA6E4}">
                          <adec:decorative xmlns:adec="http://schemas.microsoft.com/office/drawing/2017/decorative" val="1"/>
                        </a:ext>
                      </a:extLst>
                    </pic:cNvPr>
                    <pic:cNvPicPr/>
                  </pic:nvPicPr>
                  <pic:blipFill>
                    <a:blip r:embed="rId150"/>
                    <a:stretch>
                      <a:fillRect/>
                    </a:stretch>
                  </pic:blipFill>
                  <pic:spPr>
                    <a:xfrm>
                      <a:off x="0" y="0"/>
                      <a:ext cx="5943600" cy="537845"/>
                    </a:xfrm>
                    <a:prstGeom prst="rect">
                      <a:avLst/>
                    </a:prstGeom>
                  </pic:spPr>
                </pic:pic>
              </a:graphicData>
            </a:graphic>
          </wp:inline>
        </w:drawing>
      </w:r>
    </w:p>
    <w:p w14:paraId="2D16EEB7" w14:textId="77777777" w:rsidR="00992684" w:rsidRDefault="00992684" w:rsidP="00992684">
      <w:r>
        <w:rPr>
          <w:b/>
          <w:bCs/>
        </w:rPr>
        <w:t xml:space="preserve">Columns: </w:t>
      </w:r>
      <w:r>
        <w:t xml:space="preserve">Total </w:t>
      </w:r>
      <w:proofErr w:type="spellStart"/>
      <w:r>
        <w:t>Pptn</w:t>
      </w:r>
      <w:proofErr w:type="spellEnd"/>
      <w:r>
        <w:t>, specified zip codes.</w:t>
      </w:r>
    </w:p>
    <w:p w14:paraId="63D09D99" w14:textId="77777777" w:rsidR="00992684" w:rsidRDefault="00992684" w:rsidP="00992684">
      <w:r>
        <w:rPr>
          <w:b/>
          <w:bCs/>
        </w:rPr>
        <w:t xml:space="preserve">Rows: </w:t>
      </w:r>
      <w:r>
        <w:t>TOTAL, county (of residence).</w:t>
      </w:r>
    </w:p>
    <w:p w14:paraId="553ADC7C" w14:textId="77777777" w:rsidR="00992684" w:rsidRDefault="00992684" w:rsidP="00992684">
      <w:pPr>
        <w:pStyle w:val="Caption"/>
      </w:pPr>
      <w:r>
        <w:t>Tab 5 – Participant List</w:t>
      </w:r>
    </w:p>
    <w:p w14:paraId="4E295C16" w14:textId="77777777" w:rsidR="00992684" w:rsidRPr="00456FF4" w:rsidRDefault="00992684" w:rsidP="00992684">
      <w:r>
        <w:t>Page 1</w:t>
      </w:r>
    </w:p>
    <w:p w14:paraId="23BE8612" w14:textId="77777777" w:rsidR="00992684" w:rsidRDefault="00992684" w:rsidP="00992684">
      <w:r w:rsidRPr="00456FF4">
        <w:rPr>
          <w:noProof/>
        </w:rPr>
        <w:drawing>
          <wp:inline distT="0" distB="0" distL="0" distR="0" wp14:anchorId="3BD27567" wp14:editId="13EEC46A">
            <wp:extent cx="5943600" cy="443230"/>
            <wp:effectExtent l="0" t="0" r="0" b="0"/>
            <wp:docPr id="963083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08300" name="Picture 1">
                      <a:extLst>
                        <a:ext uri="{C183D7F6-B498-43B3-948B-1728B52AA6E4}">
                          <adec:decorative xmlns:adec="http://schemas.microsoft.com/office/drawing/2017/decorative" val="1"/>
                        </a:ext>
                      </a:extLst>
                    </pic:cNvPr>
                    <pic:cNvPicPr/>
                  </pic:nvPicPr>
                  <pic:blipFill>
                    <a:blip r:embed="rId151"/>
                    <a:stretch>
                      <a:fillRect/>
                    </a:stretch>
                  </pic:blipFill>
                  <pic:spPr>
                    <a:xfrm>
                      <a:off x="0" y="0"/>
                      <a:ext cx="5943600" cy="443230"/>
                    </a:xfrm>
                    <a:prstGeom prst="rect">
                      <a:avLst/>
                    </a:prstGeom>
                  </pic:spPr>
                </pic:pic>
              </a:graphicData>
            </a:graphic>
          </wp:inline>
        </w:drawing>
      </w:r>
    </w:p>
    <w:p w14:paraId="5F2A1E5A" w14:textId="77777777" w:rsidR="00992684" w:rsidRDefault="00992684" w:rsidP="00992684">
      <w:r>
        <w:t>Page 2</w:t>
      </w:r>
    </w:p>
    <w:p w14:paraId="6DDB5D47" w14:textId="77777777" w:rsidR="00992684" w:rsidRDefault="00992684" w:rsidP="00992684">
      <w:r w:rsidRPr="00456FF4">
        <w:rPr>
          <w:noProof/>
        </w:rPr>
        <w:drawing>
          <wp:inline distT="0" distB="0" distL="0" distR="0" wp14:anchorId="49F1E1BC" wp14:editId="5F6DD139">
            <wp:extent cx="5943600" cy="488315"/>
            <wp:effectExtent l="0" t="0" r="0" b="6985"/>
            <wp:docPr id="166103768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037686" name="Picture 1">
                      <a:extLst>
                        <a:ext uri="{C183D7F6-B498-43B3-948B-1728B52AA6E4}">
                          <adec:decorative xmlns:adec="http://schemas.microsoft.com/office/drawing/2017/decorative" val="1"/>
                        </a:ext>
                      </a:extLst>
                    </pic:cNvPr>
                    <pic:cNvPicPr/>
                  </pic:nvPicPr>
                  <pic:blipFill>
                    <a:blip r:embed="rId152"/>
                    <a:stretch>
                      <a:fillRect/>
                    </a:stretch>
                  </pic:blipFill>
                  <pic:spPr>
                    <a:xfrm>
                      <a:off x="0" y="0"/>
                      <a:ext cx="5943600" cy="488315"/>
                    </a:xfrm>
                    <a:prstGeom prst="rect">
                      <a:avLst/>
                    </a:prstGeom>
                  </pic:spPr>
                </pic:pic>
              </a:graphicData>
            </a:graphic>
          </wp:inline>
        </w:drawing>
      </w:r>
    </w:p>
    <w:p w14:paraId="13964CEE" w14:textId="77777777" w:rsidR="00992684" w:rsidRDefault="00992684" w:rsidP="00992684">
      <w:r>
        <w:rPr>
          <w:b/>
          <w:bCs/>
        </w:rPr>
        <w:t xml:space="preserve">Columns: </w:t>
      </w:r>
      <w:r>
        <w:t xml:space="preserve">Agency ID (counted), County (PPT lives), Household ID, State WIC ID, WIC Type, Cert End Date, Ppt First Name, Ppt Last Name, Auth Rep FN, Auth Rep LN, Mail </w:t>
      </w:r>
      <w:proofErr w:type="gramStart"/>
      <w:r>
        <w:t>Address, Mail City</w:t>
      </w:r>
      <w:proofErr w:type="gramEnd"/>
      <w:r>
        <w:t>, Mail State, Mail Zip Code, Telephone, Comment, Language, Needs Interpreter.</w:t>
      </w:r>
    </w:p>
    <w:p w14:paraId="0811FBBD" w14:textId="77777777" w:rsidR="00992684" w:rsidRDefault="00992684" w:rsidP="00992684">
      <w:pPr>
        <w:pStyle w:val="Caption"/>
      </w:pPr>
      <w:r>
        <w:t>Tab 6 – Household List</w:t>
      </w:r>
    </w:p>
    <w:p w14:paraId="34F33AC2" w14:textId="77777777" w:rsidR="00992684" w:rsidRDefault="00992684" w:rsidP="00992684">
      <w:r>
        <w:t>Page 1</w:t>
      </w:r>
    </w:p>
    <w:p w14:paraId="7221E7AF" w14:textId="77777777" w:rsidR="00992684" w:rsidRDefault="00992684" w:rsidP="00992684">
      <w:r w:rsidRPr="00456FF4">
        <w:rPr>
          <w:noProof/>
        </w:rPr>
        <w:drawing>
          <wp:inline distT="0" distB="0" distL="0" distR="0" wp14:anchorId="13004F14" wp14:editId="0DE65DCD">
            <wp:extent cx="5943600" cy="441960"/>
            <wp:effectExtent l="0" t="0" r="0" b="0"/>
            <wp:docPr id="29004483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044831" name="Picture 1">
                      <a:extLst>
                        <a:ext uri="{C183D7F6-B498-43B3-948B-1728B52AA6E4}">
                          <adec:decorative xmlns:adec="http://schemas.microsoft.com/office/drawing/2017/decorative" val="1"/>
                        </a:ext>
                      </a:extLst>
                    </pic:cNvPr>
                    <pic:cNvPicPr/>
                  </pic:nvPicPr>
                  <pic:blipFill>
                    <a:blip r:embed="rId153"/>
                    <a:stretch>
                      <a:fillRect/>
                    </a:stretch>
                  </pic:blipFill>
                  <pic:spPr>
                    <a:xfrm>
                      <a:off x="0" y="0"/>
                      <a:ext cx="5943600" cy="441960"/>
                    </a:xfrm>
                    <a:prstGeom prst="rect">
                      <a:avLst/>
                    </a:prstGeom>
                  </pic:spPr>
                </pic:pic>
              </a:graphicData>
            </a:graphic>
          </wp:inline>
        </w:drawing>
      </w:r>
    </w:p>
    <w:p w14:paraId="19C22228" w14:textId="77777777" w:rsidR="00992684" w:rsidRPr="003476A4" w:rsidRDefault="00992684" w:rsidP="00992684">
      <w:r>
        <w:t>Page 2</w:t>
      </w:r>
    </w:p>
    <w:p w14:paraId="47A51C7E" w14:textId="77777777" w:rsidR="00992684" w:rsidRPr="003476A4" w:rsidRDefault="00992684" w:rsidP="00992684">
      <w:r w:rsidRPr="00456FF4">
        <w:rPr>
          <w:noProof/>
        </w:rPr>
        <w:drawing>
          <wp:inline distT="0" distB="0" distL="0" distR="0" wp14:anchorId="59A94967" wp14:editId="4E71DCA5">
            <wp:extent cx="2556764" cy="464312"/>
            <wp:effectExtent l="0" t="0" r="0" b="0"/>
            <wp:docPr id="78723299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232997" name="Picture 1">
                      <a:extLst>
                        <a:ext uri="{C183D7F6-B498-43B3-948B-1728B52AA6E4}">
                          <adec:decorative xmlns:adec="http://schemas.microsoft.com/office/drawing/2017/decorative" val="1"/>
                        </a:ext>
                      </a:extLst>
                    </pic:cNvPr>
                    <pic:cNvPicPr/>
                  </pic:nvPicPr>
                  <pic:blipFill>
                    <a:blip r:embed="rId154"/>
                    <a:stretch>
                      <a:fillRect/>
                    </a:stretch>
                  </pic:blipFill>
                  <pic:spPr>
                    <a:xfrm>
                      <a:off x="0" y="0"/>
                      <a:ext cx="2556764" cy="464312"/>
                    </a:xfrm>
                    <a:prstGeom prst="rect">
                      <a:avLst/>
                    </a:prstGeom>
                  </pic:spPr>
                </pic:pic>
              </a:graphicData>
            </a:graphic>
          </wp:inline>
        </w:drawing>
      </w:r>
    </w:p>
    <w:p w14:paraId="2442DDF3" w14:textId="77777777" w:rsidR="00992684" w:rsidRDefault="00992684" w:rsidP="00992684">
      <w:r>
        <w:rPr>
          <w:b/>
          <w:bCs/>
        </w:rPr>
        <w:t xml:space="preserve">Columns: </w:t>
      </w:r>
      <w:r>
        <w:t xml:space="preserve">Agency ID (counted), County (HH lives), Household ID, Auth Rep </w:t>
      </w:r>
      <w:proofErr w:type="gramStart"/>
      <w:r>
        <w:t>FN</w:t>
      </w:r>
      <w:proofErr w:type="gramEnd"/>
      <w:r>
        <w:t>, Auth Rep LN, Mail Address, Mail City, Mail State, Mail Zip Code, Telephone, Comment, Language, Needs Interpreter.</w:t>
      </w:r>
    </w:p>
    <w:p w14:paraId="34497464" w14:textId="77777777" w:rsidR="00992684" w:rsidRDefault="00992684" w:rsidP="00992684">
      <w:pPr>
        <w:pStyle w:val="Heading3"/>
      </w:pPr>
      <w:bookmarkStart w:id="89" w:name="_Toc235422872"/>
      <w:bookmarkStart w:id="90" w:name="_Toc242875386"/>
      <w:r>
        <w:lastRenderedPageBreak/>
        <w:t>Monthly Participation by WIC Category, BF Amount, and Age</w:t>
      </w:r>
      <w:bookmarkEnd w:id="89"/>
      <w:bookmarkEnd w:id="90"/>
    </w:p>
    <w:p w14:paraId="0102F441" w14:textId="77777777" w:rsidR="00992684" w:rsidRDefault="00992684" w:rsidP="00992684">
      <w:r>
        <w:t>Revised April 22, 2026</w:t>
      </w:r>
    </w:p>
    <w:p w14:paraId="6960FF82" w14:textId="77777777" w:rsidR="00992684" w:rsidRDefault="00992684" w:rsidP="00992684">
      <w:pPr>
        <w:pStyle w:val="Heading4"/>
      </w:pPr>
      <w:r>
        <w:t>Overview</w:t>
      </w:r>
    </w:p>
    <w:p w14:paraId="49370A46" w14:textId="77777777" w:rsidR="00992684" w:rsidRDefault="00992684" w:rsidP="00992684">
      <w:r>
        <w:t xml:space="preserve">A count of participants by WIC category, breastfeeding amount, and age categories (0-&lt;1, 1-3, 4-5, 6-8, 9-11 mo; 12 mo. infant; 12-23, 24-25, 36-47, 48-60 mo.; and &lt;=17, 18-20, 21-35, &gt;35 </w:t>
      </w:r>
      <w:proofErr w:type="spellStart"/>
      <w:r>
        <w:t>y.o</w:t>
      </w:r>
      <w:proofErr w:type="spellEnd"/>
      <w:r>
        <w:t>.) for the specified participation month and specified grantee. Counts include total participation and are provided for the state, specified grantee, and its agencies and clinics.</w:t>
      </w:r>
    </w:p>
    <w:p w14:paraId="5F9201E2" w14:textId="77777777" w:rsidR="00992684" w:rsidRDefault="00992684" w:rsidP="00992684">
      <w:pPr>
        <w:pStyle w:val="Heading4"/>
      </w:pPr>
      <w:r>
        <w:t>Some uses</w:t>
      </w:r>
    </w:p>
    <w:p w14:paraId="7F5F2EDD" w14:textId="77777777" w:rsidR="00992684" w:rsidRDefault="00992684" w:rsidP="00DB35CC">
      <w:pPr>
        <w:pStyle w:val="ListParagraph"/>
      </w:pPr>
      <w:r>
        <w:t>Identify trends in participation based on age categories.</w:t>
      </w:r>
    </w:p>
    <w:p w14:paraId="0195C67B" w14:textId="77777777" w:rsidR="00992684" w:rsidRDefault="00992684" w:rsidP="00DB35CC">
      <w:pPr>
        <w:pStyle w:val="ListParagraph"/>
      </w:pPr>
      <w:r>
        <w:t>Identify trends in breastfeeding based on age categories.</w:t>
      </w:r>
    </w:p>
    <w:p w14:paraId="69EC0944" w14:textId="77777777" w:rsidR="00992684" w:rsidRDefault="00992684" w:rsidP="00DB35CC">
      <w:pPr>
        <w:pStyle w:val="ListParagraph"/>
      </w:pPr>
      <w:r>
        <w:t>Compare grantee trends to statewide trends.</w:t>
      </w:r>
    </w:p>
    <w:p w14:paraId="1F2C5278" w14:textId="77777777" w:rsidR="00992684" w:rsidRDefault="00992684" w:rsidP="00992684">
      <w:pPr>
        <w:pStyle w:val="Heading4"/>
      </w:pPr>
      <w:r>
        <w:t>Prompts</w:t>
      </w:r>
    </w:p>
    <w:p w14:paraId="02647F98" w14:textId="77777777" w:rsidR="00992684" w:rsidRDefault="00992684" w:rsidP="00DB35CC">
      <w:pPr>
        <w:pStyle w:val="ListParagraph"/>
      </w:pPr>
      <w:r w:rsidRPr="00B91F08">
        <w:t xml:space="preserve">Enter </w:t>
      </w:r>
      <w:r>
        <w:t>3-digit Grantee ID: – The grantee the agency and clinic where the participant was issued benefits (or was counted) belongs to.</w:t>
      </w:r>
    </w:p>
    <w:p w14:paraId="647F8DF5" w14:textId="77777777" w:rsidR="00992684" w:rsidRDefault="00992684" w:rsidP="00DB35CC">
      <w:pPr>
        <w:pStyle w:val="ListParagraph"/>
      </w:pPr>
      <w:r w:rsidRPr="00B91F08">
        <w:t>Enter YYYY</w:t>
      </w:r>
      <w:r>
        <w:t>MM: – The year and month the participant was counted.</w:t>
      </w:r>
    </w:p>
    <w:p w14:paraId="0C75E280" w14:textId="77777777" w:rsidR="00992684" w:rsidRDefault="00992684" w:rsidP="00992684">
      <w:pPr>
        <w:pStyle w:val="Heading4"/>
      </w:pPr>
      <w:proofErr w:type="gramStart"/>
      <w:r>
        <w:t>Report</w:t>
      </w:r>
      <w:proofErr w:type="gramEnd"/>
      <w:r>
        <w:t xml:space="preserve"> outputs</w:t>
      </w:r>
    </w:p>
    <w:p w14:paraId="217F0199" w14:textId="77777777" w:rsidR="00992684" w:rsidRDefault="00992684" w:rsidP="00992684">
      <w:pPr>
        <w:pStyle w:val="Caption"/>
      </w:pPr>
      <w:r>
        <w:t>Tab 1 – State</w:t>
      </w:r>
    </w:p>
    <w:p w14:paraId="206D0DCC" w14:textId="77777777" w:rsidR="00992684" w:rsidRDefault="00992684" w:rsidP="00992684">
      <w:pPr>
        <w:pStyle w:val="Caption"/>
        <w:spacing w:before="60"/>
      </w:pPr>
      <w:r w:rsidRPr="00281480">
        <w:rPr>
          <w:noProof/>
        </w:rPr>
        <w:drawing>
          <wp:inline distT="0" distB="0" distL="0" distR="0" wp14:anchorId="012A72D2" wp14:editId="5483A3B3">
            <wp:extent cx="5943600" cy="2491740"/>
            <wp:effectExtent l="0" t="0" r="0" b="3810"/>
            <wp:docPr id="183198861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988614" name="Picture 1">
                      <a:extLst>
                        <a:ext uri="{C183D7F6-B498-43B3-948B-1728B52AA6E4}">
                          <adec:decorative xmlns:adec="http://schemas.microsoft.com/office/drawing/2017/decorative" val="1"/>
                        </a:ext>
                      </a:extLst>
                    </pic:cNvPr>
                    <pic:cNvPicPr/>
                  </pic:nvPicPr>
                  <pic:blipFill>
                    <a:blip r:embed="rId155"/>
                    <a:stretch>
                      <a:fillRect/>
                    </a:stretch>
                  </pic:blipFill>
                  <pic:spPr>
                    <a:xfrm>
                      <a:off x="0" y="0"/>
                      <a:ext cx="5943600" cy="2491740"/>
                    </a:xfrm>
                    <a:prstGeom prst="rect">
                      <a:avLst/>
                    </a:prstGeom>
                  </pic:spPr>
                </pic:pic>
              </a:graphicData>
            </a:graphic>
          </wp:inline>
        </w:drawing>
      </w:r>
    </w:p>
    <w:p w14:paraId="12B6FBF7" w14:textId="77777777" w:rsidR="00992684" w:rsidRDefault="00992684" w:rsidP="00992684">
      <w:r>
        <w:rPr>
          <w:b/>
          <w:bCs/>
        </w:rPr>
        <w:t xml:space="preserve">Columns: </w:t>
      </w:r>
      <w:r>
        <w:t xml:space="preserve">Total Participation, 0 - &lt;1 mo, 1-3 mo., 4-5 mo., 6-8 mo., 9-11 mo., 12 mo. Infant, 12-23 mo., 24-35 mo., 36-47 mo., 48-60 mo., &lt;=17 </w:t>
      </w:r>
      <w:proofErr w:type="spellStart"/>
      <w:r>
        <w:t>y.o</w:t>
      </w:r>
      <w:proofErr w:type="spellEnd"/>
      <w:r>
        <w:t xml:space="preserve">., 18-20 </w:t>
      </w:r>
      <w:proofErr w:type="spellStart"/>
      <w:r>
        <w:t>y.o</w:t>
      </w:r>
      <w:proofErr w:type="spellEnd"/>
      <w:r>
        <w:t xml:space="preserve">., 21-35 </w:t>
      </w:r>
      <w:proofErr w:type="spellStart"/>
      <w:r>
        <w:t>y.o</w:t>
      </w:r>
      <w:proofErr w:type="spellEnd"/>
      <w:r>
        <w:t xml:space="preserve">., &gt; 35 </w:t>
      </w:r>
      <w:proofErr w:type="spellStart"/>
      <w:r>
        <w:t>y.o</w:t>
      </w:r>
      <w:proofErr w:type="spellEnd"/>
      <w:r>
        <w:t>.</w:t>
      </w:r>
    </w:p>
    <w:p w14:paraId="10ECF6B2" w14:textId="77777777" w:rsidR="00992684" w:rsidRDefault="00992684" w:rsidP="00992684">
      <w:r>
        <w:rPr>
          <w:b/>
          <w:bCs/>
        </w:rPr>
        <w:lastRenderedPageBreak/>
        <w:t xml:space="preserve">Rows: </w:t>
      </w:r>
      <w:r>
        <w:t>Total Participation, Women Total, Women BF, Women Fully BF, Women Part. BF, Women Mostly-BF, Women Some-BF, Women Pregnant, Women Non-BF, Infants Total, Infants BF, Infants Part. BF, Infants Mostly-BF, Infants Some-BF, Infants Non-BF, Children Total.</w:t>
      </w:r>
    </w:p>
    <w:p w14:paraId="6DC0B479" w14:textId="77777777" w:rsidR="00992684" w:rsidRDefault="00992684" w:rsidP="00992684">
      <w:pPr>
        <w:pStyle w:val="Caption"/>
      </w:pPr>
      <w:r>
        <w:t>Tab 2 – Grantee</w:t>
      </w:r>
    </w:p>
    <w:p w14:paraId="14D86D70" w14:textId="77777777" w:rsidR="00992684" w:rsidRPr="004F6E20" w:rsidRDefault="00992684" w:rsidP="00992684">
      <w:r w:rsidRPr="002B1D4D">
        <w:rPr>
          <w:noProof/>
        </w:rPr>
        <w:drawing>
          <wp:inline distT="0" distB="0" distL="0" distR="0" wp14:anchorId="592BF9D2" wp14:editId="071BD2E5">
            <wp:extent cx="5943600" cy="742950"/>
            <wp:effectExtent l="0" t="0" r="0" b="0"/>
            <wp:docPr id="76921685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216858" name="Picture 1">
                      <a:extLst>
                        <a:ext uri="{C183D7F6-B498-43B3-948B-1728B52AA6E4}">
                          <adec:decorative xmlns:adec="http://schemas.microsoft.com/office/drawing/2017/decorative" val="1"/>
                        </a:ext>
                      </a:extLst>
                    </pic:cNvPr>
                    <pic:cNvPicPr/>
                  </pic:nvPicPr>
                  <pic:blipFill>
                    <a:blip r:embed="rId156"/>
                    <a:stretch>
                      <a:fillRect/>
                    </a:stretch>
                  </pic:blipFill>
                  <pic:spPr>
                    <a:xfrm>
                      <a:off x="0" y="0"/>
                      <a:ext cx="5943600" cy="742950"/>
                    </a:xfrm>
                    <a:prstGeom prst="rect">
                      <a:avLst/>
                    </a:prstGeom>
                  </pic:spPr>
                </pic:pic>
              </a:graphicData>
            </a:graphic>
          </wp:inline>
        </w:drawing>
      </w:r>
    </w:p>
    <w:p w14:paraId="4DEB0F51" w14:textId="77777777" w:rsidR="00992684" w:rsidRDefault="00992684" w:rsidP="00992684">
      <w:r>
        <w:rPr>
          <w:b/>
          <w:bCs/>
        </w:rPr>
        <w:t xml:space="preserve">Columns: </w:t>
      </w:r>
      <w:r>
        <w:t xml:space="preserve">Total Participation, 0 - &lt;1 mo, 1-3 mo., 4-5 mo., 6-8 mo., 9-11 mo., 12 mo. Infant, 12-23 mo., 24-35 mo., 36-47 mo., 48-60 mo., &lt;=17 </w:t>
      </w:r>
      <w:proofErr w:type="spellStart"/>
      <w:r>
        <w:t>y.o</w:t>
      </w:r>
      <w:proofErr w:type="spellEnd"/>
      <w:r>
        <w:t xml:space="preserve">., 18-20 </w:t>
      </w:r>
      <w:proofErr w:type="spellStart"/>
      <w:r>
        <w:t>y.o</w:t>
      </w:r>
      <w:proofErr w:type="spellEnd"/>
      <w:r>
        <w:t xml:space="preserve">., 21-35 </w:t>
      </w:r>
      <w:proofErr w:type="spellStart"/>
      <w:r>
        <w:t>y.o</w:t>
      </w:r>
      <w:proofErr w:type="spellEnd"/>
      <w:r>
        <w:t xml:space="preserve">., &gt; 35 </w:t>
      </w:r>
      <w:proofErr w:type="spellStart"/>
      <w:r>
        <w:t>y.o</w:t>
      </w:r>
      <w:proofErr w:type="spellEnd"/>
      <w:r>
        <w:t>.</w:t>
      </w:r>
    </w:p>
    <w:p w14:paraId="4DB78804" w14:textId="77777777" w:rsidR="00992684" w:rsidRDefault="00992684" w:rsidP="00992684">
      <w:r>
        <w:rPr>
          <w:b/>
          <w:bCs/>
        </w:rPr>
        <w:t xml:space="preserve">Rows: </w:t>
      </w:r>
      <w:r>
        <w:t>Total Participation, Women Total, Women BF, Women Fully BF, Women Part. BF, Women Mostly-BF, Women Some-BF, Women Pregnant, Women Non-BF, Infants Total, Infants BF, Infants Part. BF, Infants Mostly-BF, Infants Some-BF, Infants Non-BF, Children Total.</w:t>
      </w:r>
    </w:p>
    <w:p w14:paraId="14E9E962" w14:textId="77777777" w:rsidR="00992684" w:rsidRDefault="00992684" w:rsidP="00992684">
      <w:pPr>
        <w:pStyle w:val="Caption"/>
      </w:pPr>
      <w:r>
        <w:t>Tab 3 – Agency</w:t>
      </w:r>
    </w:p>
    <w:p w14:paraId="6CAB059A" w14:textId="77777777" w:rsidR="00992684" w:rsidRPr="004F6E20" w:rsidRDefault="00992684" w:rsidP="00992684">
      <w:r w:rsidRPr="002B1D4D">
        <w:rPr>
          <w:noProof/>
        </w:rPr>
        <w:drawing>
          <wp:inline distT="0" distB="0" distL="0" distR="0" wp14:anchorId="51765A5B" wp14:editId="4475339E">
            <wp:extent cx="5943600" cy="940435"/>
            <wp:effectExtent l="0" t="0" r="0" b="0"/>
            <wp:docPr id="154199677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996779" name="Picture 1">
                      <a:extLst>
                        <a:ext uri="{C183D7F6-B498-43B3-948B-1728B52AA6E4}">
                          <adec:decorative xmlns:adec="http://schemas.microsoft.com/office/drawing/2017/decorative" val="1"/>
                        </a:ext>
                      </a:extLst>
                    </pic:cNvPr>
                    <pic:cNvPicPr/>
                  </pic:nvPicPr>
                  <pic:blipFill>
                    <a:blip r:embed="rId157"/>
                    <a:stretch>
                      <a:fillRect/>
                    </a:stretch>
                  </pic:blipFill>
                  <pic:spPr>
                    <a:xfrm>
                      <a:off x="0" y="0"/>
                      <a:ext cx="5943600" cy="940435"/>
                    </a:xfrm>
                    <a:prstGeom prst="rect">
                      <a:avLst/>
                    </a:prstGeom>
                  </pic:spPr>
                </pic:pic>
              </a:graphicData>
            </a:graphic>
          </wp:inline>
        </w:drawing>
      </w:r>
    </w:p>
    <w:p w14:paraId="7802DD34" w14:textId="77777777" w:rsidR="00992684" w:rsidRPr="00E72ED4" w:rsidRDefault="00992684" w:rsidP="00992684">
      <w:r>
        <w:rPr>
          <w:b/>
          <w:bCs/>
        </w:rPr>
        <w:t xml:space="preserve">Grouped by: </w:t>
      </w:r>
      <w:r>
        <w:t>Agency name.</w:t>
      </w:r>
    </w:p>
    <w:p w14:paraId="20ED0243" w14:textId="77777777" w:rsidR="00992684" w:rsidRDefault="00992684" w:rsidP="00992684">
      <w:r>
        <w:rPr>
          <w:b/>
          <w:bCs/>
        </w:rPr>
        <w:t xml:space="preserve">Columns: </w:t>
      </w:r>
      <w:r>
        <w:t xml:space="preserve">Total Participation, 0 - &lt;1 mo, 1-3 mo., 4-5 mo., 6-8 mo., 9-11 mo., 12 mo. Infant, 12-23 mo., 24-35 mo., 36-47 mo., 48-60 mo., &lt;=17 </w:t>
      </w:r>
      <w:proofErr w:type="spellStart"/>
      <w:r>
        <w:t>y.o</w:t>
      </w:r>
      <w:proofErr w:type="spellEnd"/>
      <w:r>
        <w:t xml:space="preserve">., 18-20 </w:t>
      </w:r>
      <w:proofErr w:type="spellStart"/>
      <w:r>
        <w:t>y.o</w:t>
      </w:r>
      <w:proofErr w:type="spellEnd"/>
      <w:r>
        <w:t xml:space="preserve">., 21-35 </w:t>
      </w:r>
      <w:proofErr w:type="spellStart"/>
      <w:r>
        <w:t>y.o</w:t>
      </w:r>
      <w:proofErr w:type="spellEnd"/>
      <w:r>
        <w:t xml:space="preserve">., &gt; 35 </w:t>
      </w:r>
      <w:proofErr w:type="spellStart"/>
      <w:r>
        <w:t>y.o</w:t>
      </w:r>
      <w:proofErr w:type="spellEnd"/>
      <w:r>
        <w:t>.</w:t>
      </w:r>
    </w:p>
    <w:p w14:paraId="3F7C8D3F" w14:textId="77777777" w:rsidR="00992684" w:rsidRDefault="00992684" w:rsidP="00992684">
      <w:r>
        <w:rPr>
          <w:b/>
          <w:bCs/>
        </w:rPr>
        <w:t xml:space="preserve">Rows: </w:t>
      </w:r>
      <w:r>
        <w:t>Total Participation, Women Total, Women BF, Women Fully BF, Women Part. BF, Women Mostly-BF, Women Some-BF, Women Pregnant, Women Non-BF, Infants Total, Infants BF, Infants Part. BF, Infants Mostly-BF, Infants Some-BF, Infants Non-BF, Children Total.</w:t>
      </w:r>
    </w:p>
    <w:p w14:paraId="2843799D" w14:textId="77777777" w:rsidR="00992684" w:rsidRDefault="00992684" w:rsidP="00992684">
      <w:pPr>
        <w:pStyle w:val="Caption"/>
      </w:pPr>
      <w:r>
        <w:t>Tab 4 – Clinic</w:t>
      </w:r>
    </w:p>
    <w:p w14:paraId="3F9D39B4" w14:textId="77777777" w:rsidR="00992684" w:rsidRPr="004F6E20" w:rsidRDefault="00992684" w:rsidP="00992684">
      <w:r w:rsidRPr="002B1D4D">
        <w:rPr>
          <w:noProof/>
        </w:rPr>
        <w:drawing>
          <wp:inline distT="0" distB="0" distL="0" distR="0" wp14:anchorId="5F4A1714" wp14:editId="38643C93">
            <wp:extent cx="5943600" cy="1148715"/>
            <wp:effectExtent l="0" t="0" r="0" b="0"/>
            <wp:docPr id="62021323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213233" name="Picture 1">
                      <a:extLst>
                        <a:ext uri="{C183D7F6-B498-43B3-948B-1728B52AA6E4}">
                          <adec:decorative xmlns:adec="http://schemas.microsoft.com/office/drawing/2017/decorative" val="1"/>
                        </a:ext>
                      </a:extLst>
                    </pic:cNvPr>
                    <pic:cNvPicPr/>
                  </pic:nvPicPr>
                  <pic:blipFill>
                    <a:blip r:embed="rId158"/>
                    <a:stretch>
                      <a:fillRect/>
                    </a:stretch>
                  </pic:blipFill>
                  <pic:spPr>
                    <a:xfrm>
                      <a:off x="0" y="0"/>
                      <a:ext cx="5943600" cy="1148715"/>
                    </a:xfrm>
                    <a:prstGeom prst="rect">
                      <a:avLst/>
                    </a:prstGeom>
                  </pic:spPr>
                </pic:pic>
              </a:graphicData>
            </a:graphic>
          </wp:inline>
        </w:drawing>
      </w:r>
    </w:p>
    <w:p w14:paraId="0DBB74AD" w14:textId="77777777" w:rsidR="00992684" w:rsidRPr="00E72ED4" w:rsidRDefault="00992684" w:rsidP="00992684">
      <w:r>
        <w:rPr>
          <w:b/>
          <w:bCs/>
        </w:rPr>
        <w:t xml:space="preserve">Grouped by: </w:t>
      </w:r>
      <w:r>
        <w:t>Agency name and clinic name.</w:t>
      </w:r>
    </w:p>
    <w:p w14:paraId="6B77D2DB" w14:textId="77777777" w:rsidR="00992684" w:rsidRDefault="00992684" w:rsidP="00992684">
      <w:r>
        <w:rPr>
          <w:b/>
          <w:bCs/>
        </w:rPr>
        <w:t xml:space="preserve">Columns: </w:t>
      </w:r>
      <w:r>
        <w:t xml:space="preserve">Total Participation, 0 - &lt;1 mo, 1-3 mo., 4-5 mo., 6-8 mo., 9-11 mo., 12 mo. Infant, 12-23 mo., 24-35 mo., 36-47 mo., 48-60 mo., &lt;=17 </w:t>
      </w:r>
      <w:proofErr w:type="spellStart"/>
      <w:r>
        <w:t>y.o</w:t>
      </w:r>
      <w:proofErr w:type="spellEnd"/>
      <w:r>
        <w:t xml:space="preserve">., 18-20 </w:t>
      </w:r>
      <w:proofErr w:type="spellStart"/>
      <w:r>
        <w:t>y.o</w:t>
      </w:r>
      <w:proofErr w:type="spellEnd"/>
      <w:r>
        <w:t xml:space="preserve">., 21-35 </w:t>
      </w:r>
      <w:proofErr w:type="spellStart"/>
      <w:r>
        <w:t>y.o</w:t>
      </w:r>
      <w:proofErr w:type="spellEnd"/>
      <w:r>
        <w:t xml:space="preserve">., &gt; 35 </w:t>
      </w:r>
      <w:proofErr w:type="spellStart"/>
      <w:r>
        <w:t>y.o</w:t>
      </w:r>
      <w:proofErr w:type="spellEnd"/>
      <w:r>
        <w:t>.</w:t>
      </w:r>
    </w:p>
    <w:p w14:paraId="6EE11CBC" w14:textId="77777777" w:rsidR="00992684" w:rsidRDefault="00992684" w:rsidP="00992684">
      <w:r>
        <w:rPr>
          <w:b/>
          <w:bCs/>
        </w:rPr>
        <w:lastRenderedPageBreak/>
        <w:t xml:space="preserve">Rows: </w:t>
      </w:r>
      <w:r>
        <w:t>Total Participation, Women Total, Women BF, Women Fully BF, Women Part. BF, Women Mostly-BF, Women Some-BF, Women Pregnant, Women Non-BF, Infants Total, Infants BF, Infants Part. BF, Infants Mostly-BF, Infants Some-BF, Infants Non-BF, Children Total.</w:t>
      </w:r>
    </w:p>
    <w:p w14:paraId="4D1837D4" w14:textId="77777777" w:rsidR="00992684" w:rsidRDefault="00992684" w:rsidP="00992684">
      <w:pPr>
        <w:pStyle w:val="Heading3"/>
      </w:pPr>
      <w:bookmarkStart w:id="91" w:name="_Toc235422873"/>
      <w:bookmarkStart w:id="92" w:name="_Toc242875387"/>
      <w:r>
        <w:t>Monthly Participation by WIC Category, BF Amount, and Race Ethnicity</w:t>
      </w:r>
      <w:bookmarkEnd w:id="91"/>
      <w:bookmarkEnd w:id="92"/>
    </w:p>
    <w:p w14:paraId="3522B0A2" w14:textId="77777777" w:rsidR="00992684" w:rsidRDefault="00992684" w:rsidP="00992684">
      <w:r>
        <w:t>Revised April 22, 2026</w:t>
      </w:r>
    </w:p>
    <w:p w14:paraId="0EDF10EB" w14:textId="77777777" w:rsidR="00992684" w:rsidRDefault="00992684" w:rsidP="00992684">
      <w:pPr>
        <w:pStyle w:val="Heading4"/>
      </w:pPr>
      <w:r>
        <w:t>Overview</w:t>
      </w:r>
    </w:p>
    <w:p w14:paraId="1E98C796" w14:textId="77777777" w:rsidR="00992684" w:rsidRDefault="00992684" w:rsidP="00992684">
      <w:r>
        <w:t>A count of participants by WIC category, breastfeeding amount, and race ethnicity for the specified participation month and specified grantee. Counts include total participation and are provided for the state, specified grantee, and its agencies and clinics.</w:t>
      </w:r>
    </w:p>
    <w:p w14:paraId="662D9284" w14:textId="77777777" w:rsidR="00992684" w:rsidRDefault="00992684" w:rsidP="00992684">
      <w:pPr>
        <w:pStyle w:val="Heading4"/>
      </w:pPr>
      <w:r>
        <w:t>Some uses</w:t>
      </w:r>
    </w:p>
    <w:p w14:paraId="7D5AC7A9" w14:textId="77777777" w:rsidR="00992684" w:rsidRDefault="00992684" w:rsidP="00DB35CC">
      <w:pPr>
        <w:pStyle w:val="ListParagraph"/>
      </w:pPr>
      <w:r>
        <w:t>Identify trends in participation based on race ethnicity.</w:t>
      </w:r>
    </w:p>
    <w:p w14:paraId="1EAAAC50" w14:textId="77777777" w:rsidR="00992684" w:rsidRDefault="00992684" w:rsidP="00DB35CC">
      <w:pPr>
        <w:pStyle w:val="ListParagraph"/>
      </w:pPr>
      <w:r>
        <w:t>Identify trends in breastfeeding based on race ethnicity.</w:t>
      </w:r>
    </w:p>
    <w:p w14:paraId="14A12DBD" w14:textId="77777777" w:rsidR="00992684" w:rsidRDefault="00992684" w:rsidP="00DB35CC">
      <w:pPr>
        <w:pStyle w:val="ListParagraph"/>
      </w:pPr>
      <w:r>
        <w:t>Compare grantee trends to statewide trends.</w:t>
      </w:r>
    </w:p>
    <w:p w14:paraId="066479BD" w14:textId="77777777" w:rsidR="00992684" w:rsidRDefault="00992684" w:rsidP="00992684">
      <w:pPr>
        <w:pStyle w:val="Heading4"/>
      </w:pPr>
      <w:r>
        <w:t>Prompts</w:t>
      </w:r>
    </w:p>
    <w:p w14:paraId="579F057A" w14:textId="77777777" w:rsidR="00992684" w:rsidRDefault="00992684" w:rsidP="00DB35CC">
      <w:pPr>
        <w:pStyle w:val="ListParagraph"/>
      </w:pPr>
      <w:r w:rsidRPr="00B91F08">
        <w:t xml:space="preserve">Enter </w:t>
      </w:r>
      <w:r>
        <w:t>3-digit Grantee ID: – The grantee the agency and clinic where the participant was issued benefits (or was counted) belongs to.</w:t>
      </w:r>
    </w:p>
    <w:p w14:paraId="0AA1ED8B" w14:textId="77777777" w:rsidR="00992684" w:rsidRDefault="00992684" w:rsidP="00DB35CC">
      <w:pPr>
        <w:pStyle w:val="ListParagraph"/>
      </w:pPr>
      <w:r w:rsidRPr="00B91F08">
        <w:t>Enter YYYY</w:t>
      </w:r>
      <w:r>
        <w:t>MM: – The year and month the participant was counted.</w:t>
      </w:r>
    </w:p>
    <w:p w14:paraId="0122A745" w14:textId="77777777" w:rsidR="00992684" w:rsidRDefault="00992684" w:rsidP="00992684">
      <w:pPr>
        <w:pStyle w:val="Heading4"/>
      </w:pPr>
      <w:proofErr w:type="gramStart"/>
      <w:r>
        <w:t>Report</w:t>
      </w:r>
      <w:proofErr w:type="gramEnd"/>
      <w:r>
        <w:t xml:space="preserve"> outputs</w:t>
      </w:r>
    </w:p>
    <w:p w14:paraId="2977B744" w14:textId="77777777" w:rsidR="00992684" w:rsidRDefault="00992684" w:rsidP="00992684">
      <w:pPr>
        <w:pStyle w:val="Caption"/>
      </w:pPr>
      <w:r>
        <w:t>Tab 1 – State</w:t>
      </w:r>
    </w:p>
    <w:p w14:paraId="70BE8431" w14:textId="77777777" w:rsidR="00992684" w:rsidRDefault="00992684" w:rsidP="00992684">
      <w:pPr>
        <w:pStyle w:val="Caption"/>
        <w:spacing w:before="60"/>
      </w:pPr>
      <w:r w:rsidRPr="00B63BFF">
        <w:rPr>
          <w:noProof/>
        </w:rPr>
        <w:lastRenderedPageBreak/>
        <w:drawing>
          <wp:inline distT="0" distB="0" distL="0" distR="0" wp14:anchorId="787492DD" wp14:editId="2B3322B8">
            <wp:extent cx="5943600" cy="3759835"/>
            <wp:effectExtent l="0" t="0" r="0" b="0"/>
            <wp:docPr id="100105544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55448" name="Picture 1">
                      <a:extLst>
                        <a:ext uri="{C183D7F6-B498-43B3-948B-1728B52AA6E4}">
                          <adec:decorative xmlns:adec="http://schemas.microsoft.com/office/drawing/2017/decorative" val="1"/>
                        </a:ext>
                      </a:extLst>
                    </pic:cNvPr>
                    <pic:cNvPicPr/>
                  </pic:nvPicPr>
                  <pic:blipFill>
                    <a:blip r:embed="rId159"/>
                    <a:stretch>
                      <a:fillRect/>
                    </a:stretch>
                  </pic:blipFill>
                  <pic:spPr>
                    <a:xfrm>
                      <a:off x="0" y="0"/>
                      <a:ext cx="5943600" cy="3759835"/>
                    </a:xfrm>
                    <a:prstGeom prst="rect">
                      <a:avLst/>
                    </a:prstGeom>
                  </pic:spPr>
                </pic:pic>
              </a:graphicData>
            </a:graphic>
          </wp:inline>
        </w:drawing>
      </w:r>
    </w:p>
    <w:p w14:paraId="57E244FF" w14:textId="77777777" w:rsidR="00992684" w:rsidRDefault="00992684" w:rsidP="00992684">
      <w:r>
        <w:rPr>
          <w:b/>
          <w:bCs/>
        </w:rPr>
        <w:t xml:space="preserve">Columns: </w:t>
      </w:r>
      <w:r>
        <w:t>Total Participation, Amer Indian NH, Asian NH, Black/African-Amer NH, White NH, &gt;1 Race NH, Hispanic All Races, Unknown.</w:t>
      </w:r>
    </w:p>
    <w:p w14:paraId="1E7DD02B" w14:textId="77777777" w:rsidR="00992684" w:rsidRDefault="00992684" w:rsidP="00992684">
      <w:r>
        <w:rPr>
          <w:b/>
          <w:bCs/>
        </w:rPr>
        <w:t xml:space="preserve">Rows: </w:t>
      </w:r>
      <w:r>
        <w:t>Total Participation, Women Total, Women BF, Women Fully BF, Women Part. BF, Women Mostly-BF, Women Some-BF, Women Pregnant, Women Non-BF, Infants Total, Infants BF, Infants Part. BF, Infants Mostly-BF, Infants Some-BF, Infants Non-BF, Children Total.</w:t>
      </w:r>
    </w:p>
    <w:p w14:paraId="5BA7B9D1" w14:textId="77777777" w:rsidR="00992684" w:rsidRDefault="00992684" w:rsidP="00992684">
      <w:pPr>
        <w:pStyle w:val="Caption"/>
      </w:pPr>
      <w:r>
        <w:t>Tab 2 – Grantee</w:t>
      </w:r>
    </w:p>
    <w:p w14:paraId="4C90699B" w14:textId="77777777" w:rsidR="00992684" w:rsidRPr="004F6E20" w:rsidRDefault="00992684" w:rsidP="00992684">
      <w:r w:rsidRPr="00B63BFF">
        <w:rPr>
          <w:noProof/>
        </w:rPr>
        <w:drawing>
          <wp:inline distT="0" distB="0" distL="0" distR="0" wp14:anchorId="63C7BF30" wp14:editId="00FE862F">
            <wp:extent cx="5943600" cy="1195070"/>
            <wp:effectExtent l="0" t="0" r="0" b="5080"/>
            <wp:docPr id="73592584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925845" name="Picture 1">
                      <a:extLst>
                        <a:ext uri="{C183D7F6-B498-43B3-948B-1728B52AA6E4}">
                          <adec:decorative xmlns:adec="http://schemas.microsoft.com/office/drawing/2017/decorative" val="1"/>
                        </a:ext>
                      </a:extLst>
                    </pic:cNvPr>
                    <pic:cNvPicPr/>
                  </pic:nvPicPr>
                  <pic:blipFill>
                    <a:blip r:embed="rId160"/>
                    <a:stretch>
                      <a:fillRect/>
                    </a:stretch>
                  </pic:blipFill>
                  <pic:spPr>
                    <a:xfrm>
                      <a:off x="0" y="0"/>
                      <a:ext cx="5943600" cy="1195070"/>
                    </a:xfrm>
                    <a:prstGeom prst="rect">
                      <a:avLst/>
                    </a:prstGeom>
                  </pic:spPr>
                </pic:pic>
              </a:graphicData>
            </a:graphic>
          </wp:inline>
        </w:drawing>
      </w:r>
    </w:p>
    <w:p w14:paraId="5B30419D" w14:textId="77777777" w:rsidR="00992684" w:rsidRDefault="00992684" w:rsidP="00992684">
      <w:r>
        <w:rPr>
          <w:b/>
          <w:bCs/>
        </w:rPr>
        <w:t xml:space="preserve">Columns: </w:t>
      </w:r>
      <w:r>
        <w:t>Total Participation, Amer Indian NH, Asian NH, Black/African-Amer NH, White NH, &gt;1 Race NH, Hispanic All Races, Unknown.</w:t>
      </w:r>
    </w:p>
    <w:p w14:paraId="655209DC" w14:textId="77777777" w:rsidR="00992684" w:rsidRDefault="00992684" w:rsidP="00992684">
      <w:r>
        <w:rPr>
          <w:b/>
          <w:bCs/>
        </w:rPr>
        <w:t xml:space="preserve">Rows: </w:t>
      </w:r>
      <w:r>
        <w:t>Total Participation, Women Total, Women BF, Women Fully BF, Women Part. BF, Women Mostly-BF, Women Some-BF, Women Pregnant, Women Non-BF, Infants Total, Infants BF, Infants Part. BF, Infants Mostly-BF, Infants Some-BF, Infants Non-BF, Children Total.</w:t>
      </w:r>
    </w:p>
    <w:p w14:paraId="1751375C" w14:textId="77777777" w:rsidR="00992684" w:rsidRDefault="00992684" w:rsidP="00992684">
      <w:pPr>
        <w:pStyle w:val="Caption"/>
      </w:pPr>
      <w:r>
        <w:t>Tab 3 – Agency</w:t>
      </w:r>
    </w:p>
    <w:p w14:paraId="21C57042" w14:textId="77777777" w:rsidR="00992684" w:rsidRPr="004F6E20" w:rsidRDefault="00992684" w:rsidP="00992684">
      <w:r w:rsidRPr="00B63BFF">
        <w:rPr>
          <w:noProof/>
        </w:rPr>
        <w:lastRenderedPageBreak/>
        <w:drawing>
          <wp:inline distT="0" distB="0" distL="0" distR="0" wp14:anchorId="3F6E6236" wp14:editId="08BA80BF">
            <wp:extent cx="5943600" cy="1471295"/>
            <wp:effectExtent l="0" t="0" r="0" b="0"/>
            <wp:docPr id="28259935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599353" name="Picture 1">
                      <a:extLst>
                        <a:ext uri="{C183D7F6-B498-43B3-948B-1728B52AA6E4}">
                          <adec:decorative xmlns:adec="http://schemas.microsoft.com/office/drawing/2017/decorative" val="1"/>
                        </a:ext>
                      </a:extLst>
                    </pic:cNvPr>
                    <pic:cNvPicPr/>
                  </pic:nvPicPr>
                  <pic:blipFill>
                    <a:blip r:embed="rId161"/>
                    <a:stretch>
                      <a:fillRect/>
                    </a:stretch>
                  </pic:blipFill>
                  <pic:spPr>
                    <a:xfrm>
                      <a:off x="0" y="0"/>
                      <a:ext cx="5943600" cy="1471295"/>
                    </a:xfrm>
                    <a:prstGeom prst="rect">
                      <a:avLst/>
                    </a:prstGeom>
                  </pic:spPr>
                </pic:pic>
              </a:graphicData>
            </a:graphic>
          </wp:inline>
        </w:drawing>
      </w:r>
    </w:p>
    <w:p w14:paraId="2E70516B" w14:textId="77777777" w:rsidR="00992684" w:rsidRPr="00E72ED4" w:rsidRDefault="00992684" w:rsidP="00992684">
      <w:r>
        <w:rPr>
          <w:b/>
          <w:bCs/>
        </w:rPr>
        <w:t xml:space="preserve">Grouped by: </w:t>
      </w:r>
      <w:r>
        <w:t>Agency name.</w:t>
      </w:r>
    </w:p>
    <w:p w14:paraId="25F04D9D" w14:textId="77777777" w:rsidR="00992684" w:rsidRDefault="00992684" w:rsidP="00992684">
      <w:r>
        <w:rPr>
          <w:b/>
          <w:bCs/>
        </w:rPr>
        <w:t xml:space="preserve">Columns: </w:t>
      </w:r>
      <w:r>
        <w:t>Total Participation, Amer Indian NH, Asian NH, Black/African-Amer NH, White NH, &gt;1 Race NH, Hispanic All Races, Unknown.</w:t>
      </w:r>
    </w:p>
    <w:p w14:paraId="0EDE4E6A" w14:textId="77777777" w:rsidR="00992684" w:rsidRDefault="00992684" w:rsidP="00992684">
      <w:r>
        <w:rPr>
          <w:b/>
          <w:bCs/>
        </w:rPr>
        <w:t xml:space="preserve">Rows: </w:t>
      </w:r>
      <w:r>
        <w:t>Total Participation, Women Total, Women BF, Women Fully BF, Women Part. BF, Women Mostly-BF, Women Some-BF, Women Pregnant, Women Non-BF, Infants Total, Infants BF, Infants Part. BF, Infants Mostly-BF, Infants Some-BF, Infants Non-BF, Children Total.</w:t>
      </w:r>
    </w:p>
    <w:p w14:paraId="0172EBD6" w14:textId="77777777" w:rsidR="00992684" w:rsidRDefault="00992684" w:rsidP="00992684">
      <w:pPr>
        <w:pStyle w:val="Caption"/>
      </w:pPr>
      <w:r>
        <w:t>Tab 4 – Clinic</w:t>
      </w:r>
    </w:p>
    <w:p w14:paraId="30CE347B" w14:textId="77777777" w:rsidR="00992684" w:rsidRPr="004F6E20" w:rsidRDefault="00992684" w:rsidP="00992684">
      <w:r w:rsidRPr="00B63BFF">
        <w:rPr>
          <w:noProof/>
        </w:rPr>
        <w:drawing>
          <wp:inline distT="0" distB="0" distL="0" distR="0" wp14:anchorId="75E9D721" wp14:editId="26EF1296">
            <wp:extent cx="5943600" cy="1756410"/>
            <wp:effectExtent l="0" t="0" r="0" b="0"/>
            <wp:docPr id="18428031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80310" name="Picture 1">
                      <a:extLst>
                        <a:ext uri="{C183D7F6-B498-43B3-948B-1728B52AA6E4}">
                          <adec:decorative xmlns:adec="http://schemas.microsoft.com/office/drawing/2017/decorative" val="1"/>
                        </a:ext>
                      </a:extLst>
                    </pic:cNvPr>
                    <pic:cNvPicPr/>
                  </pic:nvPicPr>
                  <pic:blipFill>
                    <a:blip r:embed="rId162"/>
                    <a:stretch>
                      <a:fillRect/>
                    </a:stretch>
                  </pic:blipFill>
                  <pic:spPr>
                    <a:xfrm>
                      <a:off x="0" y="0"/>
                      <a:ext cx="5943600" cy="1756410"/>
                    </a:xfrm>
                    <a:prstGeom prst="rect">
                      <a:avLst/>
                    </a:prstGeom>
                  </pic:spPr>
                </pic:pic>
              </a:graphicData>
            </a:graphic>
          </wp:inline>
        </w:drawing>
      </w:r>
      <w:r w:rsidRPr="002B1D4D">
        <w:rPr>
          <w:noProof/>
        </w:rPr>
        <w:drawing>
          <wp:inline distT="0" distB="0" distL="0" distR="0" wp14:anchorId="3CA8D93D" wp14:editId="34A2BD59">
            <wp:extent cx="5943600" cy="1148715"/>
            <wp:effectExtent l="0" t="0" r="0" b="0"/>
            <wp:docPr id="83272093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213233" name="Picture 1">
                      <a:extLst>
                        <a:ext uri="{C183D7F6-B498-43B3-948B-1728B52AA6E4}">
                          <adec:decorative xmlns:adec="http://schemas.microsoft.com/office/drawing/2017/decorative" val="1"/>
                        </a:ext>
                      </a:extLst>
                    </pic:cNvPr>
                    <pic:cNvPicPr/>
                  </pic:nvPicPr>
                  <pic:blipFill>
                    <a:blip r:embed="rId158"/>
                    <a:stretch>
                      <a:fillRect/>
                    </a:stretch>
                  </pic:blipFill>
                  <pic:spPr>
                    <a:xfrm>
                      <a:off x="0" y="0"/>
                      <a:ext cx="5943600" cy="1148715"/>
                    </a:xfrm>
                    <a:prstGeom prst="rect">
                      <a:avLst/>
                    </a:prstGeom>
                  </pic:spPr>
                </pic:pic>
              </a:graphicData>
            </a:graphic>
          </wp:inline>
        </w:drawing>
      </w:r>
    </w:p>
    <w:p w14:paraId="71C00DF3" w14:textId="77777777" w:rsidR="00992684" w:rsidRPr="00E72ED4" w:rsidRDefault="00992684" w:rsidP="00992684">
      <w:r>
        <w:rPr>
          <w:b/>
          <w:bCs/>
        </w:rPr>
        <w:t xml:space="preserve">Grouped by: </w:t>
      </w:r>
      <w:r>
        <w:t>Agency name and clinic name.</w:t>
      </w:r>
    </w:p>
    <w:p w14:paraId="6FE4229E" w14:textId="77777777" w:rsidR="00992684" w:rsidRDefault="00992684" w:rsidP="00992684">
      <w:r>
        <w:rPr>
          <w:b/>
          <w:bCs/>
        </w:rPr>
        <w:t xml:space="preserve">Columns: </w:t>
      </w:r>
      <w:r>
        <w:t>Total Participation, Amer Indian NH, Asian NH, Black/African-Amer NH, White NH, &gt;1 Race NH, Hispanic All Races, Unknown.</w:t>
      </w:r>
    </w:p>
    <w:p w14:paraId="1E10E8E2" w14:textId="77777777" w:rsidR="00992684" w:rsidRDefault="00992684" w:rsidP="00992684">
      <w:r>
        <w:rPr>
          <w:b/>
          <w:bCs/>
        </w:rPr>
        <w:t xml:space="preserve">Rows: </w:t>
      </w:r>
      <w:r>
        <w:t>Total Participation, Women Total, Women BF, Women Fully BF, Women Part. BF, Women Mostly-BF, Women Some-BF, Women Pregnant, Women Non-BF, Infants Total, Infants BF, Infants Part. BF, Infants Mostly-BF, Infants Some-BF, Infants Non-BF, Children Total.</w:t>
      </w:r>
    </w:p>
    <w:p w14:paraId="09C2E5B8" w14:textId="77777777" w:rsidR="00992684" w:rsidRDefault="00992684" w:rsidP="00992684">
      <w:pPr>
        <w:pStyle w:val="Heading3"/>
      </w:pPr>
      <w:bookmarkStart w:id="93" w:name="_Toc235422874"/>
      <w:bookmarkStart w:id="94" w:name="_Toc242875388"/>
      <w:r>
        <w:lastRenderedPageBreak/>
        <w:t>Monthly Participation by Zip Code of Residence and Race Ethnicity</w:t>
      </w:r>
      <w:bookmarkEnd w:id="93"/>
      <w:bookmarkEnd w:id="94"/>
    </w:p>
    <w:p w14:paraId="14F37F7D" w14:textId="77777777" w:rsidR="00992684" w:rsidRDefault="00992684" w:rsidP="00992684">
      <w:r>
        <w:t>Revised April 22, 2026</w:t>
      </w:r>
    </w:p>
    <w:p w14:paraId="5C6EA85D" w14:textId="77777777" w:rsidR="00992684" w:rsidRDefault="00992684" w:rsidP="00992684">
      <w:pPr>
        <w:pStyle w:val="Heading4"/>
      </w:pPr>
      <w:r>
        <w:t>Overview</w:t>
      </w:r>
    </w:p>
    <w:p w14:paraId="1C3DDC57" w14:textId="77777777" w:rsidR="00992684" w:rsidRDefault="00992684" w:rsidP="00992684">
      <w:r>
        <w:t>A count of participants by their current zip code of residence and race ethnicity for the specified participation month and specified grantee. Counts include total participation and are provided for the state, specified grantee, and its agencies and clinics.</w:t>
      </w:r>
    </w:p>
    <w:p w14:paraId="0C3AC64F" w14:textId="77777777" w:rsidR="00992684" w:rsidRDefault="00992684" w:rsidP="00992684">
      <w:pPr>
        <w:pStyle w:val="Heading4"/>
      </w:pPr>
      <w:r>
        <w:t>Some uses</w:t>
      </w:r>
    </w:p>
    <w:p w14:paraId="45D669DD" w14:textId="77777777" w:rsidR="00992684" w:rsidRDefault="00992684" w:rsidP="00DB35CC">
      <w:pPr>
        <w:pStyle w:val="ListParagraph"/>
      </w:pPr>
      <w:r>
        <w:t>Identify zip codes with predominant cultures to assist with services.</w:t>
      </w:r>
    </w:p>
    <w:p w14:paraId="4DA820B8" w14:textId="77777777" w:rsidR="00992684" w:rsidRDefault="00992684" w:rsidP="00DB35CC">
      <w:pPr>
        <w:pStyle w:val="ListParagraph"/>
      </w:pPr>
      <w:r>
        <w:t>Identify zip codes being served by a grantee, agency, or clinic.</w:t>
      </w:r>
    </w:p>
    <w:p w14:paraId="45FC2017" w14:textId="77777777" w:rsidR="00992684" w:rsidRDefault="00992684" w:rsidP="00992684">
      <w:pPr>
        <w:pStyle w:val="Heading4"/>
      </w:pPr>
      <w:r>
        <w:t>Prompts</w:t>
      </w:r>
    </w:p>
    <w:p w14:paraId="7467E5BF" w14:textId="77777777" w:rsidR="00992684" w:rsidRDefault="00992684" w:rsidP="00DB35CC">
      <w:pPr>
        <w:pStyle w:val="ListParagraph"/>
      </w:pPr>
      <w:r w:rsidRPr="00B91F08">
        <w:t xml:space="preserve">Enter </w:t>
      </w:r>
      <w:r>
        <w:t>3-digit Grantee ID: – The grantee the agency and clinic where the participant was issued benefits (or was counted) belongs to.</w:t>
      </w:r>
    </w:p>
    <w:p w14:paraId="50E5D6F5" w14:textId="77777777" w:rsidR="00992684" w:rsidRDefault="00992684" w:rsidP="00DB35CC">
      <w:pPr>
        <w:pStyle w:val="ListParagraph"/>
      </w:pPr>
      <w:r w:rsidRPr="00B91F08">
        <w:t>Enter YYYY</w:t>
      </w:r>
      <w:r>
        <w:t>MM: – The year and month the participant was counted.</w:t>
      </w:r>
    </w:p>
    <w:p w14:paraId="1C745789" w14:textId="77777777" w:rsidR="00992684" w:rsidRDefault="00992684" w:rsidP="00992684">
      <w:pPr>
        <w:pStyle w:val="Heading4"/>
      </w:pPr>
      <w:proofErr w:type="gramStart"/>
      <w:r>
        <w:t>Report</w:t>
      </w:r>
      <w:proofErr w:type="gramEnd"/>
      <w:r>
        <w:t xml:space="preserve"> outputs</w:t>
      </w:r>
    </w:p>
    <w:p w14:paraId="364EF724" w14:textId="77777777" w:rsidR="00992684" w:rsidRDefault="00992684" w:rsidP="00992684">
      <w:pPr>
        <w:pStyle w:val="Caption"/>
      </w:pPr>
      <w:r>
        <w:t>Tab 1 – State</w:t>
      </w:r>
    </w:p>
    <w:p w14:paraId="0E6BE7CA" w14:textId="77777777" w:rsidR="00992684" w:rsidRDefault="00992684" w:rsidP="00992684">
      <w:pPr>
        <w:pStyle w:val="Caption"/>
        <w:spacing w:before="60"/>
      </w:pPr>
      <w:r w:rsidRPr="00F11201">
        <w:rPr>
          <w:noProof/>
        </w:rPr>
        <w:drawing>
          <wp:inline distT="0" distB="0" distL="0" distR="0" wp14:anchorId="6246BE0C" wp14:editId="4EF5AD79">
            <wp:extent cx="5943600" cy="1031240"/>
            <wp:effectExtent l="0" t="0" r="0" b="0"/>
            <wp:docPr id="199762331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623317" name="Picture 1">
                      <a:extLst>
                        <a:ext uri="{C183D7F6-B498-43B3-948B-1728B52AA6E4}">
                          <adec:decorative xmlns:adec="http://schemas.microsoft.com/office/drawing/2017/decorative" val="1"/>
                        </a:ext>
                      </a:extLst>
                    </pic:cNvPr>
                    <pic:cNvPicPr/>
                  </pic:nvPicPr>
                  <pic:blipFill>
                    <a:blip r:embed="rId163"/>
                    <a:stretch>
                      <a:fillRect/>
                    </a:stretch>
                  </pic:blipFill>
                  <pic:spPr>
                    <a:xfrm>
                      <a:off x="0" y="0"/>
                      <a:ext cx="5943600" cy="1031240"/>
                    </a:xfrm>
                    <a:prstGeom prst="rect">
                      <a:avLst/>
                    </a:prstGeom>
                  </pic:spPr>
                </pic:pic>
              </a:graphicData>
            </a:graphic>
          </wp:inline>
        </w:drawing>
      </w:r>
    </w:p>
    <w:p w14:paraId="5CA7DD57" w14:textId="77777777" w:rsidR="00992684" w:rsidRDefault="00992684" w:rsidP="00992684">
      <w:r>
        <w:rPr>
          <w:b/>
          <w:bCs/>
        </w:rPr>
        <w:t xml:space="preserve">Columns: </w:t>
      </w:r>
      <w:r>
        <w:t>Total Participation, Amer Indian NH, Asian NH, Black/African-Amer NH, White NH, &gt;1 Race NH, Hispanic All Races, Unknown.</w:t>
      </w:r>
    </w:p>
    <w:p w14:paraId="2EE32BD9" w14:textId="77777777" w:rsidR="00992684" w:rsidRDefault="00992684" w:rsidP="00992684">
      <w:r>
        <w:rPr>
          <w:b/>
          <w:bCs/>
        </w:rPr>
        <w:t xml:space="preserve">Rows: </w:t>
      </w:r>
      <w:r>
        <w:t>MN WIC PROGRAM, zip codes of residence.</w:t>
      </w:r>
    </w:p>
    <w:p w14:paraId="5C15E41E" w14:textId="77777777" w:rsidR="00992684" w:rsidRDefault="00992684" w:rsidP="00992684">
      <w:pPr>
        <w:pStyle w:val="Caption"/>
      </w:pPr>
      <w:r>
        <w:t>Tab 2 – Grantee</w:t>
      </w:r>
    </w:p>
    <w:p w14:paraId="4EDD4D41" w14:textId="77777777" w:rsidR="00992684" w:rsidRPr="004F6E20" w:rsidRDefault="00992684" w:rsidP="00992684">
      <w:r w:rsidRPr="00F11201">
        <w:rPr>
          <w:noProof/>
        </w:rPr>
        <w:drawing>
          <wp:inline distT="0" distB="0" distL="0" distR="0" wp14:anchorId="420CD000" wp14:editId="00947010">
            <wp:extent cx="5943600" cy="1079500"/>
            <wp:effectExtent l="0" t="0" r="0" b="6350"/>
            <wp:docPr id="71444819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448198" name="Picture 1">
                      <a:extLst>
                        <a:ext uri="{C183D7F6-B498-43B3-948B-1728B52AA6E4}">
                          <adec:decorative xmlns:adec="http://schemas.microsoft.com/office/drawing/2017/decorative" val="1"/>
                        </a:ext>
                      </a:extLst>
                    </pic:cNvPr>
                    <pic:cNvPicPr/>
                  </pic:nvPicPr>
                  <pic:blipFill>
                    <a:blip r:embed="rId164"/>
                    <a:stretch>
                      <a:fillRect/>
                    </a:stretch>
                  </pic:blipFill>
                  <pic:spPr>
                    <a:xfrm>
                      <a:off x="0" y="0"/>
                      <a:ext cx="5943600" cy="1079500"/>
                    </a:xfrm>
                    <a:prstGeom prst="rect">
                      <a:avLst/>
                    </a:prstGeom>
                  </pic:spPr>
                </pic:pic>
              </a:graphicData>
            </a:graphic>
          </wp:inline>
        </w:drawing>
      </w:r>
    </w:p>
    <w:p w14:paraId="1AE9A835" w14:textId="77777777" w:rsidR="00992684" w:rsidRDefault="00992684" w:rsidP="00992684">
      <w:r>
        <w:rPr>
          <w:b/>
          <w:bCs/>
        </w:rPr>
        <w:lastRenderedPageBreak/>
        <w:t xml:space="preserve">Columns: </w:t>
      </w:r>
      <w:r>
        <w:t>Total Participation, Amer Indian NH, Asian NH, Black/African-Amer NH, White NH, &gt;1 Race NH, Hispanic All Races, Unknown.</w:t>
      </w:r>
    </w:p>
    <w:p w14:paraId="10E6BAD2" w14:textId="77777777" w:rsidR="00992684" w:rsidRDefault="00992684" w:rsidP="00992684">
      <w:pPr>
        <w:pStyle w:val="Caption"/>
      </w:pPr>
      <w:r>
        <w:t>Tab 3 – Agency</w:t>
      </w:r>
    </w:p>
    <w:p w14:paraId="7E99BB4A" w14:textId="77777777" w:rsidR="00992684" w:rsidRPr="004F6E20" w:rsidRDefault="00992684" w:rsidP="00992684">
      <w:r w:rsidRPr="00F11201">
        <w:rPr>
          <w:noProof/>
        </w:rPr>
        <w:drawing>
          <wp:inline distT="0" distB="0" distL="0" distR="0" wp14:anchorId="599BC40B" wp14:editId="47BCB69C">
            <wp:extent cx="5943600" cy="1356360"/>
            <wp:effectExtent l="0" t="0" r="0" b="0"/>
            <wp:docPr id="6781332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133200" name="Picture 1">
                      <a:extLst>
                        <a:ext uri="{C183D7F6-B498-43B3-948B-1728B52AA6E4}">
                          <adec:decorative xmlns:adec="http://schemas.microsoft.com/office/drawing/2017/decorative" val="1"/>
                        </a:ext>
                      </a:extLst>
                    </pic:cNvPr>
                    <pic:cNvPicPr/>
                  </pic:nvPicPr>
                  <pic:blipFill>
                    <a:blip r:embed="rId165"/>
                    <a:stretch>
                      <a:fillRect/>
                    </a:stretch>
                  </pic:blipFill>
                  <pic:spPr>
                    <a:xfrm>
                      <a:off x="0" y="0"/>
                      <a:ext cx="5943600" cy="1356360"/>
                    </a:xfrm>
                    <a:prstGeom prst="rect">
                      <a:avLst/>
                    </a:prstGeom>
                  </pic:spPr>
                </pic:pic>
              </a:graphicData>
            </a:graphic>
          </wp:inline>
        </w:drawing>
      </w:r>
    </w:p>
    <w:p w14:paraId="6AB2FE24" w14:textId="77777777" w:rsidR="00992684" w:rsidRPr="00E72ED4" w:rsidRDefault="00992684" w:rsidP="00992684">
      <w:r>
        <w:rPr>
          <w:b/>
          <w:bCs/>
        </w:rPr>
        <w:t xml:space="preserve">Grouped by: </w:t>
      </w:r>
      <w:r>
        <w:t>Agency name.</w:t>
      </w:r>
    </w:p>
    <w:p w14:paraId="6FCC9972" w14:textId="77777777" w:rsidR="00992684" w:rsidRDefault="00992684" w:rsidP="00992684">
      <w:r>
        <w:rPr>
          <w:b/>
          <w:bCs/>
        </w:rPr>
        <w:t xml:space="preserve">Columns: </w:t>
      </w:r>
      <w:r>
        <w:t>Total Participation, Amer Indian NH, Asian NH, Black/African-Amer NH, White NH, &gt;1 Race NH, Hispanic All Races, Unknown.</w:t>
      </w:r>
    </w:p>
    <w:p w14:paraId="1727999C" w14:textId="77777777" w:rsidR="00992684" w:rsidRDefault="00992684" w:rsidP="00992684">
      <w:r>
        <w:rPr>
          <w:b/>
          <w:bCs/>
        </w:rPr>
        <w:t xml:space="preserve">Rows: </w:t>
      </w:r>
      <w:r>
        <w:t>AGENCY ID, zip codes of residence.</w:t>
      </w:r>
    </w:p>
    <w:p w14:paraId="653CBE6D" w14:textId="77777777" w:rsidR="00992684" w:rsidRDefault="00992684" w:rsidP="00992684">
      <w:pPr>
        <w:pStyle w:val="Caption"/>
      </w:pPr>
      <w:r>
        <w:t>Tab 4 – Clinic</w:t>
      </w:r>
    </w:p>
    <w:p w14:paraId="666243BF" w14:textId="77777777" w:rsidR="00992684" w:rsidRPr="004F6E20" w:rsidRDefault="00992684" w:rsidP="00992684">
      <w:r w:rsidRPr="00F11201">
        <w:rPr>
          <w:noProof/>
        </w:rPr>
        <w:drawing>
          <wp:inline distT="0" distB="0" distL="0" distR="0" wp14:anchorId="2DB65118" wp14:editId="4651D811">
            <wp:extent cx="5943600" cy="1660525"/>
            <wp:effectExtent l="0" t="0" r="0" b="0"/>
            <wp:docPr id="9936216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62161" name="Picture 1">
                      <a:extLst>
                        <a:ext uri="{C183D7F6-B498-43B3-948B-1728B52AA6E4}">
                          <adec:decorative xmlns:adec="http://schemas.microsoft.com/office/drawing/2017/decorative" val="1"/>
                        </a:ext>
                      </a:extLst>
                    </pic:cNvPr>
                    <pic:cNvPicPr/>
                  </pic:nvPicPr>
                  <pic:blipFill>
                    <a:blip r:embed="rId166"/>
                    <a:stretch>
                      <a:fillRect/>
                    </a:stretch>
                  </pic:blipFill>
                  <pic:spPr>
                    <a:xfrm>
                      <a:off x="0" y="0"/>
                      <a:ext cx="5943600" cy="1660525"/>
                    </a:xfrm>
                    <a:prstGeom prst="rect">
                      <a:avLst/>
                    </a:prstGeom>
                  </pic:spPr>
                </pic:pic>
              </a:graphicData>
            </a:graphic>
          </wp:inline>
        </w:drawing>
      </w:r>
    </w:p>
    <w:p w14:paraId="62CDE2A8" w14:textId="77777777" w:rsidR="00992684" w:rsidRPr="00E72ED4" w:rsidRDefault="00992684" w:rsidP="00992684">
      <w:r>
        <w:rPr>
          <w:b/>
          <w:bCs/>
        </w:rPr>
        <w:t xml:space="preserve">Grouped by: </w:t>
      </w:r>
      <w:r>
        <w:t>Agency name and clinic name.</w:t>
      </w:r>
    </w:p>
    <w:p w14:paraId="0F7D32EE" w14:textId="77777777" w:rsidR="00992684" w:rsidRDefault="00992684" w:rsidP="00992684">
      <w:r>
        <w:rPr>
          <w:b/>
          <w:bCs/>
        </w:rPr>
        <w:t xml:space="preserve">Columns: </w:t>
      </w:r>
      <w:r>
        <w:t>Total Participation, Amer Indian NH, Asian NH, Black/African-Amer NH, White NH, &gt;1 Race NH, Hispanic All Races, Unknown.</w:t>
      </w:r>
    </w:p>
    <w:p w14:paraId="51179D84" w14:textId="77777777" w:rsidR="00992684" w:rsidRDefault="00992684" w:rsidP="00992684">
      <w:r>
        <w:rPr>
          <w:b/>
          <w:bCs/>
        </w:rPr>
        <w:t xml:space="preserve">Rows: </w:t>
      </w:r>
      <w:r>
        <w:t>CLINIC ID, zip codes of residence.</w:t>
      </w:r>
    </w:p>
    <w:p w14:paraId="1202AE9E" w14:textId="77777777" w:rsidR="00992684" w:rsidRDefault="00992684" w:rsidP="00992684">
      <w:pPr>
        <w:pStyle w:val="Heading3"/>
      </w:pPr>
      <w:bookmarkStart w:id="95" w:name="_Toc235422875"/>
      <w:bookmarkStart w:id="96" w:name="_Toc242875389"/>
      <w:r>
        <w:t>Monthly Participation by Zip Code of Residence, WIC Category and BF Amount</w:t>
      </w:r>
      <w:bookmarkEnd w:id="95"/>
      <w:bookmarkEnd w:id="96"/>
    </w:p>
    <w:p w14:paraId="0BF198D3" w14:textId="77777777" w:rsidR="00992684" w:rsidRDefault="00992684" w:rsidP="00992684">
      <w:r>
        <w:t>Revised April 22, 2026</w:t>
      </w:r>
    </w:p>
    <w:p w14:paraId="4E809DAF" w14:textId="77777777" w:rsidR="00992684" w:rsidRDefault="00992684" w:rsidP="00992684">
      <w:pPr>
        <w:pStyle w:val="Heading4"/>
      </w:pPr>
      <w:r>
        <w:lastRenderedPageBreak/>
        <w:t>Overview</w:t>
      </w:r>
    </w:p>
    <w:p w14:paraId="372E23E8" w14:textId="77777777" w:rsidR="00992684" w:rsidRDefault="00992684" w:rsidP="00992684">
      <w:r>
        <w:t>A count of participants by their current zip code of residence, WIC Category, and breastfeeding amount for the specified participation month and specified grantee. Counts include total participation and are provided for the state, specified grantee, and its agencies and clinics.</w:t>
      </w:r>
    </w:p>
    <w:p w14:paraId="00245340" w14:textId="77777777" w:rsidR="00992684" w:rsidRDefault="00992684" w:rsidP="00992684">
      <w:pPr>
        <w:pStyle w:val="Heading4"/>
      </w:pPr>
      <w:r>
        <w:t>Some uses</w:t>
      </w:r>
    </w:p>
    <w:p w14:paraId="0C9A7B2C" w14:textId="77777777" w:rsidR="00992684" w:rsidRDefault="00992684" w:rsidP="00DB35CC">
      <w:pPr>
        <w:pStyle w:val="ListParagraph"/>
      </w:pPr>
      <w:r>
        <w:t>Identify trends in participation based on zip codes.</w:t>
      </w:r>
    </w:p>
    <w:p w14:paraId="1D73EDF3" w14:textId="77777777" w:rsidR="00992684" w:rsidRDefault="00992684" w:rsidP="00DB35CC">
      <w:pPr>
        <w:pStyle w:val="ListParagraph"/>
      </w:pPr>
      <w:r>
        <w:t>Identify zip codes being served by a grantee, agency, or clinic.</w:t>
      </w:r>
    </w:p>
    <w:p w14:paraId="037C5684" w14:textId="77777777" w:rsidR="00992684" w:rsidRDefault="00992684" w:rsidP="00992684">
      <w:pPr>
        <w:pStyle w:val="Heading4"/>
      </w:pPr>
      <w:r>
        <w:t>Prompts</w:t>
      </w:r>
    </w:p>
    <w:p w14:paraId="540FC8FA" w14:textId="77777777" w:rsidR="00992684" w:rsidRDefault="00992684" w:rsidP="00DB35CC">
      <w:pPr>
        <w:pStyle w:val="ListParagraph"/>
      </w:pPr>
      <w:r w:rsidRPr="00B91F08">
        <w:t xml:space="preserve">Enter </w:t>
      </w:r>
      <w:r>
        <w:t>3-digit Grantee ID: – The grantee the agency and clinic where the participant was issued benefits (or was counted) belongs to.</w:t>
      </w:r>
    </w:p>
    <w:p w14:paraId="7C9DF7CB" w14:textId="77777777" w:rsidR="00992684" w:rsidRDefault="00992684" w:rsidP="00DB35CC">
      <w:pPr>
        <w:pStyle w:val="ListParagraph"/>
      </w:pPr>
      <w:r w:rsidRPr="00B91F08">
        <w:t>Enter YYYY</w:t>
      </w:r>
      <w:r>
        <w:t>MM: – The year and month the participant was counted.</w:t>
      </w:r>
    </w:p>
    <w:p w14:paraId="53382E84" w14:textId="77777777" w:rsidR="00992684" w:rsidRDefault="00992684" w:rsidP="00992684">
      <w:pPr>
        <w:pStyle w:val="Heading4"/>
      </w:pPr>
      <w:proofErr w:type="gramStart"/>
      <w:r>
        <w:t>Report</w:t>
      </w:r>
      <w:proofErr w:type="gramEnd"/>
      <w:r>
        <w:t xml:space="preserve"> outputs</w:t>
      </w:r>
    </w:p>
    <w:p w14:paraId="2D5D5CE4" w14:textId="77777777" w:rsidR="00992684" w:rsidRDefault="00992684" w:rsidP="00992684">
      <w:pPr>
        <w:pStyle w:val="Caption"/>
      </w:pPr>
      <w:r>
        <w:t>Tab 1 – State</w:t>
      </w:r>
    </w:p>
    <w:p w14:paraId="71C14F9F" w14:textId="77777777" w:rsidR="00992684" w:rsidRDefault="00992684" w:rsidP="00992684">
      <w:pPr>
        <w:pStyle w:val="Caption"/>
        <w:spacing w:before="60"/>
      </w:pPr>
      <w:r w:rsidRPr="006348E9">
        <w:rPr>
          <w:noProof/>
        </w:rPr>
        <w:drawing>
          <wp:inline distT="0" distB="0" distL="0" distR="0" wp14:anchorId="4CDACF8E" wp14:editId="01594A17">
            <wp:extent cx="5943600" cy="717550"/>
            <wp:effectExtent l="0" t="0" r="0" b="6350"/>
            <wp:docPr id="134824022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240228" name="Picture 1">
                      <a:extLst>
                        <a:ext uri="{C183D7F6-B498-43B3-948B-1728B52AA6E4}">
                          <adec:decorative xmlns:adec="http://schemas.microsoft.com/office/drawing/2017/decorative" val="1"/>
                        </a:ext>
                      </a:extLst>
                    </pic:cNvPr>
                    <pic:cNvPicPr/>
                  </pic:nvPicPr>
                  <pic:blipFill>
                    <a:blip r:embed="rId167"/>
                    <a:stretch>
                      <a:fillRect/>
                    </a:stretch>
                  </pic:blipFill>
                  <pic:spPr>
                    <a:xfrm>
                      <a:off x="0" y="0"/>
                      <a:ext cx="5943600" cy="717550"/>
                    </a:xfrm>
                    <a:prstGeom prst="rect">
                      <a:avLst/>
                    </a:prstGeom>
                  </pic:spPr>
                </pic:pic>
              </a:graphicData>
            </a:graphic>
          </wp:inline>
        </w:drawing>
      </w:r>
    </w:p>
    <w:p w14:paraId="20187AD4" w14:textId="77777777" w:rsidR="00992684" w:rsidRDefault="00992684" w:rsidP="00992684">
      <w:r>
        <w:rPr>
          <w:b/>
          <w:bCs/>
        </w:rPr>
        <w:t xml:space="preserve">Columns: </w:t>
      </w:r>
      <w:r>
        <w:t xml:space="preserve">Total </w:t>
      </w:r>
      <w:proofErr w:type="spellStart"/>
      <w:r>
        <w:t>Pptn</w:t>
      </w:r>
      <w:proofErr w:type="spellEnd"/>
      <w:r>
        <w:t xml:space="preserve">, </w:t>
      </w:r>
      <w:proofErr w:type="spellStart"/>
      <w:r>
        <w:t>Wom</w:t>
      </w:r>
      <w:proofErr w:type="spellEnd"/>
      <w:r>
        <w:t xml:space="preserve">. Total, </w:t>
      </w:r>
      <w:proofErr w:type="spellStart"/>
      <w:r>
        <w:t>Wom</w:t>
      </w:r>
      <w:proofErr w:type="spellEnd"/>
      <w:r>
        <w:t xml:space="preserve">. BF, </w:t>
      </w:r>
      <w:proofErr w:type="spellStart"/>
      <w:r>
        <w:t>Wom</w:t>
      </w:r>
      <w:proofErr w:type="spellEnd"/>
      <w:r>
        <w:t xml:space="preserve">. Part. BF, </w:t>
      </w:r>
      <w:proofErr w:type="spellStart"/>
      <w:r>
        <w:t>Wom</w:t>
      </w:r>
      <w:proofErr w:type="spellEnd"/>
      <w:r>
        <w:t xml:space="preserve">. MBF, </w:t>
      </w:r>
      <w:proofErr w:type="spellStart"/>
      <w:r>
        <w:t>Wom</w:t>
      </w:r>
      <w:proofErr w:type="spellEnd"/>
      <w:r>
        <w:t xml:space="preserve">. SBF, </w:t>
      </w:r>
      <w:proofErr w:type="spellStart"/>
      <w:r>
        <w:t>Wom</w:t>
      </w:r>
      <w:proofErr w:type="spellEnd"/>
      <w:r>
        <w:t xml:space="preserve">. Preg., </w:t>
      </w:r>
      <w:proofErr w:type="spellStart"/>
      <w:r>
        <w:t>Wom</w:t>
      </w:r>
      <w:proofErr w:type="spellEnd"/>
      <w:r>
        <w:t>. NBF, Inf. Total, Inf. BF, Inf. FBF, Inf. Part. BF, Inf. MBF, Inf. SBF, Inf. NBF, Child Total.</w:t>
      </w:r>
    </w:p>
    <w:p w14:paraId="662CD86D" w14:textId="77777777" w:rsidR="00992684" w:rsidRDefault="00992684" w:rsidP="00992684">
      <w:r>
        <w:rPr>
          <w:b/>
          <w:bCs/>
        </w:rPr>
        <w:t xml:space="preserve">Rows: </w:t>
      </w:r>
      <w:r>
        <w:t>MN WIC PROGRAM, zip code of residence.</w:t>
      </w:r>
    </w:p>
    <w:p w14:paraId="6177BD64" w14:textId="77777777" w:rsidR="00992684" w:rsidRDefault="00992684" w:rsidP="00992684">
      <w:pPr>
        <w:pStyle w:val="Caption"/>
      </w:pPr>
      <w:r>
        <w:t>Tab 2 – Grantee</w:t>
      </w:r>
    </w:p>
    <w:p w14:paraId="49A97F77" w14:textId="77777777" w:rsidR="00992684" w:rsidRPr="004F6E20" w:rsidRDefault="00992684" w:rsidP="00992684">
      <w:r w:rsidRPr="006348E9">
        <w:rPr>
          <w:noProof/>
        </w:rPr>
        <w:drawing>
          <wp:inline distT="0" distB="0" distL="0" distR="0" wp14:anchorId="597BFD1E" wp14:editId="04AA3A8D">
            <wp:extent cx="5943600" cy="751840"/>
            <wp:effectExtent l="0" t="0" r="0" b="0"/>
            <wp:docPr id="13987408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74083" name="Picture 1">
                      <a:extLst>
                        <a:ext uri="{C183D7F6-B498-43B3-948B-1728B52AA6E4}">
                          <adec:decorative xmlns:adec="http://schemas.microsoft.com/office/drawing/2017/decorative" val="1"/>
                        </a:ext>
                      </a:extLst>
                    </pic:cNvPr>
                    <pic:cNvPicPr/>
                  </pic:nvPicPr>
                  <pic:blipFill>
                    <a:blip r:embed="rId168"/>
                    <a:stretch>
                      <a:fillRect/>
                    </a:stretch>
                  </pic:blipFill>
                  <pic:spPr>
                    <a:xfrm>
                      <a:off x="0" y="0"/>
                      <a:ext cx="5943600" cy="751840"/>
                    </a:xfrm>
                    <a:prstGeom prst="rect">
                      <a:avLst/>
                    </a:prstGeom>
                  </pic:spPr>
                </pic:pic>
              </a:graphicData>
            </a:graphic>
          </wp:inline>
        </w:drawing>
      </w:r>
    </w:p>
    <w:p w14:paraId="068BE5C8" w14:textId="77777777" w:rsidR="00992684" w:rsidRDefault="00992684" w:rsidP="00992684">
      <w:r>
        <w:rPr>
          <w:b/>
          <w:bCs/>
        </w:rPr>
        <w:t xml:space="preserve">Columns: </w:t>
      </w:r>
      <w:r>
        <w:t xml:space="preserve">Total </w:t>
      </w:r>
      <w:proofErr w:type="spellStart"/>
      <w:r>
        <w:t>Pptn</w:t>
      </w:r>
      <w:proofErr w:type="spellEnd"/>
      <w:r>
        <w:t xml:space="preserve">, </w:t>
      </w:r>
      <w:proofErr w:type="spellStart"/>
      <w:r>
        <w:t>Wom</w:t>
      </w:r>
      <w:proofErr w:type="spellEnd"/>
      <w:r>
        <w:t xml:space="preserve">. Total, </w:t>
      </w:r>
      <w:proofErr w:type="spellStart"/>
      <w:r>
        <w:t>Wom</w:t>
      </w:r>
      <w:proofErr w:type="spellEnd"/>
      <w:r>
        <w:t xml:space="preserve">. BF, </w:t>
      </w:r>
      <w:proofErr w:type="spellStart"/>
      <w:r>
        <w:t>Wom</w:t>
      </w:r>
      <w:proofErr w:type="spellEnd"/>
      <w:r>
        <w:t xml:space="preserve">. Part. BF, </w:t>
      </w:r>
      <w:proofErr w:type="spellStart"/>
      <w:r>
        <w:t>Wom</w:t>
      </w:r>
      <w:proofErr w:type="spellEnd"/>
      <w:r>
        <w:t xml:space="preserve">. MBF, </w:t>
      </w:r>
      <w:proofErr w:type="spellStart"/>
      <w:r>
        <w:t>Wom</w:t>
      </w:r>
      <w:proofErr w:type="spellEnd"/>
      <w:r>
        <w:t xml:space="preserve">. SBF, </w:t>
      </w:r>
      <w:proofErr w:type="spellStart"/>
      <w:r>
        <w:t>Wom</w:t>
      </w:r>
      <w:proofErr w:type="spellEnd"/>
      <w:r>
        <w:t xml:space="preserve">. Preg., </w:t>
      </w:r>
      <w:proofErr w:type="spellStart"/>
      <w:r>
        <w:t>Wom</w:t>
      </w:r>
      <w:proofErr w:type="spellEnd"/>
      <w:r>
        <w:t>. NBF, Inf. Total, Inf. BF, Inf. FBF, Inf. Part. BF, Inf. MBF, Inf. SBF, Inf. NBF, Child Total.</w:t>
      </w:r>
    </w:p>
    <w:p w14:paraId="3FFACC33" w14:textId="77777777" w:rsidR="00992684" w:rsidRDefault="00992684" w:rsidP="00992684">
      <w:r>
        <w:rPr>
          <w:b/>
          <w:bCs/>
        </w:rPr>
        <w:t xml:space="preserve">Rows: </w:t>
      </w:r>
      <w:r>
        <w:t>GRANTEE ID, zip code of residence.</w:t>
      </w:r>
    </w:p>
    <w:p w14:paraId="13789041" w14:textId="77777777" w:rsidR="00992684" w:rsidRDefault="00992684" w:rsidP="00992684">
      <w:pPr>
        <w:pStyle w:val="Caption"/>
      </w:pPr>
      <w:r>
        <w:t>Tab 3 – Agency</w:t>
      </w:r>
    </w:p>
    <w:p w14:paraId="1342CB48" w14:textId="77777777" w:rsidR="00992684" w:rsidRPr="004F6E20" w:rsidRDefault="00992684" w:rsidP="00992684">
      <w:r w:rsidRPr="006348E9">
        <w:rPr>
          <w:noProof/>
        </w:rPr>
        <w:lastRenderedPageBreak/>
        <w:drawing>
          <wp:inline distT="0" distB="0" distL="0" distR="0" wp14:anchorId="1194D937" wp14:editId="165DC9FB">
            <wp:extent cx="5943600" cy="960120"/>
            <wp:effectExtent l="0" t="0" r="0" b="0"/>
            <wp:docPr id="159149613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496132" name="Picture 1">
                      <a:extLst>
                        <a:ext uri="{C183D7F6-B498-43B3-948B-1728B52AA6E4}">
                          <adec:decorative xmlns:adec="http://schemas.microsoft.com/office/drawing/2017/decorative" val="1"/>
                        </a:ext>
                      </a:extLst>
                    </pic:cNvPr>
                    <pic:cNvPicPr/>
                  </pic:nvPicPr>
                  <pic:blipFill>
                    <a:blip r:embed="rId169"/>
                    <a:stretch>
                      <a:fillRect/>
                    </a:stretch>
                  </pic:blipFill>
                  <pic:spPr>
                    <a:xfrm>
                      <a:off x="0" y="0"/>
                      <a:ext cx="5943600" cy="960120"/>
                    </a:xfrm>
                    <a:prstGeom prst="rect">
                      <a:avLst/>
                    </a:prstGeom>
                  </pic:spPr>
                </pic:pic>
              </a:graphicData>
            </a:graphic>
          </wp:inline>
        </w:drawing>
      </w:r>
    </w:p>
    <w:p w14:paraId="047D4F71" w14:textId="77777777" w:rsidR="00992684" w:rsidRPr="00E72ED4" w:rsidRDefault="00992684" w:rsidP="00992684">
      <w:r>
        <w:rPr>
          <w:b/>
          <w:bCs/>
        </w:rPr>
        <w:t xml:space="preserve">Grouped by: </w:t>
      </w:r>
      <w:r>
        <w:t>Agency name.</w:t>
      </w:r>
    </w:p>
    <w:p w14:paraId="565D6410" w14:textId="77777777" w:rsidR="00992684" w:rsidRDefault="00992684" w:rsidP="00992684">
      <w:r>
        <w:rPr>
          <w:b/>
          <w:bCs/>
        </w:rPr>
        <w:t xml:space="preserve">Columns: </w:t>
      </w:r>
      <w:r>
        <w:t xml:space="preserve">Total </w:t>
      </w:r>
      <w:proofErr w:type="spellStart"/>
      <w:r>
        <w:t>Pptn</w:t>
      </w:r>
      <w:proofErr w:type="spellEnd"/>
      <w:r>
        <w:t xml:space="preserve">, </w:t>
      </w:r>
      <w:proofErr w:type="spellStart"/>
      <w:r>
        <w:t>Wom</w:t>
      </w:r>
      <w:proofErr w:type="spellEnd"/>
      <w:r>
        <w:t xml:space="preserve">. Total, </w:t>
      </w:r>
      <w:proofErr w:type="spellStart"/>
      <w:r>
        <w:t>Wom</w:t>
      </w:r>
      <w:proofErr w:type="spellEnd"/>
      <w:r>
        <w:t xml:space="preserve">. BF, </w:t>
      </w:r>
      <w:proofErr w:type="spellStart"/>
      <w:r>
        <w:t>Wom</w:t>
      </w:r>
      <w:proofErr w:type="spellEnd"/>
      <w:r>
        <w:t xml:space="preserve">. Part. BF, </w:t>
      </w:r>
      <w:proofErr w:type="spellStart"/>
      <w:r>
        <w:t>Wom</w:t>
      </w:r>
      <w:proofErr w:type="spellEnd"/>
      <w:r>
        <w:t xml:space="preserve">. MBF, </w:t>
      </w:r>
      <w:proofErr w:type="spellStart"/>
      <w:r>
        <w:t>Wom</w:t>
      </w:r>
      <w:proofErr w:type="spellEnd"/>
      <w:r>
        <w:t xml:space="preserve">. SBF, </w:t>
      </w:r>
      <w:proofErr w:type="spellStart"/>
      <w:r>
        <w:t>Wom</w:t>
      </w:r>
      <w:proofErr w:type="spellEnd"/>
      <w:r>
        <w:t xml:space="preserve">. Preg., </w:t>
      </w:r>
      <w:proofErr w:type="spellStart"/>
      <w:r>
        <w:t>Wom</w:t>
      </w:r>
      <w:proofErr w:type="spellEnd"/>
      <w:r>
        <w:t>. NBF, Inf. Total, Inf. BF, Inf. FBF, Inf. Part. BF, Inf. MBF, Inf. SBF, Inf. NBF, Child Total.</w:t>
      </w:r>
    </w:p>
    <w:p w14:paraId="57D494A0" w14:textId="77777777" w:rsidR="00992684" w:rsidRDefault="00992684" w:rsidP="00992684">
      <w:r>
        <w:rPr>
          <w:b/>
          <w:bCs/>
        </w:rPr>
        <w:t xml:space="preserve">Rows: </w:t>
      </w:r>
      <w:r>
        <w:t>AGENCY ID, zip code of residence.</w:t>
      </w:r>
    </w:p>
    <w:p w14:paraId="11569DA9" w14:textId="77777777" w:rsidR="00992684" w:rsidRDefault="00992684" w:rsidP="00992684">
      <w:pPr>
        <w:pStyle w:val="Caption"/>
      </w:pPr>
      <w:r>
        <w:t>Tab 4 – Clinic</w:t>
      </w:r>
    </w:p>
    <w:p w14:paraId="42EB2693" w14:textId="77777777" w:rsidR="00992684" w:rsidRPr="004F6E20" w:rsidRDefault="00992684" w:rsidP="00992684">
      <w:r w:rsidRPr="006348E9">
        <w:rPr>
          <w:noProof/>
        </w:rPr>
        <w:drawing>
          <wp:inline distT="0" distB="0" distL="0" distR="0" wp14:anchorId="271A6219" wp14:editId="3A323099">
            <wp:extent cx="5943600" cy="1165860"/>
            <wp:effectExtent l="0" t="0" r="0" b="0"/>
            <wp:docPr id="201638444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384448" name="Picture 1">
                      <a:extLst>
                        <a:ext uri="{C183D7F6-B498-43B3-948B-1728B52AA6E4}">
                          <adec:decorative xmlns:adec="http://schemas.microsoft.com/office/drawing/2017/decorative" val="1"/>
                        </a:ext>
                      </a:extLst>
                    </pic:cNvPr>
                    <pic:cNvPicPr/>
                  </pic:nvPicPr>
                  <pic:blipFill>
                    <a:blip r:embed="rId170"/>
                    <a:stretch>
                      <a:fillRect/>
                    </a:stretch>
                  </pic:blipFill>
                  <pic:spPr>
                    <a:xfrm>
                      <a:off x="0" y="0"/>
                      <a:ext cx="5943600" cy="1165860"/>
                    </a:xfrm>
                    <a:prstGeom prst="rect">
                      <a:avLst/>
                    </a:prstGeom>
                  </pic:spPr>
                </pic:pic>
              </a:graphicData>
            </a:graphic>
          </wp:inline>
        </w:drawing>
      </w:r>
    </w:p>
    <w:p w14:paraId="5233A87F" w14:textId="77777777" w:rsidR="00992684" w:rsidRPr="00E72ED4" w:rsidRDefault="00992684" w:rsidP="00992684">
      <w:r>
        <w:rPr>
          <w:b/>
          <w:bCs/>
        </w:rPr>
        <w:t xml:space="preserve">Grouped by: </w:t>
      </w:r>
      <w:r>
        <w:t>Agency name and clinic name.</w:t>
      </w:r>
    </w:p>
    <w:p w14:paraId="22D3FAD6" w14:textId="77777777" w:rsidR="00992684" w:rsidRDefault="00992684" w:rsidP="00992684">
      <w:r>
        <w:rPr>
          <w:b/>
          <w:bCs/>
        </w:rPr>
        <w:t xml:space="preserve">Columns: </w:t>
      </w:r>
      <w:r>
        <w:t xml:space="preserve">Total </w:t>
      </w:r>
      <w:proofErr w:type="spellStart"/>
      <w:r>
        <w:t>Pptn</w:t>
      </w:r>
      <w:proofErr w:type="spellEnd"/>
      <w:r>
        <w:t xml:space="preserve">, </w:t>
      </w:r>
      <w:proofErr w:type="spellStart"/>
      <w:r>
        <w:t>Wom</w:t>
      </w:r>
      <w:proofErr w:type="spellEnd"/>
      <w:r>
        <w:t xml:space="preserve">. Total, </w:t>
      </w:r>
      <w:proofErr w:type="spellStart"/>
      <w:r>
        <w:t>Wom</w:t>
      </w:r>
      <w:proofErr w:type="spellEnd"/>
      <w:r>
        <w:t xml:space="preserve">. BF, </w:t>
      </w:r>
      <w:proofErr w:type="spellStart"/>
      <w:r>
        <w:t>Wom</w:t>
      </w:r>
      <w:proofErr w:type="spellEnd"/>
      <w:r>
        <w:t xml:space="preserve">. Part. BF, </w:t>
      </w:r>
      <w:proofErr w:type="spellStart"/>
      <w:r>
        <w:t>Wom</w:t>
      </w:r>
      <w:proofErr w:type="spellEnd"/>
      <w:r>
        <w:t xml:space="preserve">. MBF, </w:t>
      </w:r>
      <w:proofErr w:type="spellStart"/>
      <w:r>
        <w:t>Wom</w:t>
      </w:r>
      <w:proofErr w:type="spellEnd"/>
      <w:r>
        <w:t xml:space="preserve">. SBF, </w:t>
      </w:r>
      <w:proofErr w:type="spellStart"/>
      <w:r>
        <w:t>Wom</w:t>
      </w:r>
      <w:proofErr w:type="spellEnd"/>
      <w:r>
        <w:t xml:space="preserve">. Preg., </w:t>
      </w:r>
      <w:proofErr w:type="spellStart"/>
      <w:r>
        <w:t>Wom</w:t>
      </w:r>
      <w:proofErr w:type="spellEnd"/>
      <w:r>
        <w:t>. NBF, Inf. Total, Inf. BF, Inf. FBF, Inf. Part. BF, Inf. MBF, Inf. SBF, Inf. NBF, Child Total.</w:t>
      </w:r>
    </w:p>
    <w:p w14:paraId="394AB065" w14:textId="77777777" w:rsidR="00992684" w:rsidRDefault="00992684" w:rsidP="00992684">
      <w:r>
        <w:rPr>
          <w:b/>
          <w:bCs/>
        </w:rPr>
        <w:t xml:space="preserve">Rows: </w:t>
      </w:r>
      <w:r>
        <w:t>CLINIC ID, zip code of residence.</w:t>
      </w:r>
    </w:p>
    <w:p w14:paraId="04936E3C" w14:textId="77777777" w:rsidR="009264CD" w:rsidRDefault="009264CD">
      <w:pPr>
        <w:spacing w:before="120" w:after="0"/>
        <w:rPr>
          <w:rFonts w:asciiTheme="minorHAnsi" w:eastAsiaTheme="majorEastAsia" w:hAnsiTheme="minorHAnsi" w:cstheme="majorBidi"/>
          <w:b/>
          <w:color w:val="003865" w:themeColor="accent1"/>
          <w:sz w:val="36"/>
          <w:szCs w:val="32"/>
        </w:rPr>
      </w:pPr>
      <w:bookmarkStart w:id="97" w:name="_Toc235422876"/>
      <w:r>
        <w:br w:type="page"/>
      </w:r>
    </w:p>
    <w:p w14:paraId="015DE591" w14:textId="28209225" w:rsidR="00992684" w:rsidRDefault="00992684" w:rsidP="00992684">
      <w:pPr>
        <w:pStyle w:val="Heading2"/>
      </w:pPr>
      <w:bookmarkStart w:id="98" w:name="_Toc242875390"/>
      <w:r>
        <w:lastRenderedPageBreak/>
        <w:t>Demographics</w:t>
      </w:r>
      <w:bookmarkEnd w:id="97"/>
      <w:bookmarkEnd w:id="98"/>
    </w:p>
    <w:p w14:paraId="0A3C9B1C" w14:textId="77777777" w:rsidR="00992684" w:rsidRDefault="00992684" w:rsidP="00992684">
      <w:pPr>
        <w:pStyle w:val="Heading3"/>
      </w:pPr>
      <w:bookmarkStart w:id="99" w:name="_Toc235422877"/>
      <w:bookmarkStart w:id="100" w:name="_Toc242875391"/>
      <w:r>
        <w:t>Medical Clinics &amp; Providers Lists</w:t>
      </w:r>
      <w:bookmarkEnd w:id="99"/>
      <w:bookmarkEnd w:id="100"/>
    </w:p>
    <w:p w14:paraId="521733D3" w14:textId="77777777" w:rsidR="00992684" w:rsidRDefault="00992684" w:rsidP="00992684">
      <w:r>
        <w:t>Created April 22, 2025</w:t>
      </w:r>
    </w:p>
    <w:p w14:paraId="5F2C02E6" w14:textId="77777777" w:rsidR="00992684" w:rsidRDefault="00992684" w:rsidP="00992684">
      <w:pPr>
        <w:rPr>
          <w:b/>
          <w:bCs/>
        </w:rPr>
      </w:pPr>
      <w:r w:rsidRPr="004D40AD">
        <w:rPr>
          <w:rStyle w:val="Heading4Char"/>
        </w:rPr>
        <w:t>Overview</w:t>
      </w:r>
    </w:p>
    <w:p w14:paraId="36782099" w14:textId="77777777" w:rsidR="00992684" w:rsidRDefault="00992684" w:rsidP="00992684">
      <w:r>
        <w:t>A list of all active and inactive medical clinics and medical providers entered into the Information System by the specified agency.</w:t>
      </w:r>
    </w:p>
    <w:p w14:paraId="39876EC4" w14:textId="77777777" w:rsidR="00992684" w:rsidRDefault="00992684" w:rsidP="00992684">
      <w:pPr>
        <w:pStyle w:val="Heading4"/>
      </w:pPr>
      <w:r>
        <w:t>Some uses</w:t>
      </w:r>
    </w:p>
    <w:p w14:paraId="1BB11F3C" w14:textId="77777777" w:rsidR="00992684" w:rsidRDefault="00992684" w:rsidP="00992684">
      <w:pPr>
        <w:pStyle w:val="ListBullet"/>
      </w:pPr>
      <w:r>
        <w:t>Obtain a list of current medical clinics/providers.</w:t>
      </w:r>
    </w:p>
    <w:p w14:paraId="750805F4" w14:textId="77777777" w:rsidR="00992684" w:rsidRDefault="00992684" w:rsidP="00992684">
      <w:pPr>
        <w:pStyle w:val="Heading4"/>
      </w:pPr>
      <w:r>
        <w:t>Prompts</w:t>
      </w:r>
    </w:p>
    <w:p w14:paraId="4FD95494" w14:textId="77777777" w:rsidR="00992684" w:rsidRPr="00FA3469" w:rsidRDefault="00992684" w:rsidP="00992684">
      <w:r>
        <w:t>Agency ID – agency that entered the medical clinics and providers into the information system.</w:t>
      </w:r>
    </w:p>
    <w:p w14:paraId="5F8EA42E" w14:textId="77777777" w:rsidR="00992684" w:rsidRDefault="00992684" w:rsidP="00992684">
      <w:pPr>
        <w:pStyle w:val="Heading4"/>
      </w:pPr>
      <w:proofErr w:type="gramStart"/>
      <w:r>
        <w:t>Report</w:t>
      </w:r>
      <w:proofErr w:type="gramEnd"/>
      <w:r>
        <w:t xml:space="preserve"> outputs</w:t>
      </w:r>
    </w:p>
    <w:p w14:paraId="7E3D608F" w14:textId="77777777" w:rsidR="00992684" w:rsidRDefault="00992684" w:rsidP="00992684">
      <w:pPr>
        <w:pStyle w:val="Caption"/>
      </w:pPr>
      <w:r>
        <w:t xml:space="preserve">Tab 1 – Medical </w:t>
      </w:r>
      <w:r w:rsidRPr="004D40AD">
        <w:t>Clinics</w:t>
      </w:r>
      <w:r>
        <w:t xml:space="preserve"> List</w:t>
      </w:r>
    </w:p>
    <w:p w14:paraId="13AE44B7" w14:textId="77777777" w:rsidR="00992684" w:rsidRDefault="00992684" w:rsidP="00992684">
      <w:pPr>
        <w:pStyle w:val="Caption"/>
        <w:spacing w:before="60"/>
      </w:pPr>
      <w:r w:rsidRPr="00A952CD">
        <w:rPr>
          <w:noProof/>
        </w:rPr>
        <w:drawing>
          <wp:inline distT="0" distB="0" distL="0" distR="0" wp14:anchorId="327F3D6B" wp14:editId="5663F18F">
            <wp:extent cx="4294378" cy="500126"/>
            <wp:effectExtent l="0" t="0" r="0" b="0"/>
            <wp:docPr id="109167795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677957" name="Picture 1">
                      <a:extLst>
                        <a:ext uri="{C183D7F6-B498-43B3-948B-1728B52AA6E4}">
                          <adec:decorative xmlns:adec="http://schemas.microsoft.com/office/drawing/2017/decorative" val="1"/>
                        </a:ext>
                      </a:extLst>
                    </pic:cNvPr>
                    <pic:cNvPicPr/>
                  </pic:nvPicPr>
                  <pic:blipFill>
                    <a:blip r:embed="rId171"/>
                    <a:stretch>
                      <a:fillRect/>
                    </a:stretch>
                  </pic:blipFill>
                  <pic:spPr>
                    <a:xfrm>
                      <a:off x="0" y="0"/>
                      <a:ext cx="4294378" cy="500126"/>
                    </a:xfrm>
                    <a:prstGeom prst="rect">
                      <a:avLst/>
                    </a:prstGeom>
                  </pic:spPr>
                </pic:pic>
              </a:graphicData>
            </a:graphic>
          </wp:inline>
        </w:drawing>
      </w:r>
    </w:p>
    <w:p w14:paraId="1F8ED036" w14:textId="77777777" w:rsidR="00992684" w:rsidRDefault="00992684" w:rsidP="00992684">
      <w:r>
        <w:rPr>
          <w:b/>
          <w:bCs/>
        </w:rPr>
        <w:t xml:space="preserve">Columns: </w:t>
      </w:r>
      <w:r>
        <w:t>ID, Medical Clinic Name, Active.</w:t>
      </w:r>
    </w:p>
    <w:p w14:paraId="44D67624" w14:textId="77777777" w:rsidR="00992684" w:rsidRDefault="00992684" w:rsidP="00992684">
      <w:pPr>
        <w:pStyle w:val="Caption"/>
      </w:pPr>
      <w:r>
        <w:t>Tab 2 – Medical Providers Lists</w:t>
      </w:r>
    </w:p>
    <w:p w14:paraId="727F2AB4" w14:textId="77777777" w:rsidR="00992684" w:rsidRDefault="00992684" w:rsidP="00992684">
      <w:pPr>
        <w:spacing w:before="60"/>
      </w:pPr>
      <w:r w:rsidRPr="00A952CD">
        <w:rPr>
          <w:noProof/>
        </w:rPr>
        <w:drawing>
          <wp:inline distT="0" distB="0" distL="0" distR="0" wp14:anchorId="5336E3EC" wp14:editId="7BD2C0ED">
            <wp:extent cx="4180078" cy="500126"/>
            <wp:effectExtent l="0" t="0" r="0" b="0"/>
            <wp:docPr id="116012535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125359" name="Picture 1">
                      <a:extLst>
                        <a:ext uri="{C183D7F6-B498-43B3-948B-1728B52AA6E4}">
                          <adec:decorative xmlns:adec="http://schemas.microsoft.com/office/drawing/2017/decorative" val="1"/>
                        </a:ext>
                      </a:extLst>
                    </pic:cNvPr>
                    <pic:cNvPicPr/>
                  </pic:nvPicPr>
                  <pic:blipFill>
                    <a:blip r:embed="rId172"/>
                    <a:stretch>
                      <a:fillRect/>
                    </a:stretch>
                  </pic:blipFill>
                  <pic:spPr>
                    <a:xfrm>
                      <a:off x="0" y="0"/>
                      <a:ext cx="4180078" cy="500126"/>
                    </a:xfrm>
                    <a:prstGeom prst="rect">
                      <a:avLst/>
                    </a:prstGeom>
                  </pic:spPr>
                </pic:pic>
              </a:graphicData>
            </a:graphic>
          </wp:inline>
        </w:drawing>
      </w:r>
    </w:p>
    <w:p w14:paraId="13961D40" w14:textId="77777777" w:rsidR="00992684" w:rsidRDefault="00992684" w:rsidP="00992684">
      <w:pPr>
        <w:spacing w:before="60"/>
      </w:pPr>
      <w:r>
        <w:rPr>
          <w:b/>
          <w:bCs/>
        </w:rPr>
        <w:t>Columns:</w:t>
      </w:r>
      <w:r>
        <w:t xml:space="preserve"> ID, Medical Providers, Active.</w:t>
      </w:r>
    </w:p>
    <w:p w14:paraId="00ECDC6C" w14:textId="77777777" w:rsidR="00992684" w:rsidRDefault="00992684" w:rsidP="00992684">
      <w:pPr>
        <w:spacing w:before="60" w:after="60"/>
        <w:rPr>
          <w:rFonts w:asciiTheme="minorHAnsi" w:eastAsiaTheme="majorEastAsia" w:hAnsiTheme="minorHAnsi" w:cstheme="majorBidi"/>
          <w:b/>
          <w:color w:val="003865" w:themeColor="accent1"/>
          <w:spacing w:val="-5"/>
          <w:sz w:val="36"/>
          <w:szCs w:val="36"/>
        </w:rPr>
      </w:pPr>
      <w:r>
        <w:br w:type="page"/>
      </w:r>
    </w:p>
    <w:p w14:paraId="2D9D49F0" w14:textId="77777777" w:rsidR="009264CD" w:rsidRDefault="009264CD">
      <w:pPr>
        <w:spacing w:before="120" w:after="0"/>
        <w:rPr>
          <w:rFonts w:asciiTheme="minorHAnsi" w:eastAsiaTheme="majorEastAsia" w:hAnsiTheme="minorHAnsi" w:cstheme="majorBidi"/>
          <w:b/>
          <w:color w:val="003865" w:themeColor="accent1"/>
          <w:sz w:val="36"/>
          <w:szCs w:val="32"/>
        </w:rPr>
      </w:pPr>
      <w:bookmarkStart w:id="101" w:name="_Toc235422878"/>
      <w:r>
        <w:lastRenderedPageBreak/>
        <w:br w:type="page"/>
      </w:r>
    </w:p>
    <w:p w14:paraId="19D0C93E" w14:textId="26F8B0A4" w:rsidR="00992684" w:rsidRDefault="00992684" w:rsidP="00992684">
      <w:pPr>
        <w:pStyle w:val="Heading2"/>
      </w:pPr>
      <w:bookmarkStart w:id="102" w:name="_Toc242875392"/>
      <w:r>
        <w:lastRenderedPageBreak/>
        <w:t>Food &amp; Formula</w:t>
      </w:r>
      <w:bookmarkEnd w:id="101"/>
      <w:bookmarkEnd w:id="102"/>
    </w:p>
    <w:p w14:paraId="79C5173A" w14:textId="77777777" w:rsidR="00992684" w:rsidRDefault="00992684" w:rsidP="00992684">
      <w:pPr>
        <w:pStyle w:val="Heading3"/>
      </w:pPr>
      <w:bookmarkStart w:id="103" w:name="_Toc235422879"/>
      <w:bookmarkStart w:id="104" w:name="_Toc242875393"/>
      <w:r>
        <w:t>Food and Formula by PFDTU</w:t>
      </w:r>
      <w:bookmarkEnd w:id="103"/>
      <w:bookmarkEnd w:id="104"/>
    </w:p>
    <w:p w14:paraId="19191142" w14:textId="77777777" w:rsidR="00992684" w:rsidRDefault="00992684" w:rsidP="00992684">
      <w:r>
        <w:t>Revised May 7, 2026</w:t>
      </w:r>
    </w:p>
    <w:p w14:paraId="71B7D289" w14:textId="77777777" w:rsidR="00992684" w:rsidRDefault="00992684" w:rsidP="00992684">
      <w:pPr>
        <w:pStyle w:val="Heading4"/>
      </w:pPr>
      <w:r>
        <w:t>Overview</w:t>
      </w:r>
    </w:p>
    <w:p w14:paraId="3414CF80" w14:textId="77777777" w:rsidR="00992684" w:rsidRDefault="00992684" w:rsidP="00992684">
      <w:r>
        <w:t xml:space="preserve">Lists and counts of women, infants, and children who belong to the specified agencies and were issued the specified foods or formulas on benefits with a Printed First Date to Use (PFDTU) during the specified date range. The Infants, Children, and Women tabs provide a summed quantity (initial and if adjusted) for a participant’s benefits with the same PFDTU, indicates if the participant’s last income was adjunctive (SNAP, MFIP, MA, or </w:t>
      </w:r>
      <w:proofErr w:type="spellStart"/>
      <w:r>
        <w:t>MNCare</w:t>
      </w:r>
      <w:proofErr w:type="spellEnd"/>
      <w:r>
        <w:t xml:space="preserve">), and displays the household language. The Count and Staff Count tabs group counts by food/formula item and WIC Type for each agency and issuing staff person, respectively. The Counts All and Staff Counts All tabs combine counts for all specified foods/formulas. Both Staff Counts tabs and the Staff List include all records </w:t>
      </w:r>
      <w:r>
        <w:rPr>
          <w:b/>
          <w:bCs/>
        </w:rPr>
        <w:t>without combining quantities.</w:t>
      </w:r>
      <w:r>
        <w:t xml:space="preserve"> Input Controls on each tab allow the report user to filter the contents on that specific tab: Reference by Active; all list and count tabs by Quantity and Food/Formula; and Labels by Food/Formula.</w:t>
      </w:r>
    </w:p>
    <w:p w14:paraId="1D69338D" w14:textId="77777777" w:rsidR="00992684" w:rsidRDefault="00992684" w:rsidP="00992684">
      <w:pPr>
        <w:pStyle w:val="Heading4"/>
      </w:pPr>
      <w:r>
        <w:t xml:space="preserve"> Some uses</w:t>
      </w:r>
    </w:p>
    <w:p w14:paraId="67EB57BA" w14:textId="77777777" w:rsidR="00992684" w:rsidRDefault="00992684" w:rsidP="00DB35CC">
      <w:pPr>
        <w:pStyle w:val="ListParagraph"/>
      </w:pPr>
      <w:r>
        <w:t>Identify participants issued specific food or formula items for contact/outreach.</w:t>
      </w:r>
    </w:p>
    <w:p w14:paraId="4A915A8E" w14:textId="77777777" w:rsidR="00992684" w:rsidRDefault="00992684" w:rsidP="00DB35CC">
      <w:pPr>
        <w:pStyle w:val="ListParagraph"/>
      </w:pPr>
      <w:r>
        <w:t>Identify participants issued incorrect amounts of food/formula items when changes occur.</w:t>
      </w:r>
    </w:p>
    <w:p w14:paraId="454BC736" w14:textId="77777777" w:rsidR="00992684" w:rsidRDefault="00992684" w:rsidP="00DB35CC">
      <w:pPr>
        <w:pStyle w:val="ListParagraph"/>
      </w:pPr>
      <w:r>
        <w:t>Identify staff who may need more training or assistance with issuing correct food/formula items.</w:t>
      </w:r>
    </w:p>
    <w:p w14:paraId="0726435A" w14:textId="77777777" w:rsidR="00992684" w:rsidRDefault="00992684" w:rsidP="00992684">
      <w:pPr>
        <w:pStyle w:val="Heading4"/>
      </w:pPr>
      <w:r>
        <w:t>Prompts</w:t>
      </w:r>
    </w:p>
    <w:p w14:paraId="61F29A47" w14:textId="77777777" w:rsidR="00992684" w:rsidRDefault="00992684" w:rsidP="00DB35CC">
      <w:pPr>
        <w:pStyle w:val="ListParagraph"/>
      </w:pPr>
      <w:r>
        <w:t>Agency ID(s) – agencies where the benefits were issued. Enter 0 to run for all agencies.</w:t>
      </w:r>
    </w:p>
    <w:p w14:paraId="331573AE" w14:textId="77777777" w:rsidR="00992684" w:rsidRDefault="00992684" w:rsidP="00DB35CC">
      <w:pPr>
        <w:pStyle w:val="ListParagraph"/>
      </w:pPr>
      <w:r>
        <w:t>Start Date – the first date in the date range during which the PFDTU falls.</w:t>
      </w:r>
    </w:p>
    <w:p w14:paraId="5903A48A" w14:textId="77777777" w:rsidR="00992684" w:rsidRDefault="00992684" w:rsidP="00DB35CC">
      <w:pPr>
        <w:pStyle w:val="ListParagraph"/>
      </w:pPr>
      <w:r>
        <w:t>End Date – the last date in the date range during which the PFDTU falls.</w:t>
      </w:r>
    </w:p>
    <w:p w14:paraId="7BCC2329" w14:textId="77777777" w:rsidR="00992684" w:rsidRDefault="00992684" w:rsidP="00DB35CC">
      <w:pPr>
        <w:pStyle w:val="ListParagraph"/>
      </w:pPr>
      <w:r>
        <w:t>Food item ID(s) – the ID(s) associated with an issued food or formula item.</w:t>
      </w:r>
    </w:p>
    <w:p w14:paraId="616DE4B6" w14:textId="77777777" w:rsidR="00992684" w:rsidRDefault="00992684" w:rsidP="00992684">
      <w:pPr>
        <w:pStyle w:val="Heading4"/>
      </w:pPr>
      <w:proofErr w:type="gramStart"/>
      <w:r>
        <w:t>Report</w:t>
      </w:r>
      <w:proofErr w:type="gramEnd"/>
      <w:r>
        <w:t xml:space="preserve"> outputs</w:t>
      </w:r>
    </w:p>
    <w:p w14:paraId="4FEC0E08" w14:textId="77777777" w:rsidR="00992684" w:rsidRDefault="00992684" w:rsidP="00992684">
      <w:pPr>
        <w:pStyle w:val="Caption"/>
        <w:rPr>
          <w:noProof/>
        </w:rPr>
      </w:pPr>
      <w:r w:rsidRPr="00284DCE">
        <w:t xml:space="preserve">Tab 1 – </w:t>
      </w:r>
      <w:r>
        <w:t>Reference</w:t>
      </w:r>
      <w:r w:rsidRPr="00284DCE">
        <w:rPr>
          <w:noProof/>
        </w:rPr>
        <w:t xml:space="preserve"> </w:t>
      </w:r>
    </w:p>
    <w:p w14:paraId="2DE322AC" w14:textId="77777777" w:rsidR="00992684" w:rsidRDefault="00992684" w:rsidP="00992684">
      <w:r w:rsidRPr="00E9639A">
        <w:rPr>
          <w:noProof/>
        </w:rPr>
        <w:drawing>
          <wp:inline distT="0" distB="0" distL="0" distR="0" wp14:anchorId="5F404F63" wp14:editId="41327C94">
            <wp:extent cx="5943600" cy="823595"/>
            <wp:effectExtent l="0" t="0" r="0" b="0"/>
            <wp:docPr id="139163248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632480" name="Picture 1">
                      <a:extLst>
                        <a:ext uri="{C183D7F6-B498-43B3-948B-1728B52AA6E4}">
                          <adec:decorative xmlns:adec="http://schemas.microsoft.com/office/drawing/2017/decorative" val="1"/>
                        </a:ext>
                      </a:extLst>
                    </pic:cNvPr>
                    <pic:cNvPicPr/>
                  </pic:nvPicPr>
                  <pic:blipFill>
                    <a:blip r:embed="rId173"/>
                    <a:stretch>
                      <a:fillRect/>
                    </a:stretch>
                  </pic:blipFill>
                  <pic:spPr>
                    <a:xfrm>
                      <a:off x="0" y="0"/>
                      <a:ext cx="5943600" cy="823595"/>
                    </a:xfrm>
                    <a:prstGeom prst="rect">
                      <a:avLst/>
                    </a:prstGeom>
                  </pic:spPr>
                </pic:pic>
              </a:graphicData>
            </a:graphic>
          </wp:inline>
        </w:drawing>
      </w:r>
    </w:p>
    <w:p w14:paraId="7DB5EB2F" w14:textId="77777777" w:rsidR="00992684" w:rsidRPr="00CC7DCC" w:rsidRDefault="00992684" w:rsidP="00992684">
      <w:r w:rsidRPr="00E9639A">
        <w:rPr>
          <w:noProof/>
        </w:rPr>
        <w:lastRenderedPageBreak/>
        <w:drawing>
          <wp:inline distT="0" distB="0" distL="0" distR="0" wp14:anchorId="48E21E05" wp14:editId="25A68102">
            <wp:extent cx="5943600" cy="816610"/>
            <wp:effectExtent l="0" t="0" r="0" b="2540"/>
            <wp:docPr id="55673413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734132" name="Picture 1">
                      <a:extLst>
                        <a:ext uri="{C183D7F6-B498-43B3-948B-1728B52AA6E4}">
                          <adec:decorative xmlns:adec="http://schemas.microsoft.com/office/drawing/2017/decorative" val="1"/>
                        </a:ext>
                      </a:extLst>
                    </pic:cNvPr>
                    <pic:cNvPicPr/>
                  </pic:nvPicPr>
                  <pic:blipFill>
                    <a:blip r:embed="rId174"/>
                    <a:stretch>
                      <a:fillRect/>
                    </a:stretch>
                  </pic:blipFill>
                  <pic:spPr>
                    <a:xfrm>
                      <a:off x="0" y="0"/>
                      <a:ext cx="5943600" cy="816610"/>
                    </a:xfrm>
                    <a:prstGeom prst="rect">
                      <a:avLst/>
                    </a:prstGeom>
                  </pic:spPr>
                </pic:pic>
              </a:graphicData>
            </a:graphic>
          </wp:inline>
        </w:drawing>
      </w:r>
    </w:p>
    <w:p w14:paraId="470C6DF3" w14:textId="77777777" w:rsidR="00992684" w:rsidRDefault="00992684" w:rsidP="00992684">
      <w:r>
        <w:rPr>
          <w:b/>
          <w:bCs/>
        </w:rPr>
        <w:t>Columns:</w:t>
      </w:r>
      <w:r>
        <w:t xml:space="preserve"> ID, Description, Active, Effective Date, Expiration Date.</w:t>
      </w:r>
    </w:p>
    <w:p w14:paraId="42E2D121" w14:textId="77777777" w:rsidR="00992684" w:rsidRDefault="00992684" w:rsidP="00992684">
      <w:r>
        <w:rPr>
          <w:b/>
          <w:bCs/>
        </w:rPr>
        <w:t xml:space="preserve">Grouped by: </w:t>
      </w:r>
      <w:r>
        <w:t>Food Items and Formula Items.</w:t>
      </w:r>
    </w:p>
    <w:p w14:paraId="127DAE44" w14:textId="77777777" w:rsidR="00992684" w:rsidRDefault="00992684" w:rsidP="00992684">
      <w:pPr>
        <w:pStyle w:val="Caption"/>
        <w:rPr>
          <w:noProof/>
        </w:rPr>
      </w:pPr>
      <w:r w:rsidRPr="00284DCE">
        <w:t xml:space="preserve">Tab </w:t>
      </w:r>
      <w:r>
        <w:t>2 - Infants</w:t>
      </w:r>
      <w:r w:rsidRPr="00284DCE">
        <w:rPr>
          <w:noProof/>
        </w:rPr>
        <w:t xml:space="preserve"> </w:t>
      </w:r>
    </w:p>
    <w:p w14:paraId="7A9320EB" w14:textId="77777777" w:rsidR="00992684" w:rsidRDefault="00992684" w:rsidP="00992684">
      <w:r w:rsidRPr="00BF553E">
        <w:rPr>
          <w:noProof/>
        </w:rPr>
        <w:drawing>
          <wp:inline distT="0" distB="0" distL="0" distR="0" wp14:anchorId="7FAFDF5F" wp14:editId="191941D1">
            <wp:extent cx="5943600" cy="960120"/>
            <wp:effectExtent l="0" t="0" r="0" b="0"/>
            <wp:docPr id="109117379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173797" name="Picture 1">
                      <a:extLst>
                        <a:ext uri="{C183D7F6-B498-43B3-948B-1728B52AA6E4}">
                          <adec:decorative xmlns:adec="http://schemas.microsoft.com/office/drawing/2017/decorative" val="1"/>
                        </a:ext>
                      </a:extLst>
                    </pic:cNvPr>
                    <pic:cNvPicPr/>
                  </pic:nvPicPr>
                  <pic:blipFill>
                    <a:blip r:embed="rId175"/>
                    <a:stretch>
                      <a:fillRect/>
                    </a:stretch>
                  </pic:blipFill>
                  <pic:spPr>
                    <a:xfrm>
                      <a:off x="0" y="0"/>
                      <a:ext cx="5943600" cy="960120"/>
                    </a:xfrm>
                    <a:prstGeom prst="rect">
                      <a:avLst/>
                    </a:prstGeom>
                  </pic:spPr>
                </pic:pic>
              </a:graphicData>
            </a:graphic>
          </wp:inline>
        </w:drawing>
      </w:r>
    </w:p>
    <w:p w14:paraId="7962DCBE" w14:textId="77777777" w:rsidR="00992684" w:rsidRDefault="00992684" w:rsidP="00992684">
      <w:r>
        <w:rPr>
          <w:b/>
          <w:bCs/>
        </w:rPr>
        <w:t>Columns:</w:t>
      </w:r>
      <w:r>
        <w:t xml:space="preserve"> Household ID, State WIC ID, First Name, Last Name, DOB, Auth Rep’s Name, Telephone 1, Comment 1, Qty., Food/Formula Item, Agency ID, Clinic ID, Cert Start, Cert End, WIC Type, Mail Address, Mail City, Mail State, Zip, PFDTU, Language | Last Income.</w:t>
      </w:r>
    </w:p>
    <w:p w14:paraId="60BB4B26" w14:textId="77777777" w:rsidR="00992684" w:rsidRDefault="00992684" w:rsidP="00992684">
      <w:r>
        <w:rPr>
          <w:b/>
          <w:bCs/>
        </w:rPr>
        <w:t xml:space="preserve">Grouped by: </w:t>
      </w:r>
      <w:r>
        <w:t>Food/formula item description.</w:t>
      </w:r>
    </w:p>
    <w:p w14:paraId="0C3EE0D3" w14:textId="77777777" w:rsidR="00992684" w:rsidRDefault="00992684" w:rsidP="00992684">
      <w:pPr>
        <w:pStyle w:val="Caption"/>
        <w:rPr>
          <w:noProof/>
        </w:rPr>
      </w:pPr>
      <w:r w:rsidRPr="00284DCE">
        <w:t xml:space="preserve">Tab </w:t>
      </w:r>
      <w:r>
        <w:t>3 - Children</w:t>
      </w:r>
      <w:r w:rsidRPr="00284DCE">
        <w:rPr>
          <w:noProof/>
        </w:rPr>
        <w:t xml:space="preserve"> </w:t>
      </w:r>
    </w:p>
    <w:p w14:paraId="6343C755" w14:textId="77777777" w:rsidR="00992684" w:rsidRDefault="00992684" w:rsidP="00992684">
      <w:r w:rsidRPr="00BF553E">
        <w:rPr>
          <w:noProof/>
        </w:rPr>
        <w:drawing>
          <wp:inline distT="0" distB="0" distL="0" distR="0" wp14:anchorId="78FE9D9A" wp14:editId="5AF1235E">
            <wp:extent cx="5943600" cy="930910"/>
            <wp:effectExtent l="0" t="0" r="0" b="2540"/>
            <wp:docPr id="66632294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322948" name="Picture 1">
                      <a:extLst>
                        <a:ext uri="{C183D7F6-B498-43B3-948B-1728B52AA6E4}">
                          <adec:decorative xmlns:adec="http://schemas.microsoft.com/office/drawing/2017/decorative" val="1"/>
                        </a:ext>
                      </a:extLst>
                    </pic:cNvPr>
                    <pic:cNvPicPr/>
                  </pic:nvPicPr>
                  <pic:blipFill>
                    <a:blip r:embed="rId176"/>
                    <a:stretch>
                      <a:fillRect/>
                    </a:stretch>
                  </pic:blipFill>
                  <pic:spPr>
                    <a:xfrm>
                      <a:off x="0" y="0"/>
                      <a:ext cx="5943600" cy="930910"/>
                    </a:xfrm>
                    <a:prstGeom prst="rect">
                      <a:avLst/>
                    </a:prstGeom>
                  </pic:spPr>
                </pic:pic>
              </a:graphicData>
            </a:graphic>
          </wp:inline>
        </w:drawing>
      </w:r>
    </w:p>
    <w:p w14:paraId="3A42E910" w14:textId="77777777" w:rsidR="00992684" w:rsidRDefault="00992684" w:rsidP="00992684">
      <w:r>
        <w:rPr>
          <w:b/>
          <w:bCs/>
        </w:rPr>
        <w:t>Columns:</w:t>
      </w:r>
      <w:r>
        <w:t xml:space="preserve"> Household ID, State WIC ID, First Name, Last Name, DOB, Auth Rep’s Name, Telephone 1, Comment 1, Qty., Food/Formula Item, Agency ID, Clinic ID, Cert Start, Cert End, WIC Type, Mail Address, Mail City, Mail State, Zip, PFDTU, Language | Last Income.</w:t>
      </w:r>
    </w:p>
    <w:p w14:paraId="33F3D4D8" w14:textId="77777777" w:rsidR="00992684" w:rsidRDefault="00992684" w:rsidP="00992684">
      <w:r>
        <w:rPr>
          <w:b/>
          <w:bCs/>
        </w:rPr>
        <w:t xml:space="preserve">Grouped by: </w:t>
      </w:r>
      <w:r>
        <w:t>Food/formula item description.</w:t>
      </w:r>
    </w:p>
    <w:p w14:paraId="2C3927A1" w14:textId="77777777" w:rsidR="00992684" w:rsidRDefault="00992684" w:rsidP="00992684">
      <w:pPr>
        <w:pStyle w:val="Caption"/>
        <w:rPr>
          <w:noProof/>
        </w:rPr>
      </w:pPr>
      <w:r w:rsidRPr="00284DCE">
        <w:t xml:space="preserve">Tab </w:t>
      </w:r>
      <w:r>
        <w:t>4 - Women</w:t>
      </w:r>
      <w:r w:rsidRPr="00284DCE">
        <w:rPr>
          <w:noProof/>
        </w:rPr>
        <w:t xml:space="preserve"> </w:t>
      </w:r>
    </w:p>
    <w:p w14:paraId="27B21811" w14:textId="77777777" w:rsidR="00992684" w:rsidRDefault="00992684" w:rsidP="00992684">
      <w:r w:rsidRPr="00BF553E">
        <w:rPr>
          <w:noProof/>
        </w:rPr>
        <w:drawing>
          <wp:inline distT="0" distB="0" distL="0" distR="0" wp14:anchorId="6FE6A1E4" wp14:editId="7DDD925F">
            <wp:extent cx="5943600" cy="901700"/>
            <wp:effectExtent l="0" t="0" r="0" b="0"/>
            <wp:docPr id="198148562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485622" name="Picture 1">
                      <a:extLst>
                        <a:ext uri="{C183D7F6-B498-43B3-948B-1728B52AA6E4}">
                          <adec:decorative xmlns:adec="http://schemas.microsoft.com/office/drawing/2017/decorative" val="1"/>
                        </a:ext>
                      </a:extLst>
                    </pic:cNvPr>
                    <pic:cNvPicPr/>
                  </pic:nvPicPr>
                  <pic:blipFill>
                    <a:blip r:embed="rId177"/>
                    <a:stretch>
                      <a:fillRect/>
                    </a:stretch>
                  </pic:blipFill>
                  <pic:spPr>
                    <a:xfrm>
                      <a:off x="0" y="0"/>
                      <a:ext cx="5943600" cy="901700"/>
                    </a:xfrm>
                    <a:prstGeom prst="rect">
                      <a:avLst/>
                    </a:prstGeom>
                  </pic:spPr>
                </pic:pic>
              </a:graphicData>
            </a:graphic>
          </wp:inline>
        </w:drawing>
      </w:r>
    </w:p>
    <w:p w14:paraId="76521013" w14:textId="77777777" w:rsidR="00992684" w:rsidRDefault="00992684" w:rsidP="00992684">
      <w:r>
        <w:rPr>
          <w:b/>
          <w:bCs/>
        </w:rPr>
        <w:t>Columns:</w:t>
      </w:r>
      <w:r>
        <w:t xml:space="preserve"> Household ID, State WIC ID, First Name, Last Name, DOB, Auth Rep’s Name, Telephone 1, Comment 1, Qty., Food/Formula Item, Agency ID, Clinic ID, Cert Start, Cert End, WIC Type, Mail Address, Mail City, Mail State, Zip, PFDTU, Language | Last Income.</w:t>
      </w:r>
    </w:p>
    <w:p w14:paraId="453FA92E" w14:textId="77777777" w:rsidR="00992684" w:rsidRDefault="00992684" w:rsidP="00992684">
      <w:r>
        <w:rPr>
          <w:b/>
          <w:bCs/>
        </w:rPr>
        <w:lastRenderedPageBreak/>
        <w:t xml:space="preserve">Grouped by: </w:t>
      </w:r>
      <w:r>
        <w:t>Food/formula item description.</w:t>
      </w:r>
    </w:p>
    <w:p w14:paraId="364A225A" w14:textId="77777777" w:rsidR="00992684" w:rsidRDefault="00992684" w:rsidP="00992684">
      <w:pPr>
        <w:pStyle w:val="Caption"/>
      </w:pPr>
      <w:r w:rsidRPr="00284DCE">
        <w:t xml:space="preserve">Tab </w:t>
      </w:r>
      <w:r>
        <w:t>5</w:t>
      </w:r>
      <w:r w:rsidRPr="00284DCE">
        <w:t xml:space="preserve"> – </w:t>
      </w:r>
      <w:r>
        <w:t>Labels</w:t>
      </w:r>
      <w:r w:rsidRPr="00284DCE">
        <w:rPr>
          <w:noProof/>
        </w:rPr>
        <w:t xml:space="preserve"> </w:t>
      </w:r>
    </w:p>
    <w:p w14:paraId="5514ABF6" w14:textId="77777777" w:rsidR="00992684" w:rsidRDefault="00992684" w:rsidP="00992684">
      <w:r w:rsidRPr="00E9639A">
        <w:rPr>
          <w:noProof/>
        </w:rPr>
        <w:drawing>
          <wp:inline distT="0" distB="0" distL="0" distR="0" wp14:anchorId="3845521B" wp14:editId="566B9892">
            <wp:extent cx="5943600" cy="429260"/>
            <wp:effectExtent l="0" t="0" r="0" b="8890"/>
            <wp:docPr id="121672508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725082" name="Picture 1">
                      <a:extLst>
                        <a:ext uri="{C183D7F6-B498-43B3-948B-1728B52AA6E4}">
                          <adec:decorative xmlns:adec="http://schemas.microsoft.com/office/drawing/2017/decorative" val="1"/>
                        </a:ext>
                      </a:extLst>
                    </pic:cNvPr>
                    <pic:cNvPicPr/>
                  </pic:nvPicPr>
                  <pic:blipFill>
                    <a:blip r:embed="rId178"/>
                    <a:stretch>
                      <a:fillRect/>
                    </a:stretch>
                  </pic:blipFill>
                  <pic:spPr>
                    <a:xfrm>
                      <a:off x="0" y="0"/>
                      <a:ext cx="5943600" cy="429260"/>
                    </a:xfrm>
                    <a:prstGeom prst="rect">
                      <a:avLst/>
                    </a:prstGeom>
                  </pic:spPr>
                </pic:pic>
              </a:graphicData>
            </a:graphic>
          </wp:inline>
        </w:drawing>
      </w:r>
    </w:p>
    <w:p w14:paraId="1515F155" w14:textId="77777777" w:rsidR="00992684" w:rsidRDefault="00992684" w:rsidP="00992684">
      <w:r>
        <w:rPr>
          <w:b/>
          <w:bCs/>
        </w:rPr>
        <w:t>Columns:</w:t>
      </w:r>
      <w:r>
        <w:t xml:space="preserve"> Food/Formula ID, Agency ID, Clinic ID, First Name, Last Name, Auth Rep First Name, Auth Rep Last Name, Mail Address, Mail City, Mail State, Mail Zip Code.</w:t>
      </w:r>
    </w:p>
    <w:p w14:paraId="05D8121D" w14:textId="77777777" w:rsidR="00992684" w:rsidRDefault="00992684" w:rsidP="00992684">
      <w:pPr>
        <w:pStyle w:val="Caption"/>
        <w:rPr>
          <w:noProof/>
        </w:rPr>
      </w:pPr>
      <w:r>
        <w:t>Tab 6 – Count-by Item</w:t>
      </w:r>
    </w:p>
    <w:p w14:paraId="4D3B99E8" w14:textId="77777777" w:rsidR="00992684" w:rsidRDefault="00992684" w:rsidP="00992684">
      <w:r w:rsidRPr="00E9639A">
        <w:rPr>
          <w:noProof/>
        </w:rPr>
        <w:drawing>
          <wp:inline distT="0" distB="0" distL="0" distR="0" wp14:anchorId="78C8ECCE" wp14:editId="4F319DE3">
            <wp:extent cx="5943600" cy="449580"/>
            <wp:effectExtent l="0" t="0" r="0" b="7620"/>
            <wp:docPr id="135793536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935365" name="Picture 1">
                      <a:extLst>
                        <a:ext uri="{C183D7F6-B498-43B3-948B-1728B52AA6E4}">
                          <adec:decorative xmlns:adec="http://schemas.microsoft.com/office/drawing/2017/decorative" val="1"/>
                        </a:ext>
                      </a:extLst>
                    </pic:cNvPr>
                    <pic:cNvPicPr/>
                  </pic:nvPicPr>
                  <pic:blipFill>
                    <a:blip r:embed="rId179"/>
                    <a:stretch>
                      <a:fillRect/>
                    </a:stretch>
                  </pic:blipFill>
                  <pic:spPr>
                    <a:xfrm>
                      <a:off x="0" y="0"/>
                      <a:ext cx="5943600" cy="449580"/>
                    </a:xfrm>
                    <a:prstGeom prst="rect">
                      <a:avLst/>
                    </a:prstGeom>
                  </pic:spPr>
                </pic:pic>
              </a:graphicData>
            </a:graphic>
          </wp:inline>
        </w:drawing>
      </w:r>
    </w:p>
    <w:p w14:paraId="028C3C0A" w14:textId="77777777" w:rsidR="00992684" w:rsidRDefault="00992684" w:rsidP="00992684">
      <w:r>
        <w:rPr>
          <w:b/>
          <w:bCs/>
        </w:rPr>
        <w:t>Columns:</w:t>
      </w:r>
      <w:r>
        <w:t xml:space="preserve"> TOTAL, WIC Type.</w:t>
      </w:r>
    </w:p>
    <w:p w14:paraId="58E80E8B" w14:textId="77777777" w:rsidR="00992684" w:rsidRPr="00CC7DCC" w:rsidRDefault="00992684" w:rsidP="00992684">
      <w:r>
        <w:rPr>
          <w:b/>
          <w:bCs/>
        </w:rPr>
        <w:t xml:space="preserve">Rows: </w:t>
      </w:r>
      <w:r>
        <w:t>MN WIC PROGRAM TOTAL (if 0 entered into prompt) or TOTAL, Agency name and ID</w:t>
      </w:r>
    </w:p>
    <w:p w14:paraId="5982CC34" w14:textId="77777777" w:rsidR="00992684" w:rsidRDefault="00992684" w:rsidP="00992684">
      <w:r>
        <w:rPr>
          <w:b/>
          <w:bCs/>
        </w:rPr>
        <w:t xml:space="preserve">Grouped by: </w:t>
      </w:r>
      <w:r>
        <w:t>Food/formula item description.</w:t>
      </w:r>
    </w:p>
    <w:p w14:paraId="09E0D257" w14:textId="77777777" w:rsidR="00992684" w:rsidRDefault="00992684" w:rsidP="00992684">
      <w:pPr>
        <w:pStyle w:val="Caption"/>
        <w:rPr>
          <w:noProof/>
        </w:rPr>
      </w:pPr>
      <w:r>
        <w:t>Tab 7 – Count-All Items</w:t>
      </w:r>
    </w:p>
    <w:p w14:paraId="10F21938" w14:textId="77777777" w:rsidR="00992684" w:rsidRDefault="00992684" w:rsidP="00992684">
      <w:r w:rsidRPr="00E9639A">
        <w:rPr>
          <w:noProof/>
        </w:rPr>
        <w:drawing>
          <wp:inline distT="0" distB="0" distL="0" distR="0" wp14:anchorId="3D82DB77" wp14:editId="602A4171">
            <wp:extent cx="5943600" cy="597535"/>
            <wp:effectExtent l="0" t="0" r="0" b="0"/>
            <wp:docPr id="9674166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41662" name="Picture 1">
                      <a:extLst>
                        <a:ext uri="{C183D7F6-B498-43B3-948B-1728B52AA6E4}">
                          <adec:decorative xmlns:adec="http://schemas.microsoft.com/office/drawing/2017/decorative" val="1"/>
                        </a:ext>
                      </a:extLst>
                    </pic:cNvPr>
                    <pic:cNvPicPr/>
                  </pic:nvPicPr>
                  <pic:blipFill>
                    <a:blip r:embed="rId180"/>
                    <a:stretch>
                      <a:fillRect/>
                    </a:stretch>
                  </pic:blipFill>
                  <pic:spPr>
                    <a:xfrm>
                      <a:off x="0" y="0"/>
                      <a:ext cx="5943600" cy="597535"/>
                    </a:xfrm>
                    <a:prstGeom prst="rect">
                      <a:avLst/>
                    </a:prstGeom>
                  </pic:spPr>
                </pic:pic>
              </a:graphicData>
            </a:graphic>
          </wp:inline>
        </w:drawing>
      </w:r>
    </w:p>
    <w:p w14:paraId="32BE2301" w14:textId="77777777" w:rsidR="00992684" w:rsidRDefault="00992684" w:rsidP="00992684">
      <w:r>
        <w:rPr>
          <w:b/>
          <w:bCs/>
        </w:rPr>
        <w:t>Columns:</w:t>
      </w:r>
      <w:r>
        <w:t xml:space="preserve"> TOTAL, WIC Type.</w:t>
      </w:r>
    </w:p>
    <w:p w14:paraId="4351B6E7" w14:textId="77777777" w:rsidR="00992684" w:rsidRDefault="00992684" w:rsidP="00992684">
      <w:r>
        <w:rPr>
          <w:b/>
          <w:bCs/>
        </w:rPr>
        <w:t xml:space="preserve">Rows: </w:t>
      </w:r>
      <w:r>
        <w:t>MN WIC PROGRAM TOTAL (if 0 entered into prompt) or TOTAL, Agency name and ID</w:t>
      </w:r>
    </w:p>
    <w:p w14:paraId="30E29815" w14:textId="77777777" w:rsidR="00992684" w:rsidRDefault="00992684" w:rsidP="00992684">
      <w:pPr>
        <w:pStyle w:val="Caption"/>
        <w:rPr>
          <w:noProof/>
        </w:rPr>
      </w:pPr>
      <w:r>
        <w:t>Tab 8 – Staff Count-by Item</w:t>
      </w:r>
    </w:p>
    <w:p w14:paraId="7FF12123" w14:textId="77777777" w:rsidR="00992684" w:rsidRDefault="00992684" w:rsidP="00992684">
      <w:r w:rsidRPr="00E9639A">
        <w:rPr>
          <w:noProof/>
        </w:rPr>
        <w:drawing>
          <wp:inline distT="0" distB="0" distL="0" distR="0" wp14:anchorId="501D6464" wp14:editId="12A13017">
            <wp:extent cx="4040632" cy="647700"/>
            <wp:effectExtent l="0" t="0" r="0" b="0"/>
            <wp:docPr id="62265686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656868" name="Picture 1">
                      <a:extLst>
                        <a:ext uri="{C183D7F6-B498-43B3-948B-1728B52AA6E4}">
                          <adec:decorative xmlns:adec="http://schemas.microsoft.com/office/drawing/2017/decorative" val="1"/>
                        </a:ext>
                      </a:extLst>
                    </pic:cNvPr>
                    <pic:cNvPicPr/>
                  </pic:nvPicPr>
                  <pic:blipFill>
                    <a:blip r:embed="rId181"/>
                    <a:stretch>
                      <a:fillRect/>
                    </a:stretch>
                  </pic:blipFill>
                  <pic:spPr>
                    <a:xfrm>
                      <a:off x="0" y="0"/>
                      <a:ext cx="4040632" cy="647700"/>
                    </a:xfrm>
                    <a:prstGeom prst="rect">
                      <a:avLst/>
                    </a:prstGeom>
                  </pic:spPr>
                </pic:pic>
              </a:graphicData>
            </a:graphic>
          </wp:inline>
        </w:drawing>
      </w:r>
    </w:p>
    <w:p w14:paraId="60912ECE" w14:textId="77777777" w:rsidR="00992684" w:rsidRDefault="00992684" w:rsidP="00992684">
      <w:r>
        <w:rPr>
          <w:b/>
          <w:bCs/>
        </w:rPr>
        <w:t>Columns:</w:t>
      </w:r>
      <w:r>
        <w:t xml:space="preserve"> TOTAL, WIC Type.</w:t>
      </w:r>
    </w:p>
    <w:p w14:paraId="3CBD6EAD" w14:textId="77777777" w:rsidR="00992684" w:rsidRPr="00CC7DCC" w:rsidRDefault="00992684" w:rsidP="00992684">
      <w:r>
        <w:rPr>
          <w:b/>
          <w:bCs/>
        </w:rPr>
        <w:t xml:space="preserve">Rows: </w:t>
      </w:r>
      <w:r>
        <w:t>MN WIC PROGRAM TOTAL (if 0 entered into prompt) or TOTAL, agency ID + staff name, agency ID + AGENCY ID TOTAL.</w:t>
      </w:r>
    </w:p>
    <w:p w14:paraId="4A4BB485" w14:textId="77777777" w:rsidR="00992684" w:rsidRDefault="00992684" w:rsidP="00992684">
      <w:r>
        <w:rPr>
          <w:b/>
          <w:bCs/>
        </w:rPr>
        <w:t xml:space="preserve">Grouped by: </w:t>
      </w:r>
      <w:r>
        <w:t>Food/formula item description.</w:t>
      </w:r>
    </w:p>
    <w:p w14:paraId="55592BB4" w14:textId="77777777" w:rsidR="00992684" w:rsidRDefault="00992684" w:rsidP="00992684">
      <w:pPr>
        <w:pStyle w:val="Caption"/>
        <w:rPr>
          <w:noProof/>
        </w:rPr>
      </w:pPr>
      <w:r>
        <w:t>Tab 9 – Staff Count-All Items</w:t>
      </w:r>
    </w:p>
    <w:p w14:paraId="58EE8CFA" w14:textId="77777777" w:rsidR="00992684" w:rsidRDefault="00992684" w:rsidP="00992684">
      <w:r w:rsidRPr="00E9639A">
        <w:rPr>
          <w:noProof/>
        </w:rPr>
        <w:drawing>
          <wp:inline distT="0" distB="0" distL="0" distR="0" wp14:anchorId="4CBE9B13" wp14:editId="475014FF">
            <wp:extent cx="5491226" cy="628904"/>
            <wp:effectExtent l="0" t="0" r="0" b="0"/>
            <wp:docPr id="208407982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079829" name="Picture 1">
                      <a:extLst>
                        <a:ext uri="{C183D7F6-B498-43B3-948B-1728B52AA6E4}">
                          <adec:decorative xmlns:adec="http://schemas.microsoft.com/office/drawing/2017/decorative" val="1"/>
                        </a:ext>
                      </a:extLst>
                    </pic:cNvPr>
                    <pic:cNvPicPr/>
                  </pic:nvPicPr>
                  <pic:blipFill>
                    <a:blip r:embed="rId182"/>
                    <a:stretch>
                      <a:fillRect/>
                    </a:stretch>
                  </pic:blipFill>
                  <pic:spPr>
                    <a:xfrm>
                      <a:off x="0" y="0"/>
                      <a:ext cx="5491226" cy="628904"/>
                    </a:xfrm>
                    <a:prstGeom prst="rect">
                      <a:avLst/>
                    </a:prstGeom>
                  </pic:spPr>
                </pic:pic>
              </a:graphicData>
            </a:graphic>
          </wp:inline>
        </w:drawing>
      </w:r>
    </w:p>
    <w:p w14:paraId="52A344EF" w14:textId="77777777" w:rsidR="00992684" w:rsidRDefault="00992684" w:rsidP="00992684">
      <w:r>
        <w:rPr>
          <w:b/>
          <w:bCs/>
        </w:rPr>
        <w:lastRenderedPageBreak/>
        <w:t>Columns:</w:t>
      </w:r>
      <w:r>
        <w:t xml:space="preserve"> TOTAL, WIC Type.</w:t>
      </w:r>
    </w:p>
    <w:p w14:paraId="5C98772A" w14:textId="77777777" w:rsidR="00992684" w:rsidRPr="00CC7DCC" w:rsidRDefault="00992684" w:rsidP="00992684">
      <w:r>
        <w:rPr>
          <w:b/>
          <w:bCs/>
        </w:rPr>
        <w:t xml:space="preserve">Rows: </w:t>
      </w:r>
      <w:r>
        <w:t>MN WIC PROGRAM TOTAL (if 0 entered into prompt) or TOTAL, agency ID + staff name, agency ID + AGENCY ID TOTAL.</w:t>
      </w:r>
    </w:p>
    <w:p w14:paraId="60206723" w14:textId="77777777" w:rsidR="00992684" w:rsidRDefault="00992684" w:rsidP="00992684">
      <w:pPr>
        <w:pStyle w:val="Caption"/>
        <w:rPr>
          <w:noProof/>
        </w:rPr>
      </w:pPr>
      <w:r w:rsidRPr="00284DCE">
        <w:t xml:space="preserve">Tab </w:t>
      </w:r>
      <w:r>
        <w:t>10 – Staff List</w:t>
      </w:r>
    </w:p>
    <w:p w14:paraId="5621A499" w14:textId="77777777" w:rsidR="00992684" w:rsidRDefault="00992684" w:rsidP="00992684">
      <w:r w:rsidRPr="002F547B">
        <w:rPr>
          <w:noProof/>
        </w:rPr>
        <w:drawing>
          <wp:inline distT="0" distB="0" distL="0" distR="0" wp14:anchorId="66426675" wp14:editId="1C617EF5">
            <wp:extent cx="5943600" cy="419100"/>
            <wp:effectExtent l="0" t="0" r="0" b="0"/>
            <wp:docPr id="39381313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813132" name="Picture 1">
                      <a:extLst>
                        <a:ext uri="{C183D7F6-B498-43B3-948B-1728B52AA6E4}">
                          <adec:decorative xmlns:adec="http://schemas.microsoft.com/office/drawing/2017/decorative" val="1"/>
                        </a:ext>
                      </a:extLst>
                    </pic:cNvPr>
                    <pic:cNvPicPr/>
                  </pic:nvPicPr>
                  <pic:blipFill>
                    <a:blip r:embed="rId183"/>
                    <a:stretch>
                      <a:fillRect/>
                    </a:stretch>
                  </pic:blipFill>
                  <pic:spPr>
                    <a:xfrm>
                      <a:off x="0" y="0"/>
                      <a:ext cx="5943600" cy="419100"/>
                    </a:xfrm>
                    <a:prstGeom prst="rect">
                      <a:avLst/>
                    </a:prstGeom>
                  </pic:spPr>
                </pic:pic>
              </a:graphicData>
            </a:graphic>
          </wp:inline>
        </w:drawing>
      </w:r>
    </w:p>
    <w:p w14:paraId="63B45739" w14:textId="77777777" w:rsidR="00992684" w:rsidRDefault="00992684" w:rsidP="00992684">
      <w:r>
        <w:rPr>
          <w:b/>
          <w:bCs/>
        </w:rPr>
        <w:t>Columns:</w:t>
      </w:r>
      <w:r>
        <w:t xml:space="preserve"> Agency ID, Staff Issued Benefits, Household ID, State WIC ID, WIC Type, Issued Date, PFDTU, Qty., ID, Food/Formula Item.</w:t>
      </w:r>
    </w:p>
    <w:p w14:paraId="18831727" w14:textId="77777777" w:rsidR="00992684" w:rsidRDefault="00992684" w:rsidP="00992684">
      <w:pPr>
        <w:pStyle w:val="Heading3"/>
      </w:pPr>
      <w:bookmarkStart w:id="105" w:name="_Toc235422880"/>
      <w:bookmarkStart w:id="106" w:name="_Toc242875394"/>
      <w:r>
        <w:t>Medical Formulas &amp; Staff Who Created Rx</w:t>
      </w:r>
      <w:bookmarkEnd w:id="105"/>
      <w:bookmarkEnd w:id="106"/>
    </w:p>
    <w:p w14:paraId="781BE6CA" w14:textId="77777777" w:rsidR="00992684" w:rsidRDefault="00992684" w:rsidP="00992684">
      <w:r>
        <w:t>Revised Sept 16, 2025</w:t>
      </w:r>
    </w:p>
    <w:p w14:paraId="6171D95A" w14:textId="77777777" w:rsidR="00992684" w:rsidRDefault="00992684" w:rsidP="00992684">
      <w:pPr>
        <w:pStyle w:val="Heading4"/>
      </w:pPr>
      <w:r>
        <w:t>Overview</w:t>
      </w:r>
    </w:p>
    <w:p w14:paraId="67AC4934" w14:textId="77777777" w:rsidR="00992684" w:rsidRPr="004D40AD" w:rsidRDefault="00992684" w:rsidP="00992684">
      <w:pPr>
        <w:rPr>
          <w:rFonts w:asciiTheme="majorHAnsi" w:hAnsiTheme="majorHAnsi" w:cstheme="majorHAnsi"/>
        </w:rPr>
      </w:pPr>
      <w:r w:rsidRPr="004D40AD">
        <w:rPr>
          <w:rFonts w:asciiTheme="majorHAnsi" w:hAnsiTheme="majorHAnsi" w:cstheme="majorHAnsi"/>
        </w:rPr>
        <w:t xml:space="preserve">A list of participants issued medical formula by the specified agency for the specified participation month. Also provides a detailed list of each participant’s prescriptions, including the staff who created them, and a total count by clinic.  </w:t>
      </w:r>
    </w:p>
    <w:p w14:paraId="5781453A" w14:textId="77777777" w:rsidR="00992684" w:rsidRDefault="00992684" w:rsidP="00992684">
      <w:pPr>
        <w:pStyle w:val="Heading4"/>
      </w:pPr>
      <w:r>
        <w:t xml:space="preserve"> Some uses</w:t>
      </w:r>
    </w:p>
    <w:p w14:paraId="1549AD25" w14:textId="77777777" w:rsidR="00992684" w:rsidRDefault="00992684" w:rsidP="00992684">
      <w:r>
        <w:t>Identify staff who are creating special formula prescriptions.</w:t>
      </w:r>
    </w:p>
    <w:p w14:paraId="46842D92" w14:textId="77777777" w:rsidR="00992684" w:rsidRDefault="00992684" w:rsidP="00992684">
      <w:pPr>
        <w:pStyle w:val="Heading4"/>
      </w:pPr>
      <w:r>
        <w:t>Prompts</w:t>
      </w:r>
    </w:p>
    <w:p w14:paraId="57D51EAB" w14:textId="77777777" w:rsidR="00992684" w:rsidRDefault="00992684" w:rsidP="00DB35CC">
      <w:pPr>
        <w:pStyle w:val="ListParagraph"/>
      </w:pPr>
      <w:r>
        <w:t>Agency ID – agency where the benefits were issued.</w:t>
      </w:r>
    </w:p>
    <w:p w14:paraId="26065DCA" w14:textId="77777777" w:rsidR="00992684" w:rsidRDefault="00992684" w:rsidP="00DB35CC">
      <w:pPr>
        <w:pStyle w:val="ListParagraph"/>
      </w:pPr>
      <w:r>
        <w:t>Participation Month – the month and year for which the benefits were issued.</w:t>
      </w:r>
    </w:p>
    <w:p w14:paraId="5D48D5CA" w14:textId="77777777" w:rsidR="00992684" w:rsidRDefault="00992684" w:rsidP="00992684">
      <w:pPr>
        <w:pStyle w:val="Heading4"/>
      </w:pPr>
      <w:proofErr w:type="gramStart"/>
      <w:r>
        <w:t>Report</w:t>
      </w:r>
      <w:proofErr w:type="gramEnd"/>
      <w:r>
        <w:t xml:space="preserve"> outputs</w:t>
      </w:r>
    </w:p>
    <w:p w14:paraId="4E3E8431" w14:textId="77777777" w:rsidR="00992684" w:rsidRDefault="00992684" w:rsidP="00992684">
      <w:pPr>
        <w:pStyle w:val="Caption"/>
        <w:rPr>
          <w:noProof/>
        </w:rPr>
      </w:pPr>
      <w:r w:rsidRPr="00284DCE">
        <w:t>Tab 1 – Participant List</w:t>
      </w:r>
      <w:r w:rsidRPr="00284DCE">
        <w:rPr>
          <w:noProof/>
        </w:rPr>
        <w:t xml:space="preserve"> </w:t>
      </w:r>
      <w:r w:rsidRPr="00284DCE">
        <w:rPr>
          <w:noProof/>
        </w:rPr>
        <w:drawing>
          <wp:inline distT="0" distB="0" distL="0" distR="0" wp14:anchorId="6350386C" wp14:editId="179162A6">
            <wp:extent cx="5963285" cy="551053"/>
            <wp:effectExtent l="0" t="0" r="0" b="1905"/>
            <wp:docPr id="2681650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16507" name="Picture 1">
                      <a:extLst>
                        <a:ext uri="{C183D7F6-B498-43B3-948B-1728B52AA6E4}">
                          <adec:decorative xmlns:adec="http://schemas.microsoft.com/office/drawing/2017/decorative" val="1"/>
                        </a:ext>
                      </a:extLst>
                    </pic:cNvPr>
                    <pic:cNvPicPr/>
                  </pic:nvPicPr>
                  <pic:blipFill>
                    <a:blip r:embed="rId184"/>
                    <a:stretch>
                      <a:fillRect/>
                    </a:stretch>
                  </pic:blipFill>
                  <pic:spPr>
                    <a:xfrm>
                      <a:off x="0" y="0"/>
                      <a:ext cx="5963285" cy="551053"/>
                    </a:xfrm>
                    <a:prstGeom prst="rect">
                      <a:avLst/>
                    </a:prstGeom>
                  </pic:spPr>
                </pic:pic>
              </a:graphicData>
            </a:graphic>
          </wp:inline>
        </w:drawing>
      </w:r>
    </w:p>
    <w:p w14:paraId="4F623586" w14:textId="77777777" w:rsidR="00992684" w:rsidRDefault="00992684" w:rsidP="00992684">
      <w:r>
        <w:rPr>
          <w:b/>
          <w:bCs/>
        </w:rPr>
        <w:t>Columns:</w:t>
      </w:r>
      <w:r>
        <w:t xml:space="preserve"> Household ID, State WIC ID, DOB (date of birth), WIC Type, Cert Date, Last LDTU, Benefit Dates, Special Formula Issued, Clinic ID.</w:t>
      </w:r>
    </w:p>
    <w:p w14:paraId="05AC3AD6" w14:textId="77777777" w:rsidR="00992684" w:rsidRDefault="00992684" w:rsidP="00992684">
      <w:r>
        <w:rPr>
          <w:b/>
          <w:bCs/>
        </w:rPr>
        <w:t xml:space="preserve">Counts: </w:t>
      </w:r>
      <w:r>
        <w:t>Participants.</w:t>
      </w:r>
    </w:p>
    <w:p w14:paraId="3B59DF76" w14:textId="77777777" w:rsidR="00992684" w:rsidRPr="004D40AD" w:rsidRDefault="00992684" w:rsidP="00992684">
      <w:r>
        <w:rPr>
          <w:b/>
          <w:bCs/>
        </w:rPr>
        <w:t xml:space="preserve">Grouped by: </w:t>
      </w:r>
      <w:r>
        <w:t>Clinic ID (where benefits were issued).</w:t>
      </w:r>
    </w:p>
    <w:p w14:paraId="01DE82CB" w14:textId="77777777" w:rsidR="00992684" w:rsidRPr="00284DCE" w:rsidRDefault="00992684" w:rsidP="00992684">
      <w:pPr>
        <w:pStyle w:val="Caption"/>
      </w:pPr>
      <w:r w:rsidRPr="00284DCE">
        <w:t>Tab 2 – Details</w:t>
      </w:r>
    </w:p>
    <w:p w14:paraId="504C5FD1" w14:textId="77777777" w:rsidR="00992684" w:rsidRDefault="00992684" w:rsidP="00992684">
      <w:pPr>
        <w:rPr>
          <w:rFonts w:ascii="Calibri Light" w:hAnsi="Calibri Light" w:cs="Calibri Light"/>
        </w:rPr>
      </w:pPr>
      <w:r w:rsidRPr="009F7D76">
        <w:rPr>
          <w:rFonts w:ascii="Calibri Light" w:hAnsi="Calibri Light" w:cs="Calibri Light"/>
          <w:noProof/>
        </w:rPr>
        <w:lastRenderedPageBreak/>
        <w:drawing>
          <wp:inline distT="0" distB="0" distL="0" distR="0" wp14:anchorId="3F8244DC" wp14:editId="03987B80">
            <wp:extent cx="4929759" cy="1250188"/>
            <wp:effectExtent l="0" t="0" r="4445" b="7620"/>
            <wp:docPr id="26787181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871811" name="Picture 1">
                      <a:extLst>
                        <a:ext uri="{C183D7F6-B498-43B3-948B-1728B52AA6E4}">
                          <adec:decorative xmlns:adec="http://schemas.microsoft.com/office/drawing/2017/decorative" val="1"/>
                        </a:ext>
                      </a:extLst>
                    </pic:cNvPr>
                    <pic:cNvPicPr/>
                  </pic:nvPicPr>
                  <pic:blipFill>
                    <a:blip r:embed="rId185"/>
                    <a:stretch>
                      <a:fillRect/>
                    </a:stretch>
                  </pic:blipFill>
                  <pic:spPr>
                    <a:xfrm>
                      <a:off x="0" y="0"/>
                      <a:ext cx="4929759" cy="1250188"/>
                    </a:xfrm>
                    <a:prstGeom prst="rect">
                      <a:avLst/>
                    </a:prstGeom>
                  </pic:spPr>
                </pic:pic>
              </a:graphicData>
            </a:graphic>
          </wp:inline>
        </w:drawing>
      </w:r>
    </w:p>
    <w:p w14:paraId="1D04A601" w14:textId="77777777" w:rsidR="00992684" w:rsidRDefault="00992684" w:rsidP="00992684">
      <w:pPr>
        <w:rPr>
          <w:rFonts w:asciiTheme="majorHAnsi" w:hAnsiTheme="majorHAnsi" w:cstheme="majorHAnsi"/>
        </w:rPr>
      </w:pPr>
      <w:r w:rsidRPr="004D40AD">
        <w:rPr>
          <w:rFonts w:asciiTheme="majorHAnsi" w:hAnsiTheme="majorHAnsi" w:cstheme="majorHAnsi"/>
          <w:b/>
          <w:bCs/>
        </w:rPr>
        <w:t xml:space="preserve">Columns: </w:t>
      </w:r>
      <w:r w:rsidRPr="004D40AD">
        <w:rPr>
          <w:rFonts w:asciiTheme="majorHAnsi" w:hAnsiTheme="majorHAnsi" w:cstheme="majorHAnsi"/>
        </w:rPr>
        <w:t>Date-Food Pkg (package), Date RX Created, Special/Medical Formula, RX Start Date, RX End Date, Staff-Created Rx.</w:t>
      </w:r>
    </w:p>
    <w:p w14:paraId="56612D02" w14:textId="77777777" w:rsidR="00992684" w:rsidRPr="004D40AD" w:rsidRDefault="00992684" w:rsidP="00992684">
      <w:pPr>
        <w:rPr>
          <w:rFonts w:asciiTheme="majorHAnsi" w:hAnsiTheme="majorHAnsi" w:cstheme="majorHAnsi"/>
        </w:rPr>
      </w:pPr>
      <w:r>
        <w:rPr>
          <w:rFonts w:asciiTheme="majorHAnsi" w:hAnsiTheme="majorHAnsi" w:cstheme="majorHAnsi"/>
          <w:b/>
          <w:bCs/>
        </w:rPr>
        <w:t xml:space="preserve">Grouped by: </w:t>
      </w:r>
      <w:r>
        <w:rPr>
          <w:rFonts w:asciiTheme="majorHAnsi" w:hAnsiTheme="majorHAnsi" w:cstheme="majorHAnsi"/>
        </w:rPr>
        <w:t>Clinic ID, Household ID, State WIC ID.</w:t>
      </w:r>
    </w:p>
    <w:p w14:paraId="69088BDA" w14:textId="77777777" w:rsidR="00992684" w:rsidRPr="00284DCE" w:rsidRDefault="00992684" w:rsidP="00992684">
      <w:pPr>
        <w:pStyle w:val="Caption"/>
      </w:pPr>
      <w:r w:rsidRPr="00284DCE">
        <w:t>Tab 3 – Staff</w:t>
      </w:r>
    </w:p>
    <w:p w14:paraId="07EA1A24" w14:textId="77777777" w:rsidR="00992684" w:rsidRDefault="00992684" w:rsidP="00992684">
      <w:pPr>
        <w:rPr>
          <w:rFonts w:ascii="Calibri Light" w:hAnsi="Calibri Light" w:cs="Calibri Light"/>
        </w:rPr>
      </w:pPr>
      <w:r w:rsidRPr="009F7D76">
        <w:rPr>
          <w:rFonts w:ascii="Calibri Light" w:hAnsi="Calibri Light" w:cs="Calibri Light"/>
          <w:noProof/>
        </w:rPr>
        <w:drawing>
          <wp:inline distT="0" distB="0" distL="0" distR="0" wp14:anchorId="0BC68D3C" wp14:editId="7729C74D">
            <wp:extent cx="2893060" cy="464312"/>
            <wp:effectExtent l="0" t="0" r="2540" b="0"/>
            <wp:docPr id="61619352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193524" name="Picture 1">
                      <a:extLst>
                        <a:ext uri="{C183D7F6-B498-43B3-948B-1728B52AA6E4}">
                          <adec:decorative xmlns:adec="http://schemas.microsoft.com/office/drawing/2017/decorative" val="1"/>
                        </a:ext>
                      </a:extLst>
                    </pic:cNvPr>
                    <pic:cNvPicPr/>
                  </pic:nvPicPr>
                  <pic:blipFill>
                    <a:blip r:embed="rId186"/>
                    <a:stretch>
                      <a:fillRect/>
                    </a:stretch>
                  </pic:blipFill>
                  <pic:spPr>
                    <a:xfrm>
                      <a:off x="0" y="0"/>
                      <a:ext cx="2893060" cy="464312"/>
                    </a:xfrm>
                    <a:prstGeom prst="rect">
                      <a:avLst/>
                    </a:prstGeom>
                  </pic:spPr>
                </pic:pic>
              </a:graphicData>
            </a:graphic>
          </wp:inline>
        </w:drawing>
      </w:r>
    </w:p>
    <w:p w14:paraId="3AF998CA" w14:textId="77777777" w:rsidR="00992684" w:rsidRPr="004D40AD" w:rsidRDefault="00992684" w:rsidP="00992684">
      <w:pPr>
        <w:spacing w:after="300"/>
        <w:rPr>
          <w:rFonts w:asciiTheme="majorHAnsi" w:hAnsiTheme="majorHAnsi" w:cstheme="majorHAnsi"/>
        </w:rPr>
      </w:pPr>
      <w:r w:rsidRPr="004D40AD">
        <w:rPr>
          <w:rFonts w:asciiTheme="majorHAnsi" w:hAnsiTheme="majorHAnsi" w:cstheme="majorHAnsi"/>
          <w:b/>
          <w:bCs/>
        </w:rPr>
        <w:t xml:space="preserve">Columns: </w:t>
      </w:r>
      <w:r w:rsidRPr="004D40AD">
        <w:rPr>
          <w:rFonts w:asciiTheme="majorHAnsi" w:hAnsiTheme="majorHAnsi" w:cstheme="majorHAnsi"/>
        </w:rPr>
        <w:t>Staff-Created Rx, Household ID, State WIC ID.</w:t>
      </w:r>
    </w:p>
    <w:p w14:paraId="146762B0" w14:textId="77777777" w:rsidR="00992684" w:rsidRDefault="00992684" w:rsidP="00992684">
      <w:pPr>
        <w:pStyle w:val="Heading3"/>
      </w:pPr>
      <w:bookmarkStart w:id="107" w:name="_Toc235422881"/>
      <w:bookmarkStart w:id="108" w:name="_Toc242875395"/>
      <w:r>
        <w:t>Medical Formula by RX End Date</w:t>
      </w:r>
      <w:bookmarkEnd w:id="107"/>
      <w:bookmarkEnd w:id="108"/>
    </w:p>
    <w:p w14:paraId="5D41C397" w14:textId="77777777" w:rsidR="00992684" w:rsidRDefault="00992684" w:rsidP="00992684">
      <w:r>
        <w:t>Revised June 6, 2025</w:t>
      </w:r>
    </w:p>
    <w:p w14:paraId="3EF966E6" w14:textId="77777777" w:rsidR="00992684" w:rsidRDefault="00992684" w:rsidP="00992684">
      <w:pPr>
        <w:pStyle w:val="Heading4"/>
      </w:pPr>
      <w:r>
        <w:t>Overview</w:t>
      </w:r>
    </w:p>
    <w:p w14:paraId="00ED66BE" w14:textId="77777777" w:rsidR="00992684" w:rsidRDefault="00992684" w:rsidP="00992684">
      <w:r>
        <w:t xml:space="preserve">A list of participants who belong to the specified agency and have a food prescription for a medial formula that ends during the specified time period. In order for participants to be included in the report output, they must have </w:t>
      </w:r>
      <w:proofErr w:type="gramStart"/>
      <w:r>
        <w:t>been issued</w:t>
      </w:r>
      <w:proofErr w:type="gramEnd"/>
      <w:r>
        <w:t xml:space="preserve"> the medical formula on their last set of benefits. An OPTIONAL input control allows the report user to filter the report by the clinic where the participant belongs.</w:t>
      </w:r>
    </w:p>
    <w:p w14:paraId="2E8B2AB1" w14:textId="77777777" w:rsidR="00992684" w:rsidRDefault="00992684" w:rsidP="00992684">
      <w:pPr>
        <w:pStyle w:val="Heading4"/>
      </w:pPr>
      <w:r>
        <w:t>Some uses</w:t>
      </w:r>
    </w:p>
    <w:p w14:paraId="2BF18D76" w14:textId="77777777" w:rsidR="00992684" w:rsidRDefault="00992684" w:rsidP="00992684">
      <w:r>
        <w:t>Identify participants whose medical formula prescription is ending for outreach (inform participants they will need a new prescription to receive the same formula the next time benefits are issued).</w:t>
      </w:r>
    </w:p>
    <w:p w14:paraId="6CCCBFF1" w14:textId="77777777" w:rsidR="00992684" w:rsidRDefault="00992684" w:rsidP="00992684">
      <w:pPr>
        <w:pStyle w:val="Heading4"/>
      </w:pPr>
      <w:r>
        <w:t>Prompts</w:t>
      </w:r>
    </w:p>
    <w:p w14:paraId="05EC8178" w14:textId="77777777" w:rsidR="00992684" w:rsidRDefault="00992684" w:rsidP="00DB35CC">
      <w:pPr>
        <w:pStyle w:val="ListParagraph"/>
      </w:pPr>
      <w:r>
        <w:t>Agency ID – agency where the participants currently belong.</w:t>
      </w:r>
    </w:p>
    <w:p w14:paraId="5D2F8CAB" w14:textId="77777777" w:rsidR="00992684" w:rsidRDefault="00992684" w:rsidP="00DB35CC">
      <w:pPr>
        <w:pStyle w:val="ListParagraph"/>
      </w:pPr>
      <w:r>
        <w:t>Start Date – the first date in the time period during which the medical formula prescription expires.</w:t>
      </w:r>
    </w:p>
    <w:p w14:paraId="04345F2E" w14:textId="77777777" w:rsidR="00992684" w:rsidRPr="004C3DB5" w:rsidRDefault="00992684" w:rsidP="00DB35CC">
      <w:pPr>
        <w:pStyle w:val="ListParagraph"/>
      </w:pPr>
      <w:r>
        <w:t>End Date – the last date in the time period during which the medical formula prescription expires.</w:t>
      </w:r>
    </w:p>
    <w:p w14:paraId="68342021" w14:textId="77777777" w:rsidR="00992684" w:rsidRDefault="00992684" w:rsidP="00992684">
      <w:pPr>
        <w:pStyle w:val="Heading4"/>
      </w:pPr>
      <w:proofErr w:type="gramStart"/>
      <w:r>
        <w:t>Report</w:t>
      </w:r>
      <w:proofErr w:type="gramEnd"/>
      <w:r>
        <w:t xml:space="preserve"> outputs</w:t>
      </w:r>
    </w:p>
    <w:p w14:paraId="32C18993" w14:textId="77777777" w:rsidR="00992684" w:rsidRDefault="00992684" w:rsidP="00992684">
      <w:pPr>
        <w:pStyle w:val="Caption"/>
      </w:pPr>
      <w:r>
        <w:t xml:space="preserve">Tab 1 – </w:t>
      </w:r>
      <w:r w:rsidRPr="004C3DB5">
        <w:t>List</w:t>
      </w:r>
    </w:p>
    <w:p w14:paraId="45C7A258" w14:textId="77777777" w:rsidR="00992684" w:rsidRDefault="00992684" w:rsidP="00992684">
      <w:pPr>
        <w:pStyle w:val="Caption"/>
        <w:spacing w:before="60"/>
      </w:pPr>
      <w:r w:rsidRPr="00CB16A1">
        <w:rPr>
          <w:noProof/>
        </w:rPr>
        <w:lastRenderedPageBreak/>
        <w:drawing>
          <wp:inline distT="0" distB="0" distL="0" distR="0" wp14:anchorId="308A44A2" wp14:editId="4377B658">
            <wp:extent cx="5943600" cy="725170"/>
            <wp:effectExtent l="0" t="0" r="0" b="0"/>
            <wp:docPr id="140318212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182121" name="Picture 1">
                      <a:extLst>
                        <a:ext uri="{C183D7F6-B498-43B3-948B-1728B52AA6E4}">
                          <adec:decorative xmlns:adec="http://schemas.microsoft.com/office/drawing/2017/decorative" val="1"/>
                        </a:ext>
                      </a:extLst>
                    </pic:cNvPr>
                    <pic:cNvPicPr/>
                  </pic:nvPicPr>
                  <pic:blipFill>
                    <a:blip r:embed="rId187"/>
                    <a:stretch>
                      <a:fillRect/>
                    </a:stretch>
                  </pic:blipFill>
                  <pic:spPr>
                    <a:xfrm>
                      <a:off x="0" y="0"/>
                      <a:ext cx="5943600" cy="725170"/>
                    </a:xfrm>
                    <a:prstGeom prst="rect">
                      <a:avLst/>
                    </a:prstGeom>
                  </pic:spPr>
                </pic:pic>
              </a:graphicData>
            </a:graphic>
          </wp:inline>
        </w:drawing>
      </w:r>
    </w:p>
    <w:p w14:paraId="16ABF0EC" w14:textId="77777777" w:rsidR="00992684" w:rsidRDefault="00992684" w:rsidP="00992684">
      <w:r>
        <w:rPr>
          <w:b/>
          <w:bCs/>
        </w:rPr>
        <w:t xml:space="preserve">Columns: Row 1 – </w:t>
      </w:r>
      <w:r>
        <w:t xml:space="preserve">State WIC ID, Participant’s Name, DOB (date of birth), Medical Formula, Approval Length, Rx Start, Rx End, Last LDTU, FDTU. </w:t>
      </w:r>
      <w:r>
        <w:rPr>
          <w:b/>
          <w:bCs/>
        </w:rPr>
        <w:t xml:space="preserve">Row 2 – </w:t>
      </w:r>
      <w:r>
        <w:t>Household ID, Authorized Rep’s Name, Telephone #, Clinic, WIC Type, Cert Date, Cert End, MCA Due, PFDTU.</w:t>
      </w:r>
    </w:p>
    <w:p w14:paraId="5D46573D" w14:textId="77777777" w:rsidR="00992684" w:rsidRPr="004C3DB5" w:rsidRDefault="00992684" w:rsidP="00992684">
      <w:r>
        <w:rPr>
          <w:b/>
          <w:bCs/>
        </w:rPr>
        <w:t xml:space="preserve">Counts: </w:t>
      </w:r>
      <w:r>
        <w:t>Participants.</w:t>
      </w:r>
    </w:p>
    <w:p w14:paraId="6E8DA044" w14:textId="77777777" w:rsidR="00992684" w:rsidRDefault="00992684" w:rsidP="00992684">
      <w:pPr>
        <w:pStyle w:val="Caption"/>
      </w:pPr>
      <w:r>
        <w:t xml:space="preserve">Tab 2 – </w:t>
      </w:r>
      <w:r w:rsidRPr="004C3DB5">
        <w:t>Simple</w:t>
      </w:r>
      <w:r>
        <w:t xml:space="preserve"> List</w:t>
      </w:r>
    </w:p>
    <w:p w14:paraId="4A4A3A20" w14:textId="77777777" w:rsidR="00992684" w:rsidRDefault="00992684" w:rsidP="00992684">
      <w:r w:rsidRPr="00CB16A1">
        <w:rPr>
          <w:noProof/>
        </w:rPr>
        <w:drawing>
          <wp:inline distT="0" distB="0" distL="0" distR="0" wp14:anchorId="629B3059" wp14:editId="769AB320">
            <wp:extent cx="5943600" cy="429260"/>
            <wp:effectExtent l="0" t="0" r="0" b="8890"/>
            <wp:docPr id="50301826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018260" name="Picture 1">
                      <a:extLst>
                        <a:ext uri="{C183D7F6-B498-43B3-948B-1728B52AA6E4}">
                          <adec:decorative xmlns:adec="http://schemas.microsoft.com/office/drawing/2017/decorative" val="1"/>
                        </a:ext>
                      </a:extLst>
                    </pic:cNvPr>
                    <pic:cNvPicPr/>
                  </pic:nvPicPr>
                  <pic:blipFill>
                    <a:blip r:embed="rId188"/>
                    <a:stretch>
                      <a:fillRect/>
                    </a:stretch>
                  </pic:blipFill>
                  <pic:spPr>
                    <a:xfrm>
                      <a:off x="0" y="0"/>
                      <a:ext cx="5943600" cy="429260"/>
                    </a:xfrm>
                    <a:prstGeom prst="rect">
                      <a:avLst/>
                    </a:prstGeom>
                  </pic:spPr>
                </pic:pic>
              </a:graphicData>
            </a:graphic>
          </wp:inline>
        </w:drawing>
      </w:r>
    </w:p>
    <w:p w14:paraId="1CA4CD58" w14:textId="77777777" w:rsidR="00992684" w:rsidRDefault="00992684" w:rsidP="00992684">
      <w:r>
        <w:rPr>
          <w:b/>
          <w:bCs/>
        </w:rPr>
        <w:t xml:space="preserve">Columns: </w:t>
      </w:r>
      <w:r>
        <w:t>State WIC ID, Participant’s Name, DOB (date of birth), Medical Formula, Approval Length, Rx Start, Rx End, FDTU, Last LDTU.</w:t>
      </w:r>
    </w:p>
    <w:p w14:paraId="79667C23" w14:textId="77777777" w:rsidR="00992684" w:rsidRPr="004C3DB5" w:rsidRDefault="00992684" w:rsidP="00992684">
      <w:r>
        <w:rPr>
          <w:b/>
          <w:bCs/>
        </w:rPr>
        <w:t>Counts:</w:t>
      </w:r>
      <w:r>
        <w:t xml:space="preserve"> Participants.</w:t>
      </w:r>
    </w:p>
    <w:p w14:paraId="1EAC5951" w14:textId="77777777" w:rsidR="009264CD" w:rsidRDefault="009264CD">
      <w:pPr>
        <w:spacing w:before="120" w:after="0"/>
        <w:rPr>
          <w:rFonts w:asciiTheme="minorHAnsi" w:eastAsiaTheme="majorEastAsia" w:hAnsiTheme="minorHAnsi" w:cstheme="majorBidi"/>
          <w:b/>
          <w:color w:val="003865" w:themeColor="accent1"/>
          <w:sz w:val="36"/>
          <w:szCs w:val="32"/>
        </w:rPr>
      </w:pPr>
      <w:bookmarkStart w:id="109" w:name="_Toc235422882"/>
      <w:r>
        <w:br w:type="page"/>
      </w:r>
    </w:p>
    <w:p w14:paraId="22DA4436" w14:textId="062A452C" w:rsidR="00992684" w:rsidRDefault="00992684" w:rsidP="00992684">
      <w:pPr>
        <w:pStyle w:val="Heading2"/>
      </w:pPr>
      <w:bookmarkStart w:id="110" w:name="_Toc242875396"/>
      <w:r>
        <w:lastRenderedPageBreak/>
        <w:t>Height/Weight/Blood</w:t>
      </w:r>
      <w:bookmarkEnd w:id="109"/>
      <w:bookmarkEnd w:id="110"/>
    </w:p>
    <w:p w14:paraId="2A777F8B" w14:textId="77777777" w:rsidR="00992684" w:rsidRDefault="00992684" w:rsidP="00992684">
      <w:pPr>
        <w:pStyle w:val="Heading3"/>
      </w:pPr>
      <w:bookmarkStart w:id="111" w:name="_Toc235422883"/>
      <w:bookmarkStart w:id="112" w:name="_Toc242875397"/>
      <w:r>
        <w:t>Hemoglobin Measurements</w:t>
      </w:r>
      <w:bookmarkEnd w:id="111"/>
      <w:bookmarkEnd w:id="112"/>
    </w:p>
    <w:p w14:paraId="4564CC9D" w14:textId="77777777" w:rsidR="00992684" w:rsidRDefault="00992684" w:rsidP="00992684">
      <w:r>
        <w:t>Revised June 2, 2025</w:t>
      </w:r>
    </w:p>
    <w:p w14:paraId="470A8A10" w14:textId="77777777" w:rsidR="00992684" w:rsidRDefault="00992684" w:rsidP="00992684">
      <w:pPr>
        <w:pStyle w:val="Heading4"/>
      </w:pPr>
      <w:r>
        <w:t>Overview</w:t>
      </w:r>
    </w:p>
    <w:p w14:paraId="7A5F5848" w14:textId="77777777" w:rsidR="00992684" w:rsidRDefault="00992684" w:rsidP="00992684">
      <w:r>
        <w:t>A list of participants who belong to the specified agency and had a hemoglobin measurement during the specified dates. The report output includes the measurement date, whether a referral date was entered, the staff person who performed the hemoglobin test, and whether it was performed during an MCA. The counts tab provides a total count of participants with hemoglobin measurements, total count and percentage of low measurements (based on assignment of risk factor 201), total within normal limits (WNL), total performed at an MCA, unduplicated number of participants with measurements, and an unduplicated number of participants with measurement at MCA.</w:t>
      </w:r>
    </w:p>
    <w:p w14:paraId="36CAC582" w14:textId="77777777" w:rsidR="00992684" w:rsidRDefault="00992684" w:rsidP="00992684">
      <w:pPr>
        <w:pStyle w:val="Heading4"/>
      </w:pPr>
      <w:r>
        <w:t>Some uses</w:t>
      </w:r>
    </w:p>
    <w:p w14:paraId="1C07CFBD" w14:textId="77777777" w:rsidR="00992684" w:rsidRDefault="00992684" w:rsidP="00DB35CC">
      <w:pPr>
        <w:pStyle w:val="ListParagraph"/>
      </w:pPr>
      <w:r>
        <w:t>Obtain a general number of cuvettes used.</w:t>
      </w:r>
    </w:p>
    <w:p w14:paraId="72B95262" w14:textId="77777777" w:rsidR="00992684" w:rsidRDefault="00992684" w:rsidP="00DB35CC">
      <w:pPr>
        <w:pStyle w:val="ListParagraph"/>
      </w:pPr>
      <w:r>
        <w:t>Obtain the number of hemoglobin measurements performed at a clinic.</w:t>
      </w:r>
    </w:p>
    <w:p w14:paraId="4A9A79CE" w14:textId="77777777" w:rsidR="00992684" w:rsidRDefault="00992684" w:rsidP="00DB35CC">
      <w:pPr>
        <w:pStyle w:val="ListParagraph"/>
      </w:pPr>
      <w:r>
        <w:t>Obtain the number of participants with hemoglobin measurements performed at a clinic or during an MCA.</w:t>
      </w:r>
    </w:p>
    <w:p w14:paraId="233FA596" w14:textId="77777777" w:rsidR="00992684" w:rsidRDefault="00992684" w:rsidP="00DB35CC">
      <w:pPr>
        <w:pStyle w:val="ListParagraph"/>
      </w:pPr>
      <w:r>
        <w:t>Identify staff who performed hemoglobin measurements (for chart audits, etc.).</w:t>
      </w:r>
    </w:p>
    <w:p w14:paraId="5BC0257C" w14:textId="77777777" w:rsidR="00992684" w:rsidRDefault="00992684" w:rsidP="00992684">
      <w:pPr>
        <w:pStyle w:val="Heading4"/>
      </w:pPr>
      <w:r>
        <w:t>Prompts</w:t>
      </w:r>
    </w:p>
    <w:p w14:paraId="756AF683" w14:textId="77777777" w:rsidR="00992684" w:rsidRDefault="00992684" w:rsidP="00DB35CC">
      <w:pPr>
        <w:pStyle w:val="ListParagraph"/>
      </w:pPr>
      <w:r>
        <w:t>Agency ID – agency where the participant currently belongs.</w:t>
      </w:r>
    </w:p>
    <w:p w14:paraId="237FF215" w14:textId="77777777" w:rsidR="00992684" w:rsidRDefault="00992684" w:rsidP="00DB35CC">
      <w:pPr>
        <w:pStyle w:val="ListParagraph"/>
      </w:pPr>
      <w:r>
        <w:t>Start Date – the first date in the time period during which a hemoglobin measurement was entered, a risk factor record was created, an MCA or cert was completed, or a pseudo-cert was created.</w:t>
      </w:r>
    </w:p>
    <w:p w14:paraId="7E76D815" w14:textId="77777777" w:rsidR="00992684" w:rsidRPr="004C3DB5" w:rsidRDefault="00992684" w:rsidP="00DB35CC">
      <w:pPr>
        <w:pStyle w:val="ListParagraph"/>
      </w:pPr>
      <w:r>
        <w:t>End Date – the last date in the time period during which a hemoglobin measurement was entered, a risk factor record was created, an MCA or cert was completed, or a pseudo-cert was created.</w:t>
      </w:r>
    </w:p>
    <w:p w14:paraId="304C9045" w14:textId="77777777" w:rsidR="00992684" w:rsidRDefault="00992684" w:rsidP="00992684">
      <w:pPr>
        <w:pStyle w:val="Heading4"/>
      </w:pPr>
      <w:proofErr w:type="gramStart"/>
      <w:r>
        <w:t>Report</w:t>
      </w:r>
      <w:proofErr w:type="gramEnd"/>
      <w:r>
        <w:t xml:space="preserve"> outputs</w:t>
      </w:r>
    </w:p>
    <w:p w14:paraId="04477D9D" w14:textId="77777777" w:rsidR="00992684" w:rsidRDefault="00992684" w:rsidP="00992684">
      <w:pPr>
        <w:pStyle w:val="Caption"/>
      </w:pPr>
      <w:r>
        <w:t xml:space="preserve">Tab 1 – </w:t>
      </w:r>
      <w:r w:rsidRPr="004C3DB5">
        <w:t>Participant</w:t>
      </w:r>
      <w:r>
        <w:t xml:space="preserve"> List</w:t>
      </w:r>
    </w:p>
    <w:p w14:paraId="45AA9BA5" w14:textId="77777777" w:rsidR="00992684" w:rsidRDefault="00992684" w:rsidP="00992684">
      <w:pPr>
        <w:pStyle w:val="Caption"/>
        <w:spacing w:before="60"/>
      </w:pPr>
      <w:r w:rsidRPr="004510CB">
        <w:rPr>
          <w:noProof/>
        </w:rPr>
        <w:drawing>
          <wp:inline distT="0" distB="0" distL="0" distR="0" wp14:anchorId="27D6C8F0" wp14:editId="75E771D5">
            <wp:extent cx="5943600" cy="783590"/>
            <wp:effectExtent l="0" t="0" r="0" b="0"/>
            <wp:docPr id="62136679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366798" name="Picture 1">
                      <a:extLst>
                        <a:ext uri="{C183D7F6-B498-43B3-948B-1728B52AA6E4}">
                          <adec:decorative xmlns:adec="http://schemas.microsoft.com/office/drawing/2017/decorative" val="1"/>
                        </a:ext>
                      </a:extLst>
                    </pic:cNvPr>
                    <pic:cNvPicPr/>
                  </pic:nvPicPr>
                  <pic:blipFill>
                    <a:blip r:embed="rId189"/>
                    <a:stretch>
                      <a:fillRect/>
                    </a:stretch>
                  </pic:blipFill>
                  <pic:spPr>
                    <a:xfrm>
                      <a:off x="0" y="0"/>
                      <a:ext cx="5943600" cy="783590"/>
                    </a:xfrm>
                    <a:prstGeom prst="rect">
                      <a:avLst/>
                    </a:prstGeom>
                  </pic:spPr>
                </pic:pic>
              </a:graphicData>
            </a:graphic>
          </wp:inline>
        </w:drawing>
      </w:r>
    </w:p>
    <w:p w14:paraId="3D21D7D7" w14:textId="77777777" w:rsidR="00992684" w:rsidRDefault="00992684" w:rsidP="00992684">
      <w:r w:rsidRPr="004510CB">
        <w:rPr>
          <w:noProof/>
        </w:rPr>
        <w:lastRenderedPageBreak/>
        <w:drawing>
          <wp:inline distT="0" distB="0" distL="0" distR="0" wp14:anchorId="4B06DFA1" wp14:editId="78574F56">
            <wp:extent cx="3472688" cy="648716"/>
            <wp:effectExtent l="0" t="0" r="0" b="0"/>
            <wp:docPr id="136559111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591112" name="Picture 1">
                      <a:extLst>
                        <a:ext uri="{C183D7F6-B498-43B3-948B-1728B52AA6E4}">
                          <adec:decorative xmlns:adec="http://schemas.microsoft.com/office/drawing/2017/decorative" val="1"/>
                        </a:ext>
                      </a:extLst>
                    </pic:cNvPr>
                    <pic:cNvPicPr/>
                  </pic:nvPicPr>
                  <pic:blipFill>
                    <a:blip r:embed="rId190"/>
                    <a:stretch>
                      <a:fillRect/>
                    </a:stretch>
                  </pic:blipFill>
                  <pic:spPr>
                    <a:xfrm>
                      <a:off x="0" y="0"/>
                      <a:ext cx="3472688" cy="648716"/>
                    </a:xfrm>
                    <a:prstGeom prst="rect">
                      <a:avLst/>
                    </a:prstGeom>
                  </pic:spPr>
                </pic:pic>
              </a:graphicData>
            </a:graphic>
          </wp:inline>
        </w:drawing>
      </w:r>
    </w:p>
    <w:p w14:paraId="56623735" w14:textId="77777777" w:rsidR="00992684" w:rsidRDefault="00992684" w:rsidP="00992684">
      <w:r>
        <w:rPr>
          <w:b/>
          <w:bCs/>
        </w:rPr>
        <w:t xml:space="preserve">Columns: </w:t>
      </w:r>
      <w:r>
        <w:t>Clinic ID, Household ID, State WIC ID, WIC Type, First Name, Last Name, DOB (date of birth), Meas. (measurement) Date, Referral Date, MCA, Hgb (hemoglobin), Staff Person.</w:t>
      </w:r>
    </w:p>
    <w:p w14:paraId="10ECDFDF" w14:textId="77777777" w:rsidR="00992684" w:rsidRDefault="00992684" w:rsidP="00992684">
      <w:r>
        <w:rPr>
          <w:b/>
          <w:bCs/>
        </w:rPr>
        <w:t xml:space="preserve">Counts: </w:t>
      </w:r>
      <w:r>
        <w:t>Participants.</w:t>
      </w:r>
    </w:p>
    <w:p w14:paraId="6A552BE6" w14:textId="77777777" w:rsidR="00992684" w:rsidRPr="004C3DB5" w:rsidRDefault="00992684" w:rsidP="00992684">
      <w:r>
        <w:rPr>
          <w:b/>
          <w:bCs/>
        </w:rPr>
        <w:t xml:space="preserve">Grouped by: </w:t>
      </w:r>
      <w:r>
        <w:t>Clinic ID.</w:t>
      </w:r>
    </w:p>
    <w:p w14:paraId="6082181B" w14:textId="77777777" w:rsidR="00992684" w:rsidRDefault="00992684" w:rsidP="00992684">
      <w:pPr>
        <w:pStyle w:val="Caption"/>
      </w:pPr>
      <w:r>
        <w:t xml:space="preserve">Tab 2 – </w:t>
      </w:r>
      <w:r w:rsidRPr="004C3DB5">
        <w:t>Counts</w:t>
      </w:r>
    </w:p>
    <w:p w14:paraId="79E39FD1" w14:textId="77777777" w:rsidR="00992684" w:rsidRDefault="00992684" w:rsidP="00992684">
      <w:r w:rsidRPr="004510CB">
        <w:rPr>
          <w:noProof/>
        </w:rPr>
        <w:drawing>
          <wp:inline distT="0" distB="0" distL="0" distR="0" wp14:anchorId="526CBD03" wp14:editId="309BFEC6">
            <wp:extent cx="4952873" cy="1477391"/>
            <wp:effectExtent l="0" t="0" r="635" b="8890"/>
            <wp:docPr id="78860733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607330" name="Picture 1">
                      <a:extLst>
                        <a:ext uri="{C183D7F6-B498-43B3-948B-1728B52AA6E4}">
                          <adec:decorative xmlns:adec="http://schemas.microsoft.com/office/drawing/2017/decorative" val="1"/>
                        </a:ext>
                      </a:extLst>
                    </pic:cNvPr>
                    <pic:cNvPicPr/>
                  </pic:nvPicPr>
                  <pic:blipFill>
                    <a:blip r:embed="rId191"/>
                    <a:stretch>
                      <a:fillRect/>
                    </a:stretch>
                  </pic:blipFill>
                  <pic:spPr>
                    <a:xfrm>
                      <a:off x="0" y="0"/>
                      <a:ext cx="4952873" cy="1477391"/>
                    </a:xfrm>
                    <a:prstGeom prst="rect">
                      <a:avLst/>
                    </a:prstGeom>
                  </pic:spPr>
                </pic:pic>
              </a:graphicData>
            </a:graphic>
          </wp:inline>
        </w:drawing>
      </w:r>
    </w:p>
    <w:p w14:paraId="2C77173A" w14:textId="77777777" w:rsidR="00992684" w:rsidRDefault="00992684" w:rsidP="00992684">
      <w:r>
        <w:rPr>
          <w:b/>
          <w:bCs/>
        </w:rPr>
        <w:t xml:space="preserve">Columns: </w:t>
      </w:r>
      <w:r>
        <w:t>Total Hgb Measurements, Total Low Hgb Measurements (%), Total WNL (within normal limits) Hgb Measurements, Total MCAs with Hgb Measurements, Unduplicated Hgb Measurements, Unduplicated MCAs with Hgb Measurements.</w:t>
      </w:r>
    </w:p>
    <w:p w14:paraId="6FC2E11D" w14:textId="77777777" w:rsidR="00992684" w:rsidRDefault="00992684" w:rsidP="00992684">
      <w:r>
        <w:rPr>
          <w:b/>
          <w:bCs/>
        </w:rPr>
        <w:t xml:space="preserve">Rows: </w:t>
      </w:r>
      <w:r>
        <w:t>AGENCY, CLINIC ID.</w:t>
      </w:r>
    </w:p>
    <w:p w14:paraId="2242F598" w14:textId="77777777" w:rsidR="00992684" w:rsidRDefault="00992684" w:rsidP="00992684">
      <w:pPr>
        <w:pStyle w:val="Heading3"/>
      </w:pPr>
      <w:bookmarkStart w:id="113" w:name="_Toc235422884"/>
      <w:bookmarkStart w:id="114" w:name="_Toc242875398"/>
      <w:r>
        <w:t>Low Hemoglobin</w:t>
      </w:r>
      <w:bookmarkEnd w:id="113"/>
      <w:bookmarkEnd w:id="114"/>
    </w:p>
    <w:p w14:paraId="7DD49CF6" w14:textId="77777777" w:rsidR="00992684" w:rsidRDefault="00992684" w:rsidP="00992684">
      <w:r>
        <w:t>Revised March 6, 2025</w:t>
      </w:r>
    </w:p>
    <w:p w14:paraId="609673EA" w14:textId="77777777" w:rsidR="00992684" w:rsidRDefault="00992684" w:rsidP="00992684">
      <w:pPr>
        <w:pStyle w:val="Heading4"/>
      </w:pPr>
      <w:r>
        <w:t>Overview</w:t>
      </w:r>
    </w:p>
    <w:p w14:paraId="06E9BD3D" w14:textId="77777777" w:rsidR="00992684" w:rsidRDefault="00992684" w:rsidP="00992684">
      <w:r>
        <w:t xml:space="preserve">A list of participants, based on their WIC Type at the time of measurement, who belong to the specified agencies and have had a hemoglobin measurement taken during the specified dates that is less than or equal to the specified hemoglobin value.  </w:t>
      </w:r>
    </w:p>
    <w:p w14:paraId="500D8FD8" w14:textId="77777777" w:rsidR="00992684" w:rsidRDefault="00992684" w:rsidP="00992684">
      <w:r>
        <w:t>The report output includes three different lists: 1) A list and count of all participants with a low hemoglobin; 2) A list of all hemoglobin records for those participants; and 3) A list of the most recent hemoglobin measurements that have occurred since the Start Date entered into the prompt.</w:t>
      </w:r>
    </w:p>
    <w:p w14:paraId="335444A2" w14:textId="77777777" w:rsidR="00992684" w:rsidRDefault="00992684" w:rsidP="00992684">
      <w:pPr>
        <w:pStyle w:val="Heading4"/>
      </w:pPr>
      <w:r>
        <w:t>Some uses</w:t>
      </w:r>
    </w:p>
    <w:p w14:paraId="42D9DBA9" w14:textId="77777777" w:rsidR="00992684" w:rsidRDefault="00992684" w:rsidP="00DB35CC">
      <w:pPr>
        <w:pStyle w:val="ListParagraph"/>
      </w:pPr>
      <w:r>
        <w:t>Identify participants with low hemoglobin for chart audits or follow-up.</w:t>
      </w:r>
    </w:p>
    <w:p w14:paraId="3ACCAFF2" w14:textId="77777777" w:rsidR="00992684" w:rsidRDefault="00992684" w:rsidP="00DB35CC">
      <w:pPr>
        <w:pStyle w:val="ListParagraph"/>
      </w:pPr>
      <w:r>
        <w:t>Review all hemoglobin records to determine impact of WIC intervention.</w:t>
      </w:r>
    </w:p>
    <w:p w14:paraId="5986B0AD" w14:textId="77777777" w:rsidR="00992684" w:rsidRDefault="00992684" w:rsidP="00992684">
      <w:pPr>
        <w:pStyle w:val="Heading4"/>
      </w:pPr>
      <w:r>
        <w:lastRenderedPageBreak/>
        <w:t>Prompts</w:t>
      </w:r>
    </w:p>
    <w:p w14:paraId="1F34CDEB" w14:textId="77777777" w:rsidR="00992684" w:rsidRDefault="00992684" w:rsidP="00DB35CC">
      <w:pPr>
        <w:pStyle w:val="ListParagraph"/>
      </w:pPr>
      <w:r>
        <w:t>Agency ID(s) – agency where the participants currently belong.</w:t>
      </w:r>
    </w:p>
    <w:p w14:paraId="47CC6785" w14:textId="77777777" w:rsidR="00992684" w:rsidRDefault="00992684" w:rsidP="00DB35CC">
      <w:pPr>
        <w:pStyle w:val="ListParagraph"/>
      </w:pPr>
      <w:r>
        <w:t>Hemoglobin – the upper limit for the hemoglobin value.</w:t>
      </w:r>
    </w:p>
    <w:p w14:paraId="07AC272C" w14:textId="77777777" w:rsidR="00992684" w:rsidRDefault="00992684" w:rsidP="00DB35CC">
      <w:pPr>
        <w:pStyle w:val="ListParagraph"/>
      </w:pPr>
      <w:r>
        <w:t>Start Date – the first date in the time period during which the participants have a low hemoglobin measurement or all measurements on or after this date.</w:t>
      </w:r>
    </w:p>
    <w:p w14:paraId="72676BE4" w14:textId="77777777" w:rsidR="00992684" w:rsidRPr="004C3DB5" w:rsidRDefault="00992684" w:rsidP="00DB35CC">
      <w:pPr>
        <w:pStyle w:val="ListParagraph"/>
      </w:pPr>
      <w:r>
        <w:t>End Date – the last date in the time period during which the participants have a low hemoglobin measurement.</w:t>
      </w:r>
    </w:p>
    <w:p w14:paraId="04A310C7" w14:textId="77777777" w:rsidR="00992684" w:rsidRDefault="00992684" w:rsidP="00DB35CC">
      <w:pPr>
        <w:pStyle w:val="ListParagraph"/>
      </w:pPr>
      <w:r>
        <w:t>WIC Type(s) – the WIC type at the time of the hemoglobin measurement.</w:t>
      </w:r>
    </w:p>
    <w:p w14:paraId="7EC75B03" w14:textId="77777777" w:rsidR="00992684" w:rsidRDefault="00992684" w:rsidP="00992684">
      <w:pPr>
        <w:pStyle w:val="Heading4"/>
      </w:pPr>
      <w:proofErr w:type="gramStart"/>
      <w:r>
        <w:t>Report</w:t>
      </w:r>
      <w:proofErr w:type="gramEnd"/>
      <w:r>
        <w:t xml:space="preserve"> output</w:t>
      </w:r>
    </w:p>
    <w:p w14:paraId="40FB6F30" w14:textId="77777777" w:rsidR="00992684" w:rsidRDefault="00992684" w:rsidP="00992684">
      <w:pPr>
        <w:pStyle w:val="Caption"/>
      </w:pPr>
      <w:r>
        <w:t>Tab 1 – Low Hgb</w:t>
      </w:r>
    </w:p>
    <w:p w14:paraId="08E549E6" w14:textId="77777777" w:rsidR="00992684" w:rsidRPr="00D20195" w:rsidRDefault="00992684" w:rsidP="00992684">
      <w:pPr>
        <w:spacing w:before="60"/>
      </w:pPr>
      <w:r w:rsidRPr="008A6928">
        <w:rPr>
          <w:noProof/>
        </w:rPr>
        <w:drawing>
          <wp:inline distT="0" distB="0" distL="0" distR="0" wp14:anchorId="6B89ADDF" wp14:editId="1BE029D8">
            <wp:extent cx="5943600" cy="681990"/>
            <wp:effectExtent l="0" t="0" r="0" b="3810"/>
            <wp:docPr id="12381296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129674" name="Picture 1">
                      <a:extLst>
                        <a:ext uri="{C183D7F6-B498-43B3-948B-1728B52AA6E4}">
                          <adec:decorative xmlns:adec="http://schemas.microsoft.com/office/drawing/2017/decorative" val="1"/>
                        </a:ext>
                      </a:extLst>
                    </pic:cNvPr>
                    <pic:cNvPicPr/>
                  </pic:nvPicPr>
                  <pic:blipFill>
                    <a:blip r:embed="rId192"/>
                    <a:stretch>
                      <a:fillRect/>
                    </a:stretch>
                  </pic:blipFill>
                  <pic:spPr>
                    <a:xfrm>
                      <a:off x="0" y="0"/>
                      <a:ext cx="5943600" cy="681990"/>
                    </a:xfrm>
                    <a:prstGeom prst="rect">
                      <a:avLst/>
                    </a:prstGeom>
                  </pic:spPr>
                </pic:pic>
              </a:graphicData>
            </a:graphic>
          </wp:inline>
        </w:drawing>
      </w:r>
    </w:p>
    <w:p w14:paraId="5F50BEA4" w14:textId="77777777" w:rsidR="00992684" w:rsidRDefault="00992684" w:rsidP="00992684">
      <w:pPr>
        <w:pStyle w:val="Caption"/>
        <w:spacing w:before="60"/>
      </w:pPr>
      <w:r w:rsidRPr="00D20195">
        <w:rPr>
          <w:noProof/>
        </w:rPr>
        <w:drawing>
          <wp:inline distT="0" distB="0" distL="0" distR="0" wp14:anchorId="01B1F141" wp14:editId="2280FD6B">
            <wp:extent cx="2493264" cy="678688"/>
            <wp:effectExtent l="0" t="0" r="2540" b="7620"/>
            <wp:docPr id="144789656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896568" name="Picture 1">
                      <a:extLst>
                        <a:ext uri="{C183D7F6-B498-43B3-948B-1728B52AA6E4}">
                          <adec:decorative xmlns:adec="http://schemas.microsoft.com/office/drawing/2017/decorative" val="1"/>
                        </a:ext>
                      </a:extLst>
                    </pic:cNvPr>
                    <pic:cNvPicPr/>
                  </pic:nvPicPr>
                  <pic:blipFill>
                    <a:blip r:embed="rId193"/>
                    <a:stretch>
                      <a:fillRect/>
                    </a:stretch>
                  </pic:blipFill>
                  <pic:spPr>
                    <a:xfrm>
                      <a:off x="0" y="0"/>
                      <a:ext cx="2493264" cy="678688"/>
                    </a:xfrm>
                    <a:prstGeom prst="rect">
                      <a:avLst/>
                    </a:prstGeom>
                  </pic:spPr>
                </pic:pic>
              </a:graphicData>
            </a:graphic>
          </wp:inline>
        </w:drawing>
      </w:r>
    </w:p>
    <w:p w14:paraId="37AE7B5C" w14:textId="77777777" w:rsidR="00992684" w:rsidRDefault="00992684" w:rsidP="00992684">
      <w:r>
        <w:rPr>
          <w:b/>
          <w:bCs/>
        </w:rPr>
        <w:t xml:space="preserve">Columns: </w:t>
      </w:r>
      <w:r>
        <w:t>Household ID, State WIC ID, DOB (date of birth), Age – when measured, Staff Entered Bloodwork, Hgb (hemoglobin) date, Hgb value, WIC Type at Meas. (measurement), Measured at Cert, Cert Start, Cert End, Current WIC Type, High Risk, Race/Ethnicity or Cultural Identity, Next Appt Date, Clinic ID,</w:t>
      </w:r>
    </w:p>
    <w:p w14:paraId="3BBF53D6" w14:textId="77777777" w:rsidR="00992684" w:rsidRDefault="00992684" w:rsidP="00992684">
      <w:r>
        <w:rPr>
          <w:b/>
          <w:bCs/>
        </w:rPr>
        <w:t xml:space="preserve">Counts: </w:t>
      </w:r>
      <w:r>
        <w:t>Participants.</w:t>
      </w:r>
    </w:p>
    <w:p w14:paraId="3600034C" w14:textId="77777777" w:rsidR="00992684" w:rsidRPr="004C3DB5" w:rsidRDefault="00992684" w:rsidP="00992684">
      <w:r>
        <w:rPr>
          <w:b/>
          <w:bCs/>
        </w:rPr>
        <w:t xml:space="preserve">Grouped by: </w:t>
      </w:r>
      <w:r>
        <w:t>Agency ID.</w:t>
      </w:r>
    </w:p>
    <w:p w14:paraId="398B4A2F" w14:textId="77777777" w:rsidR="00992684" w:rsidRDefault="00992684" w:rsidP="00992684">
      <w:pPr>
        <w:pStyle w:val="Caption"/>
      </w:pPr>
      <w:r>
        <w:t>Tab 2 – All Hgb Records</w:t>
      </w:r>
    </w:p>
    <w:p w14:paraId="2FA9C32B" w14:textId="77777777" w:rsidR="00992684" w:rsidRDefault="00992684" w:rsidP="00992684">
      <w:pPr>
        <w:spacing w:before="60"/>
      </w:pPr>
      <w:r w:rsidRPr="008B663D">
        <w:rPr>
          <w:noProof/>
        </w:rPr>
        <w:drawing>
          <wp:inline distT="0" distB="0" distL="0" distR="0" wp14:anchorId="4986AB31" wp14:editId="4E6265EB">
            <wp:extent cx="5943600" cy="1340485"/>
            <wp:effectExtent l="0" t="0" r="0" b="0"/>
            <wp:docPr id="23947532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475329" name="Picture 1">
                      <a:extLst>
                        <a:ext uri="{C183D7F6-B498-43B3-948B-1728B52AA6E4}">
                          <adec:decorative xmlns:adec="http://schemas.microsoft.com/office/drawing/2017/decorative" val="1"/>
                        </a:ext>
                      </a:extLst>
                    </pic:cNvPr>
                    <pic:cNvPicPr/>
                  </pic:nvPicPr>
                  <pic:blipFill>
                    <a:blip r:embed="rId194"/>
                    <a:stretch>
                      <a:fillRect/>
                    </a:stretch>
                  </pic:blipFill>
                  <pic:spPr>
                    <a:xfrm>
                      <a:off x="0" y="0"/>
                      <a:ext cx="5943600" cy="1340485"/>
                    </a:xfrm>
                    <a:prstGeom prst="rect">
                      <a:avLst/>
                    </a:prstGeom>
                  </pic:spPr>
                </pic:pic>
              </a:graphicData>
            </a:graphic>
          </wp:inline>
        </w:drawing>
      </w:r>
    </w:p>
    <w:p w14:paraId="1EB11726" w14:textId="77777777" w:rsidR="00992684" w:rsidRDefault="00992684" w:rsidP="00992684">
      <w:pPr>
        <w:spacing w:before="60"/>
      </w:pPr>
      <w:r>
        <w:rPr>
          <w:b/>
          <w:bCs/>
        </w:rPr>
        <w:t xml:space="preserve">Columns: Table 1 – </w:t>
      </w:r>
      <w:r>
        <w:t xml:space="preserve">Household ID, DOB (date of birth), Current Start Date, Current Cert End Date, Current WIC Type, HR (high risk) – Most Recent Cert, Race/Ethnicity or Cultural Identity, Clinic ID. </w:t>
      </w:r>
      <w:r>
        <w:rPr>
          <w:b/>
          <w:bCs/>
        </w:rPr>
        <w:t xml:space="preserve">Table 2 – </w:t>
      </w:r>
      <w:r>
        <w:t>Age at Meas. (measurement), Staff Entered Bloodwork, Meas. Date, Months bn Meas., Hgb Value, Change, WIC Type at Meas., Measured at Cert/Recert, Reason if No Hgb Value, HR Fu Note.</w:t>
      </w:r>
    </w:p>
    <w:p w14:paraId="0AD1CE12" w14:textId="77777777" w:rsidR="00992684" w:rsidRPr="004C3DB5" w:rsidRDefault="00992684" w:rsidP="00992684">
      <w:pPr>
        <w:spacing w:before="60"/>
      </w:pPr>
      <w:r>
        <w:rPr>
          <w:b/>
          <w:bCs/>
        </w:rPr>
        <w:t xml:space="preserve">Grouped by: </w:t>
      </w:r>
      <w:r>
        <w:t>State WIC ID.</w:t>
      </w:r>
    </w:p>
    <w:p w14:paraId="2DDB4409" w14:textId="77777777" w:rsidR="00992684" w:rsidRDefault="00992684" w:rsidP="00992684">
      <w:pPr>
        <w:pStyle w:val="Caption"/>
      </w:pPr>
      <w:r>
        <w:lastRenderedPageBreak/>
        <w:t>Tab 3 – Recent Hgb Records</w:t>
      </w:r>
    </w:p>
    <w:p w14:paraId="4FCDC949" w14:textId="77777777" w:rsidR="00992684" w:rsidRDefault="00992684" w:rsidP="00992684">
      <w:pPr>
        <w:spacing w:before="60"/>
      </w:pPr>
      <w:r w:rsidRPr="008A6928">
        <w:rPr>
          <w:noProof/>
        </w:rPr>
        <w:drawing>
          <wp:inline distT="0" distB="0" distL="0" distR="0" wp14:anchorId="2FECD086" wp14:editId="2B086A97">
            <wp:extent cx="5943600" cy="1055370"/>
            <wp:effectExtent l="0" t="0" r="0" b="0"/>
            <wp:docPr id="117005550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055507" name="Picture 1">
                      <a:extLst>
                        <a:ext uri="{C183D7F6-B498-43B3-948B-1728B52AA6E4}">
                          <adec:decorative xmlns:adec="http://schemas.microsoft.com/office/drawing/2017/decorative" val="1"/>
                        </a:ext>
                      </a:extLst>
                    </pic:cNvPr>
                    <pic:cNvPicPr/>
                  </pic:nvPicPr>
                  <pic:blipFill>
                    <a:blip r:embed="rId195"/>
                    <a:stretch>
                      <a:fillRect/>
                    </a:stretch>
                  </pic:blipFill>
                  <pic:spPr>
                    <a:xfrm>
                      <a:off x="0" y="0"/>
                      <a:ext cx="5943600" cy="1055370"/>
                    </a:xfrm>
                    <a:prstGeom prst="rect">
                      <a:avLst/>
                    </a:prstGeom>
                  </pic:spPr>
                </pic:pic>
              </a:graphicData>
            </a:graphic>
          </wp:inline>
        </w:drawing>
      </w:r>
    </w:p>
    <w:p w14:paraId="24AFE251" w14:textId="77777777" w:rsidR="00992684" w:rsidRDefault="00992684" w:rsidP="00992684">
      <w:pPr>
        <w:spacing w:before="60"/>
      </w:pPr>
      <w:r>
        <w:rPr>
          <w:b/>
          <w:bCs/>
        </w:rPr>
        <w:t xml:space="preserve">Columns: Table 1 </w:t>
      </w:r>
      <w:r>
        <w:t xml:space="preserve">– Household ID, DOB, Current Cert Start Date, Current Cert End Date, Current WIC Type, HR – Most Recent Cert, Race/Ethnicity or Cultura Identity, Clinic ID. </w:t>
      </w:r>
      <w:r>
        <w:rPr>
          <w:b/>
          <w:bCs/>
        </w:rPr>
        <w:t xml:space="preserve">Table 2 – </w:t>
      </w:r>
      <w:r>
        <w:t>Age at Meas., Staff Entered Bloodwork, Meas. Date, Months bn Meas., Hgb Value, WIC Type at Meas., Measured at Cert/Recert.</w:t>
      </w:r>
    </w:p>
    <w:p w14:paraId="0A8A0D61" w14:textId="77777777" w:rsidR="00992684" w:rsidRDefault="00992684" w:rsidP="00992684">
      <w:pPr>
        <w:spacing w:before="60"/>
      </w:pPr>
      <w:r>
        <w:rPr>
          <w:b/>
          <w:bCs/>
        </w:rPr>
        <w:t xml:space="preserve">Grouped by: </w:t>
      </w:r>
      <w:r>
        <w:t>State WIC ID.</w:t>
      </w:r>
    </w:p>
    <w:p w14:paraId="69E5BD5A" w14:textId="77777777" w:rsidR="005339D8" w:rsidRDefault="005339D8">
      <w:pPr>
        <w:spacing w:before="120" w:after="0"/>
        <w:rPr>
          <w:rFonts w:asciiTheme="minorHAnsi" w:eastAsiaTheme="majorEastAsia" w:hAnsiTheme="minorHAnsi" w:cstheme="majorBidi"/>
          <w:b/>
          <w:color w:val="003865" w:themeColor="accent1"/>
          <w:sz w:val="36"/>
          <w:szCs w:val="32"/>
        </w:rPr>
      </w:pPr>
      <w:bookmarkStart w:id="115" w:name="_Toc235422885"/>
      <w:r>
        <w:br w:type="page"/>
      </w:r>
    </w:p>
    <w:p w14:paraId="62DB6BB2" w14:textId="46B6B25F" w:rsidR="00992684" w:rsidRDefault="00992684" w:rsidP="00992684">
      <w:pPr>
        <w:pStyle w:val="Heading2"/>
      </w:pPr>
      <w:bookmarkStart w:id="116" w:name="_Toc242875399"/>
      <w:r>
        <w:lastRenderedPageBreak/>
        <w:t>High Risk</w:t>
      </w:r>
      <w:bookmarkEnd w:id="115"/>
      <w:bookmarkEnd w:id="116"/>
    </w:p>
    <w:p w14:paraId="16BF753E" w14:textId="77777777" w:rsidR="00992684" w:rsidRDefault="00992684" w:rsidP="00992684">
      <w:pPr>
        <w:pStyle w:val="Heading3"/>
      </w:pPr>
      <w:bookmarkStart w:id="117" w:name="_Toc235422886"/>
      <w:bookmarkStart w:id="118" w:name="_Toc242875400"/>
      <w:r>
        <w:t xml:space="preserve">High Risk </w:t>
      </w:r>
      <w:proofErr w:type="gramStart"/>
      <w:r>
        <w:t>at</w:t>
      </w:r>
      <w:proofErr w:type="gramEnd"/>
      <w:r>
        <w:t xml:space="preserve"> Certs &amp; MCAs by Staff</w:t>
      </w:r>
      <w:bookmarkEnd w:id="117"/>
      <w:bookmarkEnd w:id="118"/>
    </w:p>
    <w:p w14:paraId="4A017C60" w14:textId="77777777" w:rsidR="00992684" w:rsidRDefault="00992684" w:rsidP="00992684">
      <w:r>
        <w:t>Revised Jan. 28, 2025</w:t>
      </w:r>
    </w:p>
    <w:p w14:paraId="360D5933" w14:textId="77777777" w:rsidR="00992684" w:rsidRDefault="00992684" w:rsidP="00992684">
      <w:pPr>
        <w:pStyle w:val="Heading4"/>
      </w:pPr>
      <w:r>
        <w:t>Overview</w:t>
      </w:r>
    </w:p>
    <w:p w14:paraId="3923C9B4" w14:textId="77777777" w:rsidR="00992684" w:rsidRDefault="00992684" w:rsidP="00992684">
      <w:r>
        <w:t>A list and count by certifier, based on the specified agencies during the specified time period, of participants assigned high risk at their certification or Mid-Certification Assessment (MCA).</w:t>
      </w:r>
    </w:p>
    <w:p w14:paraId="2CFDBF81" w14:textId="77777777" w:rsidR="00992684" w:rsidRDefault="00992684" w:rsidP="00992684">
      <w:pPr>
        <w:pStyle w:val="Heading4"/>
      </w:pPr>
      <w:r>
        <w:t>Some uses</w:t>
      </w:r>
    </w:p>
    <w:p w14:paraId="1DA88BC9" w14:textId="77777777" w:rsidR="00992684" w:rsidRDefault="00992684" w:rsidP="00DB35CC">
      <w:pPr>
        <w:pStyle w:val="ListParagraph"/>
      </w:pPr>
      <w:r>
        <w:t>Monitoring high-risk participants’ INCPs and follow-up.</w:t>
      </w:r>
    </w:p>
    <w:p w14:paraId="66076247" w14:textId="77777777" w:rsidR="00992684" w:rsidRDefault="00992684" w:rsidP="00DB35CC">
      <w:pPr>
        <w:pStyle w:val="ListParagraph"/>
      </w:pPr>
      <w:r>
        <w:t xml:space="preserve">Identify staff who may require more education </w:t>
      </w:r>
      <w:proofErr w:type="gramStart"/>
      <w:r>
        <w:t>re</w:t>
      </w:r>
      <w:proofErr w:type="gramEnd"/>
      <w:r>
        <w:t>: following correct procedures and documentation for high-risk participants.</w:t>
      </w:r>
    </w:p>
    <w:p w14:paraId="445229D7" w14:textId="77777777" w:rsidR="00992684" w:rsidRDefault="00992684" w:rsidP="00992684">
      <w:pPr>
        <w:pStyle w:val="Heading4"/>
      </w:pPr>
      <w:r>
        <w:t>Prompts</w:t>
      </w:r>
    </w:p>
    <w:p w14:paraId="1F1BF419" w14:textId="5501A1E5" w:rsidR="00992684" w:rsidRDefault="00992684" w:rsidP="00DB35CC">
      <w:pPr>
        <w:pStyle w:val="ListParagraph"/>
      </w:pPr>
      <w:r>
        <w:t>Agency ID(s) – agency where the participant was certified or the MCA was performed.</w:t>
      </w:r>
    </w:p>
    <w:p w14:paraId="0E703881" w14:textId="77777777" w:rsidR="00992684" w:rsidRDefault="00992684" w:rsidP="00DB35CC">
      <w:pPr>
        <w:pStyle w:val="ListParagraph"/>
      </w:pPr>
      <w:r>
        <w:t>Start Date – the first date in the time period during which participants were certified or the MCA was performed, and high risk was assigned.</w:t>
      </w:r>
    </w:p>
    <w:p w14:paraId="0234630A" w14:textId="77777777" w:rsidR="00992684" w:rsidRDefault="00992684" w:rsidP="00DB35CC">
      <w:pPr>
        <w:pStyle w:val="ListParagraph"/>
      </w:pPr>
      <w:r>
        <w:t>End Date – the last date in the time period during which participants were certified or the MCA was performed, and high risk was assigned.</w:t>
      </w:r>
    </w:p>
    <w:p w14:paraId="2EC8369F" w14:textId="77777777" w:rsidR="00992684" w:rsidRDefault="00992684" w:rsidP="00992684">
      <w:pPr>
        <w:pStyle w:val="Heading4"/>
      </w:pPr>
      <w:proofErr w:type="gramStart"/>
      <w:r>
        <w:t>Report</w:t>
      </w:r>
      <w:proofErr w:type="gramEnd"/>
      <w:r>
        <w:t xml:space="preserve"> outputs</w:t>
      </w:r>
    </w:p>
    <w:p w14:paraId="51E4503F" w14:textId="77777777" w:rsidR="00992684" w:rsidRDefault="00992684" w:rsidP="00992684">
      <w:pPr>
        <w:pStyle w:val="Caption"/>
      </w:pPr>
      <w:r>
        <w:t>Tab 1 – Certs</w:t>
      </w:r>
    </w:p>
    <w:p w14:paraId="3EE7739A" w14:textId="77777777" w:rsidR="00992684" w:rsidRDefault="00992684" w:rsidP="00992684">
      <w:pPr>
        <w:pStyle w:val="Caption"/>
        <w:spacing w:before="60"/>
      </w:pPr>
      <w:r w:rsidRPr="00BA4DD3">
        <w:rPr>
          <w:noProof/>
        </w:rPr>
        <w:drawing>
          <wp:inline distT="0" distB="0" distL="0" distR="0" wp14:anchorId="7CEDE863" wp14:editId="4DF90D62">
            <wp:extent cx="4844923" cy="662559"/>
            <wp:effectExtent l="0" t="0" r="0" b="4445"/>
            <wp:docPr id="14146454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645474" name="Picture 1">
                      <a:extLst>
                        <a:ext uri="{C183D7F6-B498-43B3-948B-1728B52AA6E4}">
                          <adec:decorative xmlns:adec="http://schemas.microsoft.com/office/drawing/2017/decorative" val="1"/>
                        </a:ext>
                      </a:extLst>
                    </pic:cNvPr>
                    <pic:cNvPicPr/>
                  </pic:nvPicPr>
                  <pic:blipFill>
                    <a:blip r:embed="rId196"/>
                    <a:stretch>
                      <a:fillRect/>
                    </a:stretch>
                  </pic:blipFill>
                  <pic:spPr>
                    <a:xfrm>
                      <a:off x="0" y="0"/>
                      <a:ext cx="4844923" cy="662559"/>
                    </a:xfrm>
                    <a:prstGeom prst="rect">
                      <a:avLst/>
                    </a:prstGeom>
                  </pic:spPr>
                </pic:pic>
              </a:graphicData>
            </a:graphic>
          </wp:inline>
        </w:drawing>
      </w:r>
    </w:p>
    <w:p w14:paraId="504AB84E" w14:textId="77777777" w:rsidR="00992684" w:rsidRPr="004C3DB5" w:rsidRDefault="00992684" w:rsidP="00992684">
      <w:r>
        <w:rPr>
          <w:b/>
          <w:bCs/>
        </w:rPr>
        <w:t>Columns:</w:t>
      </w:r>
      <w:r>
        <w:t xml:space="preserve"> Staff Name, HHID (household ID), SWID (state WIC ID), WIC Type, Cert Date, High Risk Status, High Risk, Clinic.</w:t>
      </w:r>
    </w:p>
    <w:p w14:paraId="5D8D6E9D" w14:textId="77777777" w:rsidR="00992684" w:rsidRDefault="00992684" w:rsidP="00992684">
      <w:pPr>
        <w:pStyle w:val="Caption"/>
      </w:pPr>
      <w:r>
        <w:t>Tab 2 – MCAs</w:t>
      </w:r>
    </w:p>
    <w:p w14:paraId="15D9548E" w14:textId="77777777" w:rsidR="00992684" w:rsidRDefault="00992684" w:rsidP="00992684">
      <w:pPr>
        <w:spacing w:before="60"/>
      </w:pPr>
      <w:r w:rsidRPr="00BA4DD3">
        <w:rPr>
          <w:noProof/>
        </w:rPr>
        <w:drawing>
          <wp:inline distT="0" distB="0" distL="0" distR="0" wp14:anchorId="66834656" wp14:editId="552E33FF">
            <wp:extent cx="4898771" cy="635381"/>
            <wp:effectExtent l="0" t="0" r="0" b="0"/>
            <wp:docPr id="73058992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589921" name="Picture 1">
                      <a:extLst>
                        <a:ext uri="{C183D7F6-B498-43B3-948B-1728B52AA6E4}">
                          <adec:decorative xmlns:adec="http://schemas.microsoft.com/office/drawing/2017/decorative" val="1"/>
                        </a:ext>
                      </a:extLst>
                    </pic:cNvPr>
                    <pic:cNvPicPr/>
                  </pic:nvPicPr>
                  <pic:blipFill>
                    <a:blip r:embed="rId197"/>
                    <a:stretch>
                      <a:fillRect/>
                    </a:stretch>
                  </pic:blipFill>
                  <pic:spPr>
                    <a:xfrm>
                      <a:off x="0" y="0"/>
                      <a:ext cx="4898771" cy="635381"/>
                    </a:xfrm>
                    <a:prstGeom prst="rect">
                      <a:avLst/>
                    </a:prstGeom>
                  </pic:spPr>
                </pic:pic>
              </a:graphicData>
            </a:graphic>
          </wp:inline>
        </w:drawing>
      </w:r>
    </w:p>
    <w:p w14:paraId="4D8D850E" w14:textId="77777777" w:rsidR="00992684" w:rsidRDefault="00992684" w:rsidP="00992684">
      <w:r>
        <w:rPr>
          <w:b/>
          <w:bCs/>
        </w:rPr>
        <w:t>Columns:</w:t>
      </w:r>
      <w:r>
        <w:t xml:space="preserve"> Certifier, HHID (household ID), SWID (state WIC ID), WIC Type, MCA Date, High Risk Status, High Risk, Clinic.</w:t>
      </w:r>
    </w:p>
    <w:p w14:paraId="6D50922D" w14:textId="14001251" w:rsidR="004C7B0A" w:rsidRDefault="004C7B0A" w:rsidP="00992684">
      <w:pPr>
        <w:pStyle w:val="Heading3"/>
      </w:pPr>
      <w:bookmarkStart w:id="119" w:name="_Toc235422887"/>
      <w:bookmarkStart w:id="120" w:name="_Toc242875401"/>
      <w:r>
        <w:lastRenderedPageBreak/>
        <w:t>High Risk Certs and MCAs with and without Follow-up Documented within 30-120 Days</w:t>
      </w:r>
      <w:bookmarkEnd w:id="120"/>
    </w:p>
    <w:p w14:paraId="459242D9" w14:textId="63466B52" w:rsidR="004C7B0A" w:rsidRDefault="004C7B0A" w:rsidP="004C7B0A">
      <w:r>
        <w:t>Revised Sept. 17, 2026</w:t>
      </w:r>
    </w:p>
    <w:p w14:paraId="171B6317" w14:textId="77777777" w:rsidR="004C7B0A" w:rsidRDefault="004C7B0A" w:rsidP="004C7B0A">
      <w:pPr>
        <w:pStyle w:val="Heading4"/>
      </w:pPr>
      <w:r>
        <w:t>Overview</w:t>
      </w:r>
    </w:p>
    <w:p w14:paraId="7676417B" w14:textId="714D94C2" w:rsidR="004C7B0A" w:rsidRDefault="004C7B0A" w:rsidP="004C7B0A">
      <w:r>
        <w:t>Four lists and a cross-tab count of high-risk participants with and without a specific documented follow-up (Additional Education, High Risk: Follow-up, SOAP, and SOAP Follow-up notes) within 30-120 days of their certification or Mid-certification Assessment (MCA). The participants belong to the specified agencies and were certified or had an MCA completed during the specified dates. Participants are only included in the output if they’ve been issued subsequent benefits within 30-120 days after their cert or MCA. All lists include a distinct count of participants and households. The cross-tab count provides agency and clinic total counts and percentages. The agency totals also break down the follow-up documentation into categories based on the number of days between the contact and the follow-up (0-45, 46-90, and 91-120 days). An optional input control allows you to filter all tabs by the type of follow-up note. (Previous title: HIGH RISK &amp; FOLLOW-UP NOTE.)</w:t>
      </w:r>
    </w:p>
    <w:p w14:paraId="0F53A6BA" w14:textId="77777777" w:rsidR="004C7B0A" w:rsidRDefault="004C7B0A" w:rsidP="004C7B0A">
      <w:pPr>
        <w:pStyle w:val="Heading4"/>
      </w:pPr>
      <w:r>
        <w:t>Some uses</w:t>
      </w:r>
    </w:p>
    <w:p w14:paraId="042FAD35" w14:textId="77777777" w:rsidR="004C7B0A" w:rsidRDefault="004C7B0A" w:rsidP="004C7B0A">
      <w:pPr>
        <w:pStyle w:val="ListParagraph"/>
        <w:numPr>
          <w:ilvl w:val="0"/>
          <w:numId w:val="44"/>
        </w:numPr>
        <w:spacing w:before="60" w:after="0" w:line="240" w:lineRule="auto"/>
        <w:contextualSpacing w:val="0"/>
      </w:pPr>
      <w:r>
        <w:t>Audit whether high risk follow-up documentation has been completed for high-risk participants who have subsequently returned for services.</w:t>
      </w:r>
    </w:p>
    <w:p w14:paraId="34146C1F" w14:textId="77777777" w:rsidR="004C7B0A" w:rsidRDefault="004C7B0A" w:rsidP="004C7B0A">
      <w:pPr>
        <w:pStyle w:val="ListParagraph"/>
        <w:numPr>
          <w:ilvl w:val="0"/>
          <w:numId w:val="44"/>
        </w:numPr>
        <w:spacing w:before="60" w:after="0" w:line="240" w:lineRule="auto"/>
        <w:contextualSpacing w:val="0"/>
      </w:pPr>
      <w:r>
        <w:t>Identify staff who have written high risk follow-up notes in order to audit documentation.</w:t>
      </w:r>
    </w:p>
    <w:p w14:paraId="0E84BF00" w14:textId="77777777" w:rsidR="004C7B0A" w:rsidRDefault="004C7B0A" w:rsidP="004C7B0A">
      <w:pPr>
        <w:pStyle w:val="ListParagraph"/>
        <w:numPr>
          <w:ilvl w:val="0"/>
          <w:numId w:val="44"/>
        </w:numPr>
        <w:spacing w:before="60" w:after="0" w:line="240" w:lineRule="auto"/>
        <w:contextualSpacing w:val="0"/>
      </w:pPr>
      <w:r>
        <w:t>Ascertain the percentage of follow-up visits (based on when the note was written) occurring between 0-45, 46-90 and 91-120 days from the cert/MCA.</w:t>
      </w:r>
    </w:p>
    <w:p w14:paraId="1739B03D" w14:textId="77777777" w:rsidR="004C7B0A" w:rsidRDefault="004C7B0A" w:rsidP="004C7B0A">
      <w:pPr>
        <w:pStyle w:val="Heading4"/>
      </w:pPr>
      <w:r>
        <w:t>Prompts</w:t>
      </w:r>
    </w:p>
    <w:p w14:paraId="1B2AC684" w14:textId="002A0A9A" w:rsidR="004C7B0A" w:rsidRDefault="004C7B0A" w:rsidP="004C7B0A">
      <w:pPr>
        <w:pStyle w:val="ListParagraph"/>
      </w:pPr>
      <w:r>
        <w:t>Agency ID(s) – agency where the participant was certified or the MCA was performed. Can enter 0 for all.</w:t>
      </w:r>
    </w:p>
    <w:p w14:paraId="530E6BD3" w14:textId="6BBDE20F" w:rsidR="004C7B0A" w:rsidRDefault="004C7B0A" w:rsidP="004C7B0A">
      <w:pPr>
        <w:pStyle w:val="ListParagraph"/>
      </w:pPr>
      <w:r>
        <w:t>Start Date – the first date in the date range during which participants were certified or the MCA was completed.</w:t>
      </w:r>
    </w:p>
    <w:p w14:paraId="6B4B6E7E" w14:textId="027A6BF4" w:rsidR="004C7B0A" w:rsidRDefault="004C7B0A" w:rsidP="004C7B0A">
      <w:pPr>
        <w:pStyle w:val="ListParagraph"/>
      </w:pPr>
      <w:r>
        <w:t>End Date – the last date in the date range during which participants were certified or the MCA was completed.</w:t>
      </w:r>
    </w:p>
    <w:p w14:paraId="47DAC6BE" w14:textId="77777777" w:rsidR="004C7B0A" w:rsidRDefault="004C7B0A" w:rsidP="004C7B0A">
      <w:pPr>
        <w:pStyle w:val="Heading4"/>
      </w:pPr>
      <w:proofErr w:type="gramStart"/>
      <w:r>
        <w:t>Report</w:t>
      </w:r>
      <w:proofErr w:type="gramEnd"/>
      <w:r>
        <w:t xml:space="preserve"> outputs</w:t>
      </w:r>
    </w:p>
    <w:p w14:paraId="2F074150" w14:textId="7F014028" w:rsidR="004C7B0A" w:rsidRDefault="004C7B0A" w:rsidP="004C7B0A">
      <w:pPr>
        <w:pStyle w:val="Caption"/>
      </w:pPr>
      <w:r>
        <w:t>Tab 1 – Cert Note</w:t>
      </w:r>
    </w:p>
    <w:p w14:paraId="2418E569" w14:textId="3498D38C" w:rsidR="004C7B0A" w:rsidRPr="004C7B0A" w:rsidRDefault="004C7B0A" w:rsidP="004C7B0A">
      <w:r>
        <w:t>Page 1</w:t>
      </w:r>
    </w:p>
    <w:p w14:paraId="44616F2E" w14:textId="762BF29E" w:rsidR="004C7B0A" w:rsidRDefault="004C7B0A" w:rsidP="004C7B0A">
      <w:pPr>
        <w:pStyle w:val="Caption"/>
        <w:spacing w:before="60"/>
      </w:pPr>
      <w:r w:rsidRPr="00E062D7">
        <w:rPr>
          <w:noProof/>
        </w:rPr>
        <w:drawing>
          <wp:inline distT="0" distB="0" distL="0" distR="0" wp14:anchorId="0F078A57" wp14:editId="7F8B98CA">
            <wp:extent cx="6400800" cy="955040"/>
            <wp:effectExtent l="0" t="0" r="0" b="0"/>
            <wp:docPr id="88409328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093281" name="Picture 1">
                      <a:extLst>
                        <a:ext uri="{C183D7F6-B498-43B3-948B-1728B52AA6E4}">
                          <adec:decorative xmlns:adec="http://schemas.microsoft.com/office/drawing/2017/decorative" val="1"/>
                        </a:ext>
                      </a:extLst>
                    </pic:cNvPr>
                    <pic:cNvPicPr/>
                  </pic:nvPicPr>
                  <pic:blipFill>
                    <a:blip r:embed="rId198"/>
                    <a:stretch>
                      <a:fillRect/>
                    </a:stretch>
                  </pic:blipFill>
                  <pic:spPr>
                    <a:xfrm>
                      <a:off x="0" y="0"/>
                      <a:ext cx="6400800" cy="955040"/>
                    </a:xfrm>
                    <a:prstGeom prst="rect">
                      <a:avLst/>
                    </a:prstGeom>
                  </pic:spPr>
                </pic:pic>
              </a:graphicData>
            </a:graphic>
          </wp:inline>
        </w:drawing>
      </w:r>
    </w:p>
    <w:p w14:paraId="68F31EBC" w14:textId="5DE74E8B" w:rsidR="004C7B0A" w:rsidRDefault="004C7B0A" w:rsidP="004C7B0A">
      <w:r>
        <w:rPr>
          <w:b/>
          <w:bCs/>
        </w:rPr>
        <w:lastRenderedPageBreak/>
        <w:t xml:space="preserve">Columns: </w:t>
      </w:r>
      <w:r>
        <w:t>Household ID, State WIC ID, DOB, WIC Type, Cert Start Date, Cert End Date, Issued Date, Note Written by, Note Date, Days bn Cert-Note, Note Subject.</w:t>
      </w:r>
    </w:p>
    <w:p w14:paraId="27424A14" w14:textId="1C3DDE07" w:rsidR="004C7B0A" w:rsidRDefault="004C7B0A" w:rsidP="004C7B0A">
      <w:r>
        <w:t>Page 2</w:t>
      </w:r>
    </w:p>
    <w:p w14:paraId="74C0A297" w14:textId="4CF7A1C2" w:rsidR="004C7B0A" w:rsidRDefault="004C7B0A" w:rsidP="004C7B0A">
      <w:r w:rsidRPr="00E062D7">
        <w:rPr>
          <w:noProof/>
        </w:rPr>
        <w:drawing>
          <wp:inline distT="0" distB="0" distL="0" distR="0" wp14:anchorId="53055FE0" wp14:editId="103BEA65">
            <wp:extent cx="2208657" cy="608838"/>
            <wp:effectExtent l="0" t="0" r="1270" b="1270"/>
            <wp:docPr id="23039485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394854" name="Picture 1">
                      <a:extLst>
                        <a:ext uri="{C183D7F6-B498-43B3-948B-1728B52AA6E4}">
                          <adec:decorative xmlns:adec="http://schemas.microsoft.com/office/drawing/2017/decorative" val="1"/>
                        </a:ext>
                      </a:extLst>
                    </pic:cNvPr>
                    <pic:cNvPicPr/>
                  </pic:nvPicPr>
                  <pic:blipFill>
                    <a:blip r:embed="rId199"/>
                    <a:stretch>
                      <a:fillRect/>
                    </a:stretch>
                  </pic:blipFill>
                  <pic:spPr>
                    <a:xfrm>
                      <a:off x="0" y="0"/>
                      <a:ext cx="2208657" cy="608838"/>
                    </a:xfrm>
                    <a:prstGeom prst="rect">
                      <a:avLst/>
                    </a:prstGeom>
                  </pic:spPr>
                </pic:pic>
              </a:graphicData>
            </a:graphic>
          </wp:inline>
        </w:drawing>
      </w:r>
    </w:p>
    <w:p w14:paraId="05734627" w14:textId="0795FE75" w:rsidR="004C7B0A" w:rsidRDefault="004C7B0A" w:rsidP="004C7B0A">
      <w:r>
        <w:rPr>
          <w:b/>
          <w:bCs/>
        </w:rPr>
        <w:t xml:space="preserve">Columns: </w:t>
      </w:r>
      <w:r>
        <w:t>Risk Factor IDs, HR Resolved?</w:t>
      </w:r>
    </w:p>
    <w:p w14:paraId="69EDD492" w14:textId="0B2861B0" w:rsidR="004C7B0A" w:rsidRDefault="004C7B0A" w:rsidP="004C7B0A">
      <w:r>
        <w:rPr>
          <w:b/>
          <w:bCs/>
        </w:rPr>
        <w:t xml:space="preserve">Counts: </w:t>
      </w:r>
      <w:r>
        <w:t>Household and participant.</w:t>
      </w:r>
    </w:p>
    <w:p w14:paraId="349D3943" w14:textId="473C8E88" w:rsidR="004C7B0A" w:rsidRPr="004C7B0A" w:rsidRDefault="004C7B0A" w:rsidP="004C7B0A">
      <w:r>
        <w:rPr>
          <w:b/>
          <w:bCs/>
        </w:rPr>
        <w:t>Grouped by:</w:t>
      </w:r>
      <w:r>
        <w:t xml:space="preserve"> Agency name and clinic ID.</w:t>
      </w:r>
    </w:p>
    <w:p w14:paraId="51EF0922" w14:textId="02DC15F6" w:rsidR="004C7B0A" w:rsidRDefault="004C7B0A" w:rsidP="004C7B0A">
      <w:pPr>
        <w:pStyle w:val="Caption"/>
      </w:pPr>
      <w:r>
        <w:t>Tab 2 – Cert No Note</w:t>
      </w:r>
    </w:p>
    <w:p w14:paraId="5A3E3A56" w14:textId="7785A358" w:rsidR="004C7B0A" w:rsidRDefault="004C7B0A" w:rsidP="004C7B0A">
      <w:pPr>
        <w:spacing w:before="60"/>
      </w:pPr>
      <w:r w:rsidRPr="00E062D7">
        <w:rPr>
          <w:noProof/>
        </w:rPr>
        <w:drawing>
          <wp:inline distT="0" distB="0" distL="0" distR="0" wp14:anchorId="5CD85FFA" wp14:editId="7BADA077">
            <wp:extent cx="6400800" cy="1100455"/>
            <wp:effectExtent l="0" t="0" r="0" b="4445"/>
            <wp:docPr id="23376670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766707" name="Picture 1">
                      <a:extLst>
                        <a:ext uri="{C183D7F6-B498-43B3-948B-1728B52AA6E4}">
                          <adec:decorative xmlns:adec="http://schemas.microsoft.com/office/drawing/2017/decorative" val="1"/>
                        </a:ext>
                      </a:extLst>
                    </pic:cNvPr>
                    <pic:cNvPicPr/>
                  </pic:nvPicPr>
                  <pic:blipFill>
                    <a:blip r:embed="rId200"/>
                    <a:stretch>
                      <a:fillRect/>
                    </a:stretch>
                  </pic:blipFill>
                  <pic:spPr>
                    <a:xfrm>
                      <a:off x="0" y="0"/>
                      <a:ext cx="6400800" cy="1100455"/>
                    </a:xfrm>
                    <a:prstGeom prst="rect">
                      <a:avLst/>
                    </a:prstGeom>
                  </pic:spPr>
                </pic:pic>
              </a:graphicData>
            </a:graphic>
          </wp:inline>
        </w:drawing>
      </w:r>
    </w:p>
    <w:p w14:paraId="2050DF0B" w14:textId="2BA23A81" w:rsidR="004C7B0A" w:rsidRDefault="004C7B0A" w:rsidP="004C7B0A">
      <w:r>
        <w:rPr>
          <w:b/>
          <w:bCs/>
        </w:rPr>
        <w:t>Columns:</w:t>
      </w:r>
      <w:r>
        <w:t xml:space="preserve"> Household ID, State WIC ID, DOB, WIC Type, Cert Start Date, Cert End Date, Issued Date, Risk Factor IDs, HR Resolved?</w:t>
      </w:r>
    </w:p>
    <w:p w14:paraId="53360FEA" w14:textId="77777777" w:rsidR="004C7B0A" w:rsidRDefault="004C7B0A" w:rsidP="004C7B0A">
      <w:r>
        <w:rPr>
          <w:b/>
          <w:bCs/>
        </w:rPr>
        <w:t xml:space="preserve">Counts: </w:t>
      </w:r>
      <w:r>
        <w:t>Household and participant.</w:t>
      </w:r>
    </w:p>
    <w:p w14:paraId="5C0D656A" w14:textId="77777777" w:rsidR="004C7B0A" w:rsidRPr="004C7B0A" w:rsidRDefault="004C7B0A" w:rsidP="004C7B0A">
      <w:r>
        <w:rPr>
          <w:b/>
          <w:bCs/>
        </w:rPr>
        <w:t>Grouped by:</w:t>
      </w:r>
      <w:r>
        <w:t xml:space="preserve"> Agency name and clinic ID.</w:t>
      </w:r>
    </w:p>
    <w:p w14:paraId="39DF9BD6" w14:textId="1E3F859E" w:rsidR="004C7B0A" w:rsidRDefault="004C7B0A" w:rsidP="004C7B0A">
      <w:pPr>
        <w:pStyle w:val="Caption"/>
      </w:pPr>
      <w:r>
        <w:t>Tab 3 – MCA Note</w:t>
      </w:r>
    </w:p>
    <w:p w14:paraId="526A2633" w14:textId="77777777" w:rsidR="004C7B0A" w:rsidRPr="004C7B0A" w:rsidRDefault="004C7B0A" w:rsidP="004C7B0A">
      <w:r>
        <w:t>Page 1</w:t>
      </w:r>
    </w:p>
    <w:p w14:paraId="4D485AFA" w14:textId="406099E9" w:rsidR="004C7B0A" w:rsidRDefault="004C7B0A" w:rsidP="004C7B0A">
      <w:pPr>
        <w:pStyle w:val="Caption"/>
        <w:spacing w:before="60"/>
      </w:pPr>
      <w:r w:rsidRPr="00E062D7">
        <w:rPr>
          <w:noProof/>
        </w:rPr>
        <w:drawing>
          <wp:inline distT="0" distB="0" distL="0" distR="0" wp14:anchorId="54FD4A6C" wp14:editId="6B93AD61">
            <wp:extent cx="6400800" cy="949325"/>
            <wp:effectExtent l="0" t="0" r="0" b="3175"/>
            <wp:docPr id="144078319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783197" name="Picture 1">
                      <a:extLst>
                        <a:ext uri="{C183D7F6-B498-43B3-948B-1728B52AA6E4}">
                          <adec:decorative xmlns:adec="http://schemas.microsoft.com/office/drawing/2017/decorative" val="1"/>
                        </a:ext>
                      </a:extLst>
                    </pic:cNvPr>
                    <pic:cNvPicPr/>
                  </pic:nvPicPr>
                  <pic:blipFill>
                    <a:blip r:embed="rId201"/>
                    <a:stretch>
                      <a:fillRect/>
                    </a:stretch>
                  </pic:blipFill>
                  <pic:spPr>
                    <a:xfrm>
                      <a:off x="0" y="0"/>
                      <a:ext cx="6400800" cy="949325"/>
                    </a:xfrm>
                    <a:prstGeom prst="rect">
                      <a:avLst/>
                    </a:prstGeom>
                  </pic:spPr>
                </pic:pic>
              </a:graphicData>
            </a:graphic>
          </wp:inline>
        </w:drawing>
      </w:r>
    </w:p>
    <w:p w14:paraId="6BD70A99" w14:textId="202AE716" w:rsidR="004C7B0A" w:rsidRDefault="004C7B0A" w:rsidP="004C7B0A">
      <w:r>
        <w:rPr>
          <w:b/>
          <w:bCs/>
        </w:rPr>
        <w:t xml:space="preserve">Columns: </w:t>
      </w:r>
      <w:r>
        <w:t>Household ID, State WIC ID, DOB, WIC Type, MCA Date, Cert End Date, Issued Date, Note Written by, Note Date, Days bn MCA-Note, Note Subject.</w:t>
      </w:r>
    </w:p>
    <w:p w14:paraId="33BE915C" w14:textId="77777777" w:rsidR="004C7B0A" w:rsidRDefault="004C7B0A" w:rsidP="004C7B0A">
      <w:r>
        <w:t>Page 2</w:t>
      </w:r>
    </w:p>
    <w:p w14:paraId="30DB40FA" w14:textId="592905AC" w:rsidR="004C7B0A" w:rsidRDefault="004C7B0A" w:rsidP="004C7B0A">
      <w:r w:rsidRPr="00E062D7">
        <w:rPr>
          <w:noProof/>
        </w:rPr>
        <w:drawing>
          <wp:inline distT="0" distB="0" distL="0" distR="0" wp14:anchorId="15CB6DF4" wp14:editId="3845F4A5">
            <wp:extent cx="2208657" cy="608838"/>
            <wp:effectExtent l="0" t="0" r="1270" b="1270"/>
            <wp:docPr id="27355689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556890" name="Picture 1">
                      <a:extLst>
                        <a:ext uri="{C183D7F6-B498-43B3-948B-1728B52AA6E4}">
                          <adec:decorative xmlns:adec="http://schemas.microsoft.com/office/drawing/2017/decorative" val="1"/>
                        </a:ext>
                      </a:extLst>
                    </pic:cNvPr>
                    <pic:cNvPicPr/>
                  </pic:nvPicPr>
                  <pic:blipFill>
                    <a:blip r:embed="rId202"/>
                    <a:stretch>
                      <a:fillRect/>
                    </a:stretch>
                  </pic:blipFill>
                  <pic:spPr>
                    <a:xfrm>
                      <a:off x="0" y="0"/>
                      <a:ext cx="2208657" cy="608838"/>
                    </a:xfrm>
                    <a:prstGeom prst="rect">
                      <a:avLst/>
                    </a:prstGeom>
                  </pic:spPr>
                </pic:pic>
              </a:graphicData>
            </a:graphic>
          </wp:inline>
        </w:drawing>
      </w:r>
    </w:p>
    <w:p w14:paraId="66588664" w14:textId="77777777" w:rsidR="004C7B0A" w:rsidRDefault="004C7B0A" w:rsidP="004C7B0A">
      <w:r>
        <w:rPr>
          <w:b/>
          <w:bCs/>
        </w:rPr>
        <w:lastRenderedPageBreak/>
        <w:t xml:space="preserve">Columns: </w:t>
      </w:r>
      <w:r>
        <w:t>Risk Factor IDs, HR Resolved?</w:t>
      </w:r>
    </w:p>
    <w:p w14:paraId="6D28A6C8" w14:textId="77777777" w:rsidR="004C7B0A" w:rsidRDefault="004C7B0A" w:rsidP="004C7B0A">
      <w:r>
        <w:rPr>
          <w:b/>
          <w:bCs/>
        </w:rPr>
        <w:t xml:space="preserve">Counts: </w:t>
      </w:r>
      <w:r>
        <w:t>Household and participant.</w:t>
      </w:r>
    </w:p>
    <w:p w14:paraId="4B933B8B" w14:textId="77777777" w:rsidR="004C7B0A" w:rsidRPr="004C7B0A" w:rsidRDefault="004C7B0A" w:rsidP="004C7B0A">
      <w:r>
        <w:rPr>
          <w:b/>
          <w:bCs/>
        </w:rPr>
        <w:t>Grouped by:</w:t>
      </w:r>
      <w:r>
        <w:t xml:space="preserve"> Agency name and clinic ID.</w:t>
      </w:r>
    </w:p>
    <w:p w14:paraId="6A602B1F" w14:textId="2EA80C87" w:rsidR="004C7B0A" w:rsidRDefault="004C7B0A" w:rsidP="004C7B0A">
      <w:pPr>
        <w:pStyle w:val="Caption"/>
      </w:pPr>
      <w:r>
        <w:t>Tab 4 – MCA No Note</w:t>
      </w:r>
    </w:p>
    <w:p w14:paraId="0663261F" w14:textId="012A1721" w:rsidR="004C7B0A" w:rsidRDefault="004C7B0A" w:rsidP="004C7B0A">
      <w:pPr>
        <w:spacing w:before="60"/>
      </w:pPr>
      <w:r w:rsidRPr="00E062D7">
        <w:rPr>
          <w:noProof/>
        </w:rPr>
        <w:drawing>
          <wp:inline distT="0" distB="0" distL="0" distR="0" wp14:anchorId="46C5FF44" wp14:editId="241CD612">
            <wp:extent cx="6400800" cy="949325"/>
            <wp:effectExtent l="0" t="0" r="0" b="3175"/>
            <wp:docPr id="141457840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783197" name="Picture 1">
                      <a:extLst>
                        <a:ext uri="{C183D7F6-B498-43B3-948B-1728B52AA6E4}">
                          <adec:decorative xmlns:adec="http://schemas.microsoft.com/office/drawing/2017/decorative" val="1"/>
                        </a:ext>
                      </a:extLst>
                    </pic:cNvPr>
                    <pic:cNvPicPr/>
                  </pic:nvPicPr>
                  <pic:blipFill>
                    <a:blip r:embed="rId201"/>
                    <a:stretch>
                      <a:fillRect/>
                    </a:stretch>
                  </pic:blipFill>
                  <pic:spPr>
                    <a:xfrm>
                      <a:off x="0" y="0"/>
                      <a:ext cx="6400800" cy="949325"/>
                    </a:xfrm>
                    <a:prstGeom prst="rect">
                      <a:avLst/>
                    </a:prstGeom>
                  </pic:spPr>
                </pic:pic>
              </a:graphicData>
            </a:graphic>
          </wp:inline>
        </w:drawing>
      </w:r>
    </w:p>
    <w:p w14:paraId="24BA2F48" w14:textId="77777777" w:rsidR="004C7B0A" w:rsidRDefault="004C7B0A" w:rsidP="004C7B0A">
      <w:r>
        <w:rPr>
          <w:b/>
          <w:bCs/>
        </w:rPr>
        <w:t>Columns:</w:t>
      </w:r>
      <w:r>
        <w:t xml:space="preserve"> Household ID, State WIC ID, DOB, WIC Type, Cert Start Date, Cert End Date, Issued Date, Risk Factor IDs, HR Resolved?</w:t>
      </w:r>
    </w:p>
    <w:p w14:paraId="15B4A397" w14:textId="77777777" w:rsidR="004C7B0A" w:rsidRDefault="004C7B0A" w:rsidP="004C7B0A">
      <w:r>
        <w:rPr>
          <w:b/>
          <w:bCs/>
        </w:rPr>
        <w:t xml:space="preserve">Counts: </w:t>
      </w:r>
      <w:r>
        <w:t>Household and participant.</w:t>
      </w:r>
    </w:p>
    <w:p w14:paraId="4DF4A7CE" w14:textId="77777777" w:rsidR="004C7B0A" w:rsidRPr="004C7B0A" w:rsidRDefault="004C7B0A" w:rsidP="004C7B0A">
      <w:r>
        <w:rPr>
          <w:b/>
          <w:bCs/>
        </w:rPr>
        <w:t>Grouped by:</w:t>
      </w:r>
      <w:r>
        <w:t xml:space="preserve"> Agency name and clinic ID.</w:t>
      </w:r>
    </w:p>
    <w:p w14:paraId="0AA28B33" w14:textId="67010794" w:rsidR="004C7B0A" w:rsidRDefault="004C7B0A" w:rsidP="004C7B0A">
      <w:pPr>
        <w:pStyle w:val="Caption"/>
      </w:pPr>
      <w:r>
        <w:t>Tab 5 – Counts</w:t>
      </w:r>
    </w:p>
    <w:p w14:paraId="6214A3E7" w14:textId="2D8CB872" w:rsidR="004C7B0A" w:rsidRPr="004C7B0A" w:rsidRDefault="004C7B0A" w:rsidP="004C7B0A">
      <w:r w:rsidRPr="00E062D7">
        <w:rPr>
          <w:noProof/>
        </w:rPr>
        <w:drawing>
          <wp:inline distT="0" distB="0" distL="0" distR="0" wp14:anchorId="0A8CB4AD" wp14:editId="645780A9">
            <wp:extent cx="6400800" cy="1178560"/>
            <wp:effectExtent l="0" t="0" r="0" b="2540"/>
            <wp:docPr id="14675259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52597" name="Picture 1">
                      <a:extLst>
                        <a:ext uri="{C183D7F6-B498-43B3-948B-1728B52AA6E4}">
                          <adec:decorative xmlns:adec="http://schemas.microsoft.com/office/drawing/2017/decorative" val="1"/>
                        </a:ext>
                      </a:extLst>
                    </pic:cNvPr>
                    <pic:cNvPicPr/>
                  </pic:nvPicPr>
                  <pic:blipFill>
                    <a:blip r:embed="rId203"/>
                    <a:stretch>
                      <a:fillRect/>
                    </a:stretch>
                  </pic:blipFill>
                  <pic:spPr>
                    <a:xfrm>
                      <a:off x="0" y="0"/>
                      <a:ext cx="6400800" cy="1178560"/>
                    </a:xfrm>
                    <a:prstGeom prst="rect">
                      <a:avLst/>
                    </a:prstGeom>
                  </pic:spPr>
                </pic:pic>
              </a:graphicData>
            </a:graphic>
          </wp:inline>
        </w:drawing>
      </w:r>
    </w:p>
    <w:p w14:paraId="094891CB" w14:textId="78B290AF" w:rsidR="004C7B0A" w:rsidRDefault="004C7B0A" w:rsidP="004C7B0A">
      <w:r>
        <w:rPr>
          <w:b/>
          <w:bCs/>
        </w:rPr>
        <w:t>Columns:</w:t>
      </w:r>
      <w:r>
        <w:t xml:space="preserve"> Total High Risk, Total with Note, Total </w:t>
      </w:r>
      <w:proofErr w:type="gramStart"/>
      <w:r>
        <w:t>without</w:t>
      </w:r>
      <w:proofErr w:type="gramEnd"/>
      <w:r>
        <w:t xml:space="preserve"> Note, High Risk Certs, Certs with Note, Certs </w:t>
      </w:r>
      <w:proofErr w:type="gramStart"/>
      <w:r>
        <w:t>without</w:t>
      </w:r>
      <w:proofErr w:type="gramEnd"/>
      <w:r>
        <w:t xml:space="preserve"> Note, High Risk MCAs, MCAs with Note, MCAs without Note.</w:t>
      </w:r>
    </w:p>
    <w:p w14:paraId="551D0F63" w14:textId="395CD9C2" w:rsidR="004C7B0A" w:rsidRPr="004C7B0A" w:rsidRDefault="004C7B0A" w:rsidP="004C7B0A">
      <w:r>
        <w:rPr>
          <w:b/>
          <w:bCs/>
        </w:rPr>
        <w:t xml:space="preserve">Rows: </w:t>
      </w:r>
      <w:r>
        <w:t>AGENCY TOTALS, 0 – 45 DAYS, 46 – 90 DAYS, 91 – 120 DAYS, CLINIC &lt;ID&gt;</w:t>
      </w:r>
    </w:p>
    <w:p w14:paraId="49365023" w14:textId="47283A47" w:rsidR="00992684" w:rsidRDefault="00992684" w:rsidP="00992684">
      <w:pPr>
        <w:pStyle w:val="Heading3"/>
      </w:pPr>
      <w:bookmarkStart w:id="121" w:name="_Toc242875402"/>
      <w:r>
        <w:t>High Risk Contacts without Specified Note(s)</w:t>
      </w:r>
      <w:bookmarkEnd w:id="119"/>
      <w:bookmarkEnd w:id="121"/>
    </w:p>
    <w:p w14:paraId="43AD37B1" w14:textId="77777777" w:rsidR="00992684" w:rsidRDefault="00992684" w:rsidP="00992684">
      <w:r>
        <w:t>Created July 1, 2025</w:t>
      </w:r>
    </w:p>
    <w:p w14:paraId="673E4722" w14:textId="77777777" w:rsidR="00992684" w:rsidRDefault="00992684" w:rsidP="00992684">
      <w:pPr>
        <w:rPr>
          <w:rStyle w:val="Heading4Char"/>
        </w:rPr>
      </w:pPr>
      <w:r w:rsidRPr="004C3DB5">
        <w:rPr>
          <w:rStyle w:val="Heading4Char"/>
        </w:rPr>
        <w:t>Overview</w:t>
      </w:r>
    </w:p>
    <w:p w14:paraId="5B3BC847" w14:textId="77777777" w:rsidR="00992684" w:rsidRPr="004C3DB5" w:rsidRDefault="00992684" w:rsidP="00992684">
      <w:pPr>
        <w:rPr>
          <w:b/>
          <w:bCs/>
        </w:rPr>
      </w:pPr>
      <w:r>
        <w:t xml:space="preserve">Provides a </w:t>
      </w:r>
      <w:proofErr w:type="gramStart"/>
      <w:r>
        <w:t>list and count</w:t>
      </w:r>
      <w:proofErr w:type="gramEnd"/>
      <w:r>
        <w:t xml:space="preserve"> of high-risk participants who have had </w:t>
      </w:r>
      <w:proofErr w:type="gramStart"/>
      <w:r>
        <w:t>a contact</w:t>
      </w:r>
      <w:proofErr w:type="gramEnd"/>
      <w:r>
        <w:t xml:space="preserve"> </w:t>
      </w:r>
      <w:proofErr w:type="gramStart"/>
      <w:r>
        <w:t>at</w:t>
      </w:r>
      <w:proofErr w:type="gramEnd"/>
      <w:r>
        <w:t xml:space="preserve"> the specified agency during the specified dates and haven’t had the specified type of note(s) written. Contacts include new certs, recerts, VOCs, Mid-certification Assessments (MCA) and Nutrition Education Contacts (NEC). Notes can be written within 8 days of the contact for certs, recerts, VOCs, and MCAs or between the specified dates for NECs. The Reference tab provides the Note Subject IDs necessary to identify the type of note(s).</w:t>
      </w:r>
    </w:p>
    <w:p w14:paraId="1F7F3F56" w14:textId="77777777" w:rsidR="00992684" w:rsidRDefault="00992684" w:rsidP="00992684">
      <w:pPr>
        <w:pStyle w:val="Heading4"/>
        <w:rPr>
          <w:rFonts w:eastAsia="Times New Roman"/>
        </w:rPr>
      </w:pPr>
      <w:r>
        <w:lastRenderedPageBreak/>
        <w:t>Some uses</w:t>
      </w:r>
    </w:p>
    <w:p w14:paraId="6FAD7D29" w14:textId="77777777" w:rsidR="00992684" w:rsidRDefault="00992684" w:rsidP="00DB35CC">
      <w:pPr>
        <w:pStyle w:val="ListParagraph"/>
      </w:pPr>
      <w:r>
        <w:t>Assess documentation for high-risk participants.</w:t>
      </w:r>
    </w:p>
    <w:p w14:paraId="6DA79390" w14:textId="77777777" w:rsidR="00992684" w:rsidRDefault="00992684" w:rsidP="00DB35CC">
      <w:pPr>
        <w:pStyle w:val="ListParagraph"/>
      </w:pPr>
      <w:r>
        <w:t>Identify staff who may need more training.</w:t>
      </w:r>
    </w:p>
    <w:p w14:paraId="50D4FD50" w14:textId="77777777" w:rsidR="00992684" w:rsidRDefault="00992684" w:rsidP="00992684">
      <w:pPr>
        <w:pStyle w:val="Heading4"/>
      </w:pPr>
      <w:r>
        <w:t>Prompts</w:t>
      </w:r>
    </w:p>
    <w:p w14:paraId="1606C599" w14:textId="77777777" w:rsidR="00992684" w:rsidRPr="00FA3469" w:rsidRDefault="00992684" w:rsidP="00DB35CC">
      <w:pPr>
        <w:pStyle w:val="ListParagraph"/>
      </w:pPr>
      <w:r>
        <w:t>Agency ID (where contact occurred)</w:t>
      </w:r>
    </w:p>
    <w:p w14:paraId="1CD748C3" w14:textId="77777777" w:rsidR="00992684" w:rsidRDefault="00992684" w:rsidP="00DB35CC">
      <w:pPr>
        <w:pStyle w:val="ListParagraph"/>
      </w:pPr>
      <w:r>
        <w:t>Start Date (first date in time period during which contact occurred)</w:t>
      </w:r>
    </w:p>
    <w:p w14:paraId="0A0F33F0" w14:textId="77777777" w:rsidR="00992684" w:rsidRPr="00FA3469" w:rsidRDefault="00992684" w:rsidP="00DB35CC">
      <w:pPr>
        <w:pStyle w:val="ListParagraph"/>
      </w:pPr>
      <w:r>
        <w:t>End Date (last date in time period during which contact occurred)</w:t>
      </w:r>
    </w:p>
    <w:p w14:paraId="04484287" w14:textId="77777777" w:rsidR="00992684" w:rsidRDefault="00992684" w:rsidP="00992684">
      <w:pPr>
        <w:pStyle w:val="Heading4"/>
      </w:pPr>
      <w:proofErr w:type="gramStart"/>
      <w:r>
        <w:t>Report</w:t>
      </w:r>
      <w:proofErr w:type="gramEnd"/>
      <w:r>
        <w:t xml:space="preserve"> outputs:</w:t>
      </w:r>
    </w:p>
    <w:p w14:paraId="632CDB54" w14:textId="77777777" w:rsidR="00992684" w:rsidRDefault="00992684" w:rsidP="00992684">
      <w:pPr>
        <w:pStyle w:val="Caption"/>
      </w:pPr>
      <w:r>
        <w:t xml:space="preserve">Tab 1 – </w:t>
      </w:r>
      <w:r w:rsidRPr="004C3DB5">
        <w:t>Reference</w:t>
      </w:r>
    </w:p>
    <w:p w14:paraId="4AE71EC0" w14:textId="77777777" w:rsidR="00992684" w:rsidRDefault="00992684" w:rsidP="00992684">
      <w:pPr>
        <w:pStyle w:val="Caption"/>
        <w:spacing w:before="60"/>
      </w:pPr>
      <w:r w:rsidRPr="00B3653D">
        <w:rPr>
          <w:noProof/>
        </w:rPr>
        <w:drawing>
          <wp:inline distT="0" distB="0" distL="0" distR="0" wp14:anchorId="688DA6E9" wp14:editId="1D491A5A">
            <wp:extent cx="2557145" cy="578104"/>
            <wp:effectExtent l="0" t="0" r="0" b="0"/>
            <wp:docPr id="115073649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736493" name="Picture 1">
                      <a:extLst>
                        <a:ext uri="{C183D7F6-B498-43B3-948B-1728B52AA6E4}">
                          <adec:decorative xmlns:adec="http://schemas.microsoft.com/office/drawing/2017/decorative" val="1"/>
                        </a:ext>
                      </a:extLst>
                    </pic:cNvPr>
                    <pic:cNvPicPr/>
                  </pic:nvPicPr>
                  <pic:blipFill>
                    <a:blip r:embed="rId204"/>
                    <a:stretch>
                      <a:fillRect/>
                    </a:stretch>
                  </pic:blipFill>
                  <pic:spPr>
                    <a:xfrm>
                      <a:off x="0" y="0"/>
                      <a:ext cx="2557145" cy="578104"/>
                    </a:xfrm>
                    <a:prstGeom prst="rect">
                      <a:avLst/>
                    </a:prstGeom>
                  </pic:spPr>
                </pic:pic>
              </a:graphicData>
            </a:graphic>
          </wp:inline>
        </w:drawing>
      </w:r>
    </w:p>
    <w:p w14:paraId="1F93818C" w14:textId="77777777" w:rsidR="00992684" w:rsidRDefault="00992684" w:rsidP="00992684">
      <w:r>
        <w:rPr>
          <w:b/>
          <w:bCs/>
        </w:rPr>
        <w:t xml:space="preserve">Columns: </w:t>
      </w:r>
      <w:r>
        <w:t>ID, Note Subject.</w:t>
      </w:r>
    </w:p>
    <w:p w14:paraId="78DD8A82" w14:textId="77777777" w:rsidR="00992684" w:rsidRDefault="00992684" w:rsidP="00992684">
      <w:pPr>
        <w:pStyle w:val="Caption"/>
      </w:pPr>
      <w:r>
        <w:t xml:space="preserve">Tab 2 – </w:t>
      </w:r>
      <w:r w:rsidRPr="004C3DB5">
        <w:t>Participant</w:t>
      </w:r>
      <w:r>
        <w:t xml:space="preserve"> List</w:t>
      </w:r>
    </w:p>
    <w:p w14:paraId="66179556" w14:textId="77777777" w:rsidR="00992684" w:rsidRDefault="00992684" w:rsidP="00992684">
      <w:pPr>
        <w:spacing w:before="60"/>
      </w:pPr>
      <w:r w:rsidRPr="00B3653D">
        <w:rPr>
          <w:noProof/>
        </w:rPr>
        <w:drawing>
          <wp:inline distT="0" distB="0" distL="0" distR="0" wp14:anchorId="1884C324" wp14:editId="383F0AC1">
            <wp:extent cx="3942080" cy="587756"/>
            <wp:effectExtent l="0" t="0" r="1270" b="3175"/>
            <wp:docPr id="138901086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010861" name="Picture 1">
                      <a:extLst>
                        <a:ext uri="{C183D7F6-B498-43B3-948B-1728B52AA6E4}">
                          <adec:decorative xmlns:adec="http://schemas.microsoft.com/office/drawing/2017/decorative" val="1"/>
                        </a:ext>
                      </a:extLst>
                    </pic:cNvPr>
                    <pic:cNvPicPr/>
                  </pic:nvPicPr>
                  <pic:blipFill>
                    <a:blip r:embed="rId205"/>
                    <a:stretch>
                      <a:fillRect/>
                    </a:stretch>
                  </pic:blipFill>
                  <pic:spPr>
                    <a:xfrm>
                      <a:off x="0" y="0"/>
                      <a:ext cx="3942080" cy="587756"/>
                    </a:xfrm>
                    <a:prstGeom prst="rect">
                      <a:avLst/>
                    </a:prstGeom>
                  </pic:spPr>
                </pic:pic>
              </a:graphicData>
            </a:graphic>
          </wp:inline>
        </w:drawing>
      </w:r>
    </w:p>
    <w:p w14:paraId="31C8E4AD" w14:textId="77777777" w:rsidR="00992684" w:rsidRDefault="00992684" w:rsidP="00992684">
      <w:pPr>
        <w:spacing w:before="60"/>
      </w:pPr>
      <w:r>
        <w:rPr>
          <w:b/>
          <w:bCs/>
        </w:rPr>
        <w:t>Columns:</w:t>
      </w:r>
      <w:r>
        <w:t xml:space="preserve"> Household ID, State WIC ID, WIC Type, Contact Type, Contact Date, Certifier/Staff Person, Clinic, Agency.</w:t>
      </w:r>
    </w:p>
    <w:p w14:paraId="02F991ED" w14:textId="77777777" w:rsidR="00992684" w:rsidRPr="00ED64C4" w:rsidRDefault="00992684" w:rsidP="00992684">
      <w:pPr>
        <w:spacing w:before="60"/>
      </w:pPr>
      <w:r>
        <w:rPr>
          <w:b/>
          <w:bCs/>
        </w:rPr>
        <w:t xml:space="preserve">Counts: </w:t>
      </w:r>
      <w:r>
        <w:t>Participants.</w:t>
      </w:r>
    </w:p>
    <w:p w14:paraId="3B5FD2BE" w14:textId="77777777" w:rsidR="00992684" w:rsidRDefault="00992684" w:rsidP="00992684">
      <w:pPr>
        <w:pStyle w:val="Caption"/>
      </w:pPr>
      <w:r>
        <w:t xml:space="preserve">Tab 3 – </w:t>
      </w:r>
      <w:r w:rsidRPr="004C3DB5">
        <w:t>Counts</w:t>
      </w:r>
    </w:p>
    <w:p w14:paraId="66248BDB" w14:textId="77777777" w:rsidR="00992684" w:rsidRPr="00FA3469" w:rsidRDefault="00992684" w:rsidP="00992684">
      <w:r w:rsidRPr="00B3653D">
        <w:rPr>
          <w:noProof/>
        </w:rPr>
        <w:drawing>
          <wp:inline distT="0" distB="0" distL="0" distR="0" wp14:anchorId="658C5D4F" wp14:editId="54E49FAD">
            <wp:extent cx="4548759" cy="577342"/>
            <wp:effectExtent l="0" t="0" r="4445" b="0"/>
            <wp:docPr id="110838906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389067" name="Picture 1">
                      <a:extLst>
                        <a:ext uri="{C183D7F6-B498-43B3-948B-1728B52AA6E4}">
                          <adec:decorative xmlns:adec="http://schemas.microsoft.com/office/drawing/2017/decorative" val="1"/>
                        </a:ext>
                      </a:extLst>
                    </pic:cNvPr>
                    <pic:cNvPicPr/>
                  </pic:nvPicPr>
                  <pic:blipFill>
                    <a:blip r:embed="rId206"/>
                    <a:stretch>
                      <a:fillRect/>
                    </a:stretch>
                  </pic:blipFill>
                  <pic:spPr>
                    <a:xfrm>
                      <a:off x="0" y="0"/>
                      <a:ext cx="4548759" cy="577342"/>
                    </a:xfrm>
                    <a:prstGeom prst="rect">
                      <a:avLst/>
                    </a:prstGeom>
                  </pic:spPr>
                </pic:pic>
              </a:graphicData>
            </a:graphic>
          </wp:inline>
        </w:drawing>
      </w:r>
    </w:p>
    <w:p w14:paraId="23163052" w14:textId="77777777" w:rsidR="00992684" w:rsidRDefault="00992684" w:rsidP="00992684">
      <w:r>
        <w:rPr>
          <w:b/>
          <w:bCs/>
        </w:rPr>
        <w:t xml:space="preserve">Columns: </w:t>
      </w:r>
      <w:r>
        <w:t>TOTAL, MCA, NEC, New Cert, Recert, VOC.</w:t>
      </w:r>
    </w:p>
    <w:p w14:paraId="25487283" w14:textId="77777777" w:rsidR="00992684" w:rsidRPr="00862319" w:rsidRDefault="00992684" w:rsidP="00992684">
      <w:pPr>
        <w:rPr>
          <w:b/>
          <w:bCs/>
        </w:rPr>
      </w:pPr>
      <w:r w:rsidRPr="00862319">
        <w:rPr>
          <w:b/>
          <w:bCs/>
        </w:rPr>
        <w:t>Rows:</w:t>
      </w:r>
      <w:r w:rsidRPr="00862319">
        <w:t xml:space="preserve"> </w:t>
      </w:r>
      <w:r>
        <w:t>AGENCY TOTAL, staff person.</w:t>
      </w:r>
    </w:p>
    <w:p w14:paraId="675DD252" w14:textId="77777777" w:rsidR="00992684" w:rsidRDefault="00992684" w:rsidP="00992684">
      <w:pPr>
        <w:pStyle w:val="Heading3"/>
      </w:pPr>
      <w:bookmarkStart w:id="122" w:name="_Toc235422888"/>
      <w:bookmarkStart w:id="123" w:name="_Toc242875403"/>
      <w:r>
        <w:t xml:space="preserve">High Risk Participants Due </w:t>
      </w:r>
      <w:proofErr w:type="gramStart"/>
      <w:r>
        <w:t>for</w:t>
      </w:r>
      <w:proofErr w:type="gramEnd"/>
      <w:r>
        <w:t xml:space="preserve"> Additional Education Contact with Optional Local Use Answer</w:t>
      </w:r>
      <w:bookmarkEnd w:id="122"/>
      <w:bookmarkEnd w:id="123"/>
    </w:p>
    <w:p w14:paraId="155A7F9D" w14:textId="77777777" w:rsidR="00992684" w:rsidRDefault="00992684" w:rsidP="00992684">
      <w:r>
        <w:t>Revised March 5, 2025</w:t>
      </w:r>
    </w:p>
    <w:p w14:paraId="4BDE6C1F" w14:textId="77777777" w:rsidR="00992684" w:rsidRDefault="00992684" w:rsidP="00992684">
      <w:pPr>
        <w:pStyle w:val="Heading4"/>
      </w:pPr>
      <w:r>
        <w:lastRenderedPageBreak/>
        <w:t>Overview</w:t>
      </w:r>
    </w:p>
    <w:p w14:paraId="2EE6C30B" w14:textId="77777777" w:rsidR="00992684" w:rsidRDefault="00992684" w:rsidP="00992684">
      <w:pPr>
        <w:rPr>
          <w:rFonts w:cs="Calibri"/>
        </w:rPr>
      </w:pPr>
      <w:r>
        <w:t xml:space="preserve">List of high-risk participants who currently belong to the specified agency and are due for an additional education </w:t>
      </w:r>
      <w:proofErr w:type="gramStart"/>
      <w:r>
        <w:t>contact</w:t>
      </w:r>
      <w:proofErr w:type="gramEnd"/>
      <w:r>
        <w:t xml:space="preserve"> based on their last </w:t>
      </w:r>
      <w:proofErr w:type="spellStart"/>
      <w:r>
        <w:t>Last</w:t>
      </w:r>
      <w:proofErr w:type="spellEnd"/>
      <w:r>
        <w:t xml:space="preserve"> Date to Use (LDTU) falling within the specified dates. Participants are excluded from the output if they’ve had a High Risk or High-Risk Follow-up Note documented since their most recent certification. </w:t>
      </w:r>
      <w:r>
        <w:rPr>
          <w:rFonts w:cs="Calibri"/>
        </w:rPr>
        <w:t xml:space="preserve">The report output also displays selected answers to a local use question (agencies do not have to use local use questions to use this report). </w:t>
      </w:r>
    </w:p>
    <w:p w14:paraId="65D55868" w14:textId="77777777" w:rsidR="00992684" w:rsidRPr="0077273A" w:rsidRDefault="00992684" w:rsidP="00992684">
      <w:pPr>
        <w:rPr>
          <w:rFonts w:cs="Calibri"/>
          <w:b/>
          <w:bCs/>
        </w:rPr>
      </w:pPr>
      <w:bookmarkStart w:id="124" w:name="_Hlk184880539"/>
      <w:r w:rsidRPr="0077273A">
        <w:rPr>
          <w:rFonts w:cs="Calibri"/>
          <w:b/>
          <w:bCs/>
        </w:rPr>
        <w:t xml:space="preserve">Do you want answers to a </w:t>
      </w:r>
      <w:proofErr w:type="gramStart"/>
      <w:r w:rsidRPr="0077273A">
        <w:rPr>
          <w:rFonts w:cs="Calibri"/>
          <w:b/>
          <w:bCs/>
        </w:rPr>
        <w:t>local use</w:t>
      </w:r>
      <w:proofErr w:type="gramEnd"/>
      <w:r w:rsidRPr="0077273A">
        <w:rPr>
          <w:rFonts w:cs="Calibri"/>
          <w:b/>
          <w:bCs/>
        </w:rPr>
        <w:t xml:space="preserve"> question to display?</w:t>
      </w:r>
    </w:p>
    <w:p w14:paraId="44AD7EB3" w14:textId="77777777" w:rsidR="00992684" w:rsidRDefault="00992684" w:rsidP="00DB35CC">
      <w:pPr>
        <w:pStyle w:val="ListParagraph"/>
      </w:pPr>
      <w:r>
        <w:t xml:space="preserve">YES - If you want answers to a local use question to display, you will need to enter the Answer IDs. To do this, enter the Agency ID into the prompt, leaving the rest of the prompts as-is, and </w:t>
      </w:r>
      <w:proofErr w:type="gramStart"/>
      <w:r>
        <w:t>run</w:t>
      </w:r>
      <w:proofErr w:type="gramEnd"/>
      <w:r>
        <w:t xml:space="preserve"> the report. Refer to the Reference-Answer IDs tab for the Answer IDs. All Answer IDs must be 4 digits and entered as they are listed in this tab (with preceding 0s).</w:t>
      </w:r>
    </w:p>
    <w:p w14:paraId="4EE2689A" w14:textId="77777777" w:rsidR="00992684" w:rsidRDefault="00992684" w:rsidP="00DB35CC">
      <w:pPr>
        <w:pStyle w:val="ListParagraph"/>
      </w:pPr>
      <w:r>
        <w:t xml:space="preserve">NO - If you do </w:t>
      </w:r>
      <w:r w:rsidRPr="00001682">
        <w:rPr>
          <w:b/>
          <w:bCs/>
        </w:rPr>
        <w:t>not</w:t>
      </w:r>
      <w:r>
        <w:t xml:space="preserve"> want answers to a local use question to display, the “Enter Answer ID(s)” prompt is still required. Enter </w:t>
      </w:r>
      <w:r>
        <w:rPr>
          <w:b/>
          <w:bCs/>
        </w:rPr>
        <w:t>9999999</w:t>
      </w:r>
      <w:r>
        <w:t xml:space="preserve"> (7 nines) into the prompt. This will meet the prompt requirement and ensure no answers are pulled into your output.</w:t>
      </w:r>
    </w:p>
    <w:bookmarkEnd w:id="124"/>
    <w:p w14:paraId="5ED3B209" w14:textId="77777777" w:rsidR="00992684" w:rsidRDefault="00992684" w:rsidP="00992684">
      <w:pPr>
        <w:pStyle w:val="Heading4"/>
      </w:pPr>
      <w:r>
        <w:t>Some uses</w:t>
      </w:r>
    </w:p>
    <w:p w14:paraId="7A61F828" w14:textId="77777777" w:rsidR="00992684" w:rsidRPr="00731ACA" w:rsidRDefault="00992684" w:rsidP="00992684">
      <w:pPr>
        <w:pStyle w:val="ListBullet"/>
        <w:ind w:left="360" w:hanging="360"/>
      </w:pPr>
      <w:r>
        <w:t xml:space="preserve">Identify </w:t>
      </w:r>
      <w:r w:rsidRPr="00731ACA">
        <w:t>high risk participants due for an additional education contact.</w:t>
      </w:r>
    </w:p>
    <w:p w14:paraId="1B79FE29" w14:textId="77777777" w:rsidR="00992684" w:rsidRDefault="00992684" w:rsidP="00992684">
      <w:pPr>
        <w:pStyle w:val="Heading4"/>
      </w:pPr>
      <w:r>
        <w:t>Prompts</w:t>
      </w:r>
    </w:p>
    <w:p w14:paraId="32182677" w14:textId="77777777" w:rsidR="00992684" w:rsidRDefault="00992684" w:rsidP="00DB35CC">
      <w:pPr>
        <w:pStyle w:val="ListParagraph"/>
      </w:pPr>
      <w:r>
        <w:t>Agency ID – agency where the participant currently belongs.</w:t>
      </w:r>
    </w:p>
    <w:p w14:paraId="63886637" w14:textId="77777777" w:rsidR="00992684" w:rsidRDefault="00992684" w:rsidP="00DB35CC">
      <w:pPr>
        <w:pStyle w:val="ListParagraph"/>
      </w:pPr>
      <w:r>
        <w:t>Start Date – the first date in the time period during which the last LDTU falls.</w:t>
      </w:r>
    </w:p>
    <w:p w14:paraId="02C634A9" w14:textId="77777777" w:rsidR="00992684" w:rsidRDefault="00992684" w:rsidP="00DB35CC">
      <w:pPr>
        <w:pStyle w:val="ListParagraph"/>
      </w:pPr>
      <w:r>
        <w:t>End Date – the last date in the time period during which the last LDTU falls.</w:t>
      </w:r>
    </w:p>
    <w:p w14:paraId="08DEE15C" w14:textId="77777777" w:rsidR="00992684" w:rsidRDefault="00992684" w:rsidP="00DB35CC">
      <w:pPr>
        <w:pStyle w:val="ListParagraph"/>
      </w:pPr>
      <w:r>
        <w:t>Answer ID(s) – the codes associated with specific answers to a local use question. 9999999 is the code if not using local use questions.</w:t>
      </w:r>
    </w:p>
    <w:p w14:paraId="69782F1C" w14:textId="77777777" w:rsidR="00992684" w:rsidRDefault="00992684" w:rsidP="00992684">
      <w:pPr>
        <w:pStyle w:val="Heading4"/>
      </w:pPr>
      <w:proofErr w:type="gramStart"/>
      <w:r>
        <w:t>Report</w:t>
      </w:r>
      <w:proofErr w:type="gramEnd"/>
      <w:r>
        <w:t xml:space="preserve"> outputs</w:t>
      </w:r>
    </w:p>
    <w:p w14:paraId="42B427D8" w14:textId="77777777" w:rsidR="00992684" w:rsidRDefault="00992684" w:rsidP="00992684">
      <w:pPr>
        <w:pStyle w:val="Caption"/>
      </w:pPr>
      <w:r>
        <w:t>Tab 1 – Reference-Answer IDs</w:t>
      </w:r>
    </w:p>
    <w:p w14:paraId="14695C7E" w14:textId="77777777" w:rsidR="00992684" w:rsidRDefault="00992684" w:rsidP="00992684">
      <w:pPr>
        <w:pStyle w:val="Caption"/>
        <w:spacing w:before="60"/>
      </w:pPr>
      <w:r w:rsidRPr="000B7459">
        <w:rPr>
          <w:noProof/>
        </w:rPr>
        <w:drawing>
          <wp:inline distT="0" distB="0" distL="0" distR="0" wp14:anchorId="61CE92FA" wp14:editId="4CE96693">
            <wp:extent cx="4952873" cy="784733"/>
            <wp:effectExtent l="0" t="0" r="635" b="0"/>
            <wp:docPr id="87297556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975560" name="Picture 1">
                      <a:extLst>
                        <a:ext uri="{C183D7F6-B498-43B3-948B-1728B52AA6E4}">
                          <adec:decorative xmlns:adec="http://schemas.microsoft.com/office/drawing/2017/decorative" val="1"/>
                        </a:ext>
                      </a:extLst>
                    </pic:cNvPr>
                    <pic:cNvPicPr/>
                  </pic:nvPicPr>
                  <pic:blipFill>
                    <a:blip r:embed="rId207"/>
                    <a:stretch>
                      <a:fillRect/>
                    </a:stretch>
                  </pic:blipFill>
                  <pic:spPr>
                    <a:xfrm>
                      <a:off x="0" y="0"/>
                      <a:ext cx="4952873" cy="784733"/>
                    </a:xfrm>
                    <a:prstGeom prst="rect">
                      <a:avLst/>
                    </a:prstGeom>
                  </pic:spPr>
                </pic:pic>
              </a:graphicData>
            </a:graphic>
          </wp:inline>
        </w:drawing>
      </w:r>
    </w:p>
    <w:p w14:paraId="290E0B24" w14:textId="77777777" w:rsidR="00992684" w:rsidRDefault="00992684" w:rsidP="00992684">
      <w:r>
        <w:rPr>
          <w:b/>
          <w:bCs/>
        </w:rPr>
        <w:t xml:space="preserve">Columns: </w:t>
      </w:r>
      <w:r>
        <w:t xml:space="preserve">Answer ID, Question’s WIC Type, Answer, Answer in </w:t>
      </w:r>
      <w:proofErr w:type="gramStart"/>
      <w:r>
        <w:t>Use?,</w:t>
      </w:r>
      <w:proofErr w:type="gramEnd"/>
      <w:r>
        <w:t xml:space="preserve"> Question in Use?</w:t>
      </w:r>
    </w:p>
    <w:p w14:paraId="1ACE34DA" w14:textId="77777777" w:rsidR="00992684" w:rsidRPr="004C3DB5" w:rsidRDefault="00992684" w:rsidP="00992684">
      <w:r>
        <w:rPr>
          <w:b/>
          <w:bCs/>
        </w:rPr>
        <w:t xml:space="preserve">Grouped by: </w:t>
      </w:r>
      <w:r>
        <w:t>Local use question.</w:t>
      </w:r>
    </w:p>
    <w:p w14:paraId="73CE61B0" w14:textId="77777777" w:rsidR="00992684" w:rsidRDefault="00992684" w:rsidP="00992684">
      <w:pPr>
        <w:pStyle w:val="Caption"/>
      </w:pPr>
      <w:r>
        <w:t>Tab 2 – High Risk</w:t>
      </w:r>
    </w:p>
    <w:p w14:paraId="4F869C9D" w14:textId="77777777" w:rsidR="00992684" w:rsidRDefault="00992684" w:rsidP="00992684">
      <w:pPr>
        <w:spacing w:before="60"/>
      </w:pPr>
      <w:r w:rsidRPr="001B712D">
        <w:rPr>
          <w:noProof/>
        </w:rPr>
        <w:lastRenderedPageBreak/>
        <w:drawing>
          <wp:inline distT="0" distB="0" distL="0" distR="0" wp14:anchorId="3110E281" wp14:editId="6FCE452E">
            <wp:extent cx="4691888" cy="435102"/>
            <wp:effectExtent l="0" t="0" r="0" b="3175"/>
            <wp:docPr id="147345545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455453" name="Picture 1">
                      <a:extLst>
                        <a:ext uri="{C183D7F6-B498-43B3-948B-1728B52AA6E4}">
                          <adec:decorative xmlns:adec="http://schemas.microsoft.com/office/drawing/2017/decorative" val="1"/>
                        </a:ext>
                      </a:extLst>
                    </pic:cNvPr>
                    <pic:cNvPicPr/>
                  </pic:nvPicPr>
                  <pic:blipFill>
                    <a:blip r:embed="rId208"/>
                    <a:stretch>
                      <a:fillRect/>
                    </a:stretch>
                  </pic:blipFill>
                  <pic:spPr>
                    <a:xfrm>
                      <a:off x="0" y="0"/>
                      <a:ext cx="4691888" cy="435102"/>
                    </a:xfrm>
                    <a:prstGeom prst="rect">
                      <a:avLst/>
                    </a:prstGeom>
                  </pic:spPr>
                </pic:pic>
              </a:graphicData>
            </a:graphic>
          </wp:inline>
        </w:drawing>
      </w:r>
    </w:p>
    <w:p w14:paraId="7A3320A7" w14:textId="77777777" w:rsidR="00992684" w:rsidRDefault="00992684" w:rsidP="00992684">
      <w:pPr>
        <w:spacing w:before="60"/>
      </w:pPr>
      <w:r>
        <w:rPr>
          <w:b/>
          <w:bCs/>
        </w:rPr>
        <w:t>Columns</w:t>
      </w:r>
      <w:proofErr w:type="gramStart"/>
      <w:r>
        <w:rPr>
          <w:b/>
          <w:bCs/>
        </w:rPr>
        <w:t xml:space="preserve">: </w:t>
      </w:r>
      <w:r>
        <w:t xml:space="preserve"> Household</w:t>
      </w:r>
      <w:proofErr w:type="gramEnd"/>
      <w:r>
        <w:t xml:space="preserve"> ID, State WIC ID, Telephone #, Last Set LDTU, Cert End Date, Local Use Answer.</w:t>
      </w:r>
    </w:p>
    <w:p w14:paraId="5DE8E41D" w14:textId="77777777" w:rsidR="009264CD" w:rsidRDefault="009264CD">
      <w:pPr>
        <w:spacing w:before="120" w:after="0"/>
        <w:rPr>
          <w:rFonts w:asciiTheme="minorHAnsi" w:eastAsiaTheme="majorEastAsia" w:hAnsiTheme="minorHAnsi" w:cstheme="majorBidi"/>
          <w:b/>
          <w:color w:val="003865" w:themeColor="accent1"/>
          <w:sz w:val="36"/>
          <w:szCs w:val="32"/>
        </w:rPr>
      </w:pPr>
      <w:bookmarkStart w:id="125" w:name="_Toc235422889"/>
      <w:r>
        <w:br w:type="page"/>
      </w:r>
    </w:p>
    <w:p w14:paraId="4A6E7BB2" w14:textId="54EB31F8" w:rsidR="00992684" w:rsidRDefault="00992684" w:rsidP="00992684">
      <w:pPr>
        <w:pStyle w:val="Heading2"/>
      </w:pPr>
      <w:bookmarkStart w:id="126" w:name="_Toc242875404"/>
      <w:r>
        <w:lastRenderedPageBreak/>
        <w:t>Income</w:t>
      </w:r>
      <w:bookmarkEnd w:id="125"/>
      <w:bookmarkEnd w:id="126"/>
    </w:p>
    <w:p w14:paraId="72855E31" w14:textId="7058D582" w:rsidR="00C56440" w:rsidRDefault="00C56440" w:rsidP="00C56440">
      <w:pPr>
        <w:pStyle w:val="Heading3"/>
      </w:pPr>
      <w:bookmarkStart w:id="127" w:name="_Toc242875405"/>
      <w:r>
        <w:t>Income and Adjunctive Eligibility</w:t>
      </w:r>
      <w:bookmarkEnd w:id="127"/>
    </w:p>
    <w:p w14:paraId="017B662E" w14:textId="247D8E86" w:rsidR="00C56440" w:rsidRDefault="00C56440" w:rsidP="00C56440">
      <w:r>
        <w:t>Revised August 10, 2026</w:t>
      </w:r>
    </w:p>
    <w:p w14:paraId="760BA73C" w14:textId="77777777" w:rsidR="00C56440" w:rsidRDefault="00C56440" w:rsidP="00C56440">
      <w:pPr>
        <w:pStyle w:val="Heading4"/>
      </w:pPr>
      <w:r>
        <w:t>Overview</w:t>
      </w:r>
    </w:p>
    <w:p w14:paraId="1C1AEC39" w14:textId="77777777" w:rsidR="00C56440" w:rsidRDefault="00C56440" w:rsidP="00C56440">
      <w:r>
        <w:t>A list of currently certified participants who belong to the specified agencies with either itemized income entered and/or adjunctive programs selected for the most recent income record entered between 21 days before and 14 days after their most recent certification. The output also includes a statewide count and count by agency by each type of adjunctive program and infants, children, children by age (12-23 months, 24-25, 36-47, and 48-60), pregnant, postpartum breastfeeding, and postpartum non-breastfeeding women. Totals are provided for infants and children (combined) and women. The last output is a statewide count by agency of currently certified participants, those certified with income records, and those certified with adjunctive records. A percentage of the total is also provided. The default is to run the report for all agencies. Three optional input controls allow you to filter the outputs by WIC Type, Adjunctive Programs, and agencies. (This report was previously titled CURRENTLY CERTIFIED &amp; ADJUNCTIVE PROGRAMS.)</w:t>
      </w:r>
    </w:p>
    <w:p w14:paraId="4A4FF75C" w14:textId="77777777" w:rsidR="00C56440" w:rsidRDefault="00C56440" w:rsidP="00C56440">
      <w:pPr>
        <w:pStyle w:val="Heading4"/>
      </w:pPr>
      <w:r>
        <w:t>Some uses</w:t>
      </w:r>
    </w:p>
    <w:p w14:paraId="6C251D14" w14:textId="77777777" w:rsidR="00C56440" w:rsidRDefault="00C56440" w:rsidP="00C56440">
      <w:pPr>
        <w:pStyle w:val="ListParagraph"/>
      </w:pPr>
      <w:r>
        <w:t>Obtain a count of currently certified participants.</w:t>
      </w:r>
    </w:p>
    <w:p w14:paraId="66D97296" w14:textId="77777777" w:rsidR="00C56440" w:rsidRDefault="00C56440" w:rsidP="00C56440">
      <w:pPr>
        <w:pStyle w:val="ListParagraph"/>
      </w:pPr>
      <w:r>
        <w:t>Determine income vs. adjunctive eligibility for currently certified participants.</w:t>
      </w:r>
    </w:p>
    <w:p w14:paraId="3F0DDB1B" w14:textId="77777777" w:rsidR="00C56440" w:rsidRDefault="00C56440" w:rsidP="00C56440">
      <w:pPr>
        <w:pStyle w:val="ListParagraph"/>
      </w:pPr>
      <w:r>
        <w:t>Identify types of income proof used.</w:t>
      </w:r>
    </w:p>
    <w:p w14:paraId="119B62E5" w14:textId="77777777" w:rsidR="00C56440" w:rsidRDefault="00C56440" w:rsidP="00C56440">
      <w:pPr>
        <w:pStyle w:val="ListParagraph"/>
      </w:pPr>
      <w:r>
        <w:t>Provide an overview of the types of adjunctive programs most commonly used to determine eligibility.</w:t>
      </w:r>
    </w:p>
    <w:p w14:paraId="112D94A1" w14:textId="77777777" w:rsidR="00C56440" w:rsidRDefault="00C56440" w:rsidP="00C56440">
      <w:pPr>
        <w:pStyle w:val="ListParagraph"/>
      </w:pPr>
      <w:r>
        <w:t>Provide a general idea of participation in adjunctive programs.</w:t>
      </w:r>
    </w:p>
    <w:p w14:paraId="51FE2EED" w14:textId="77777777" w:rsidR="00C56440" w:rsidRDefault="00C56440" w:rsidP="00C56440">
      <w:pPr>
        <w:pStyle w:val="Heading4"/>
      </w:pPr>
      <w:r>
        <w:t>Prompts</w:t>
      </w:r>
    </w:p>
    <w:p w14:paraId="1F5B1FA1" w14:textId="77777777" w:rsidR="00C56440" w:rsidRDefault="00C56440" w:rsidP="00C56440">
      <w:pPr>
        <w:pStyle w:val="ListParagraph"/>
      </w:pPr>
      <w:r>
        <w:t>Agency ID(s) or enter 0 for ALL – agency where the participant currently belongs.</w:t>
      </w:r>
    </w:p>
    <w:p w14:paraId="4BD8FEEB" w14:textId="77777777" w:rsidR="00C56440" w:rsidRDefault="00C56440" w:rsidP="00C56440">
      <w:pPr>
        <w:pStyle w:val="Heading4"/>
      </w:pPr>
      <w:proofErr w:type="gramStart"/>
      <w:r>
        <w:t>Report</w:t>
      </w:r>
      <w:proofErr w:type="gramEnd"/>
      <w:r>
        <w:t xml:space="preserve"> outputs</w:t>
      </w:r>
    </w:p>
    <w:p w14:paraId="5EB86332" w14:textId="02B05BFA" w:rsidR="00C56440" w:rsidRDefault="00C56440" w:rsidP="00C56440">
      <w:pPr>
        <w:pStyle w:val="Caption"/>
      </w:pPr>
      <w:r>
        <w:t>Tab 1 – Adjunctive List</w:t>
      </w:r>
    </w:p>
    <w:p w14:paraId="62C26F98" w14:textId="0716B2A5" w:rsidR="00C56440" w:rsidRDefault="00C56440" w:rsidP="00C56440">
      <w:r w:rsidRPr="00493C3D">
        <w:rPr>
          <w:noProof/>
        </w:rPr>
        <w:drawing>
          <wp:inline distT="0" distB="0" distL="0" distR="0" wp14:anchorId="0CD01EEA" wp14:editId="273EA89D">
            <wp:extent cx="4782439" cy="932180"/>
            <wp:effectExtent l="0" t="0" r="0" b="1270"/>
            <wp:docPr id="40569169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691698" name="Picture 1">
                      <a:extLst>
                        <a:ext uri="{C183D7F6-B498-43B3-948B-1728B52AA6E4}">
                          <adec:decorative xmlns:adec="http://schemas.microsoft.com/office/drawing/2017/decorative" val="1"/>
                        </a:ext>
                      </a:extLst>
                    </pic:cNvPr>
                    <pic:cNvPicPr/>
                  </pic:nvPicPr>
                  <pic:blipFill>
                    <a:blip r:embed="rId209"/>
                    <a:stretch>
                      <a:fillRect/>
                    </a:stretch>
                  </pic:blipFill>
                  <pic:spPr>
                    <a:xfrm>
                      <a:off x="0" y="0"/>
                      <a:ext cx="4782439" cy="932180"/>
                    </a:xfrm>
                    <a:prstGeom prst="rect">
                      <a:avLst/>
                    </a:prstGeom>
                  </pic:spPr>
                </pic:pic>
              </a:graphicData>
            </a:graphic>
          </wp:inline>
        </w:drawing>
      </w:r>
    </w:p>
    <w:p w14:paraId="584012C7" w14:textId="7A06A712" w:rsidR="00C56440" w:rsidRDefault="00C56440" w:rsidP="00C56440">
      <w:r>
        <w:rPr>
          <w:b/>
          <w:bCs/>
        </w:rPr>
        <w:t>Columns:</w:t>
      </w:r>
      <w:r>
        <w:t xml:space="preserve"> Household ID, State WIC ID, WIC Type, DOB, Age in Months, Cert Start, Cert End, Adjunctive Date, Adjunctive Program.</w:t>
      </w:r>
    </w:p>
    <w:p w14:paraId="2D1D4019" w14:textId="77777777" w:rsidR="00C56440" w:rsidRPr="000F6B90" w:rsidRDefault="00C56440" w:rsidP="00C56440">
      <w:r>
        <w:rPr>
          <w:b/>
          <w:bCs/>
        </w:rPr>
        <w:lastRenderedPageBreak/>
        <w:t xml:space="preserve">Grouped by: </w:t>
      </w:r>
      <w:r>
        <w:t>Agency name.</w:t>
      </w:r>
    </w:p>
    <w:p w14:paraId="5630D6D2" w14:textId="697ED635" w:rsidR="00C56440" w:rsidRDefault="00C56440" w:rsidP="00C56440">
      <w:pPr>
        <w:pStyle w:val="Caption"/>
      </w:pPr>
      <w:r>
        <w:t>Tab 2 – Income List</w:t>
      </w:r>
    </w:p>
    <w:p w14:paraId="2AAE2B07" w14:textId="502F71B9" w:rsidR="00C56440" w:rsidRDefault="00C56440" w:rsidP="00C56440">
      <w:r w:rsidRPr="00770EF2">
        <w:rPr>
          <w:noProof/>
        </w:rPr>
        <w:drawing>
          <wp:inline distT="0" distB="0" distL="0" distR="0" wp14:anchorId="472A9555" wp14:editId="47AFB086">
            <wp:extent cx="4886833" cy="910590"/>
            <wp:effectExtent l="0" t="0" r="9525" b="3810"/>
            <wp:docPr id="31762113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621130" name="Picture 1">
                      <a:extLst>
                        <a:ext uri="{C183D7F6-B498-43B3-948B-1728B52AA6E4}">
                          <adec:decorative xmlns:adec="http://schemas.microsoft.com/office/drawing/2017/decorative" val="1"/>
                        </a:ext>
                      </a:extLst>
                    </pic:cNvPr>
                    <pic:cNvPicPr/>
                  </pic:nvPicPr>
                  <pic:blipFill>
                    <a:blip r:embed="rId210"/>
                    <a:stretch>
                      <a:fillRect/>
                    </a:stretch>
                  </pic:blipFill>
                  <pic:spPr>
                    <a:xfrm>
                      <a:off x="0" y="0"/>
                      <a:ext cx="4886833" cy="910590"/>
                    </a:xfrm>
                    <a:prstGeom prst="rect">
                      <a:avLst/>
                    </a:prstGeom>
                  </pic:spPr>
                </pic:pic>
              </a:graphicData>
            </a:graphic>
          </wp:inline>
        </w:drawing>
      </w:r>
    </w:p>
    <w:p w14:paraId="3F354AC3" w14:textId="6A33F3D9" w:rsidR="00C56440" w:rsidRDefault="00C56440" w:rsidP="00C56440">
      <w:r>
        <w:rPr>
          <w:b/>
          <w:bCs/>
        </w:rPr>
        <w:t>Columns:</w:t>
      </w:r>
      <w:r>
        <w:t xml:space="preserve"> Household ID, State WIC ID, WIC Type, Cert Start, Cert End, Income Date, Income Proof.</w:t>
      </w:r>
    </w:p>
    <w:p w14:paraId="7A81F5F3" w14:textId="77777777" w:rsidR="00C56440" w:rsidRPr="000F6B90" w:rsidRDefault="00C56440" w:rsidP="00C56440">
      <w:r>
        <w:rPr>
          <w:b/>
          <w:bCs/>
        </w:rPr>
        <w:t xml:space="preserve">Grouped by: </w:t>
      </w:r>
      <w:r>
        <w:t>Agency name.</w:t>
      </w:r>
    </w:p>
    <w:p w14:paraId="1F64CD0A" w14:textId="2224B729" w:rsidR="00C56440" w:rsidRDefault="00C56440" w:rsidP="00C56440">
      <w:pPr>
        <w:pStyle w:val="Caption"/>
      </w:pPr>
      <w:r>
        <w:t>Tab 3 – Adjunctive Count</w:t>
      </w:r>
    </w:p>
    <w:p w14:paraId="57BF5DF5" w14:textId="77777777" w:rsidR="00C56440" w:rsidRDefault="00C56440" w:rsidP="00C56440">
      <w:pPr>
        <w:spacing w:before="60"/>
        <w:rPr>
          <w:noProof/>
        </w:rPr>
      </w:pPr>
      <w:r>
        <w:rPr>
          <w:noProof/>
        </w:rPr>
        <w:t>Page 1</w:t>
      </w:r>
    </w:p>
    <w:p w14:paraId="6384598B" w14:textId="77777777" w:rsidR="00C56440" w:rsidRDefault="00C56440" w:rsidP="00C56440">
      <w:pPr>
        <w:spacing w:before="60"/>
        <w:rPr>
          <w:noProof/>
        </w:rPr>
      </w:pPr>
      <w:r w:rsidRPr="00770EF2">
        <w:rPr>
          <w:noProof/>
        </w:rPr>
        <w:drawing>
          <wp:inline distT="0" distB="0" distL="0" distR="0" wp14:anchorId="4DCA7C02" wp14:editId="6C043290">
            <wp:extent cx="5994400" cy="2546350"/>
            <wp:effectExtent l="0" t="0" r="6350" b="6350"/>
            <wp:docPr id="140685640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856407" name="Picture 1">
                      <a:extLst>
                        <a:ext uri="{C183D7F6-B498-43B3-948B-1728B52AA6E4}">
                          <adec:decorative xmlns:adec="http://schemas.microsoft.com/office/drawing/2017/decorative" val="1"/>
                        </a:ext>
                      </a:extLst>
                    </pic:cNvPr>
                    <pic:cNvPicPr/>
                  </pic:nvPicPr>
                  <pic:blipFill>
                    <a:blip r:embed="rId211"/>
                    <a:stretch>
                      <a:fillRect/>
                    </a:stretch>
                  </pic:blipFill>
                  <pic:spPr>
                    <a:xfrm>
                      <a:off x="0" y="0"/>
                      <a:ext cx="5994400" cy="2546350"/>
                    </a:xfrm>
                    <a:prstGeom prst="rect">
                      <a:avLst/>
                    </a:prstGeom>
                  </pic:spPr>
                </pic:pic>
              </a:graphicData>
            </a:graphic>
          </wp:inline>
        </w:drawing>
      </w:r>
    </w:p>
    <w:p w14:paraId="676C05A8" w14:textId="77777777" w:rsidR="00C56440" w:rsidRDefault="00C56440" w:rsidP="00C56440">
      <w:pPr>
        <w:spacing w:before="60"/>
        <w:rPr>
          <w:noProof/>
        </w:rPr>
      </w:pPr>
      <w:r>
        <w:rPr>
          <w:noProof/>
        </w:rPr>
        <w:t>Page 2</w:t>
      </w:r>
    </w:p>
    <w:p w14:paraId="3621E7E8" w14:textId="77777777" w:rsidR="00C56440" w:rsidRDefault="00C56440" w:rsidP="00C56440">
      <w:pPr>
        <w:spacing w:before="60"/>
        <w:rPr>
          <w:noProof/>
        </w:rPr>
      </w:pPr>
      <w:r w:rsidRPr="00770EF2">
        <w:rPr>
          <w:noProof/>
        </w:rPr>
        <w:drawing>
          <wp:inline distT="0" distB="0" distL="0" distR="0" wp14:anchorId="7814B658" wp14:editId="4DA44DDF">
            <wp:extent cx="4405630" cy="2545207"/>
            <wp:effectExtent l="0" t="0" r="0" b="7620"/>
            <wp:docPr id="198483083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830838" name="Picture 1">
                      <a:extLst>
                        <a:ext uri="{C183D7F6-B498-43B3-948B-1728B52AA6E4}">
                          <adec:decorative xmlns:adec="http://schemas.microsoft.com/office/drawing/2017/decorative" val="1"/>
                        </a:ext>
                      </a:extLst>
                    </pic:cNvPr>
                    <pic:cNvPicPr/>
                  </pic:nvPicPr>
                  <pic:blipFill>
                    <a:blip r:embed="rId212"/>
                    <a:stretch>
                      <a:fillRect/>
                    </a:stretch>
                  </pic:blipFill>
                  <pic:spPr>
                    <a:xfrm>
                      <a:off x="0" y="0"/>
                      <a:ext cx="4405630" cy="2545207"/>
                    </a:xfrm>
                    <a:prstGeom prst="rect">
                      <a:avLst/>
                    </a:prstGeom>
                  </pic:spPr>
                </pic:pic>
              </a:graphicData>
            </a:graphic>
          </wp:inline>
        </w:drawing>
      </w:r>
    </w:p>
    <w:p w14:paraId="605686FC" w14:textId="2B4E4996" w:rsidR="00C56440" w:rsidRDefault="00C56440" w:rsidP="00C56440">
      <w:r>
        <w:rPr>
          <w:b/>
          <w:bCs/>
        </w:rPr>
        <w:lastRenderedPageBreak/>
        <w:t>Columns:</w:t>
      </w:r>
      <w:r>
        <w:t xml:space="preserve"> TOTAL, Infants, Children, Infants and Children, Children 12-23 mo., Children 24-35 mo, Children 36-47 mo., Children 48-60 mo., Women, Pregnant, Postpartum BF, Postpartum Non-BF.</w:t>
      </w:r>
    </w:p>
    <w:p w14:paraId="739EDEC7" w14:textId="24190791" w:rsidR="00C56440" w:rsidRDefault="00C56440" w:rsidP="00C56440">
      <w:r>
        <w:rPr>
          <w:b/>
          <w:bCs/>
        </w:rPr>
        <w:t>Rows:</w:t>
      </w:r>
      <w:r>
        <w:t xml:space="preserve"> MN WIC PROGRAM, Agency name (ID), Fuel Assistance, Head Start, MFIP, MHCP-MA, MHCP-</w:t>
      </w:r>
      <w:proofErr w:type="spellStart"/>
      <w:r>
        <w:t>MNCare</w:t>
      </w:r>
      <w:proofErr w:type="spellEnd"/>
      <w:r>
        <w:t>, School Meals, SNAP, SSI (Individual), TEFRA (Individual).</w:t>
      </w:r>
    </w:p>
    <w:p w14:paraId="6473C59E" w14:textId="0BDCB0A9" w:rsidR="00C56440" w:rsidRDefault="00C56440" w:rsidP="00C56440">
      <w:pPr>
        <w:pStyle w:val="Caption"/>
      </w:pPr>
      <w:r>
        <w:t>Tab 4 – Statewide Count</w:t>
      </w:r>
    </w:p>
    <w:p w14:paraId="487134C9" w14:textId="2816BA48" w:rsidR="00C56440" w:rsidRDefault="00C56440" w:rsidP="00C56440">
      <w:r w:rsidRPr="003E0459">
        <w:rPr>
          <w:noProof/>
        </w:rPr>
        <w:drawing>
          <wp:inline distT="0" distB="0" distL="0" distR="0" wp14:anchorId="0AF517CE" wp14:editId="779EDD6C">
            <wp:extent cx="4995799" cy="677926"/>
            <wp:effectExtent l="0" t="0" r="0" b="8255"/>
            <wp:docPr id="12868564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85645" name="Picture 1">
                      <a:extLst>
                        <a:ext uri="{C183D7F6-B498-43B3-948B-1728B52AA6E4}">
                          <adec:decorative xmlns:adec="http://schemas.microsoft.com/office/drawing/2017/decorative" val="1"/>
                        </a:ext>
                      </a:extLst>
                    </pic:cNvPr>
                    <pic:cNvPicPr/>
                  </pic:nvPicPr>
                  <pic:blipFill>
                    <a:blip r:embed="rId213"/>
                    <a:stretch>
                      <a:fillRect/>
                    </a:stretch>
                  </pic:blipFill>
                  <pic:spPr>
                    <a:xfrm>
                      <a:off x="0" y="0"/>
                      <a:ext cx="4995799" cy="677926"/>
                    </a:xfrm>
                    <a:prstGeom prst="rect">
                      <a:avLst/>
                    </a:prstGeom>
                  </pic:spPr>
                </pic:pic>
              </a:graphicData>
            </a:graphic>
          </wp:inline>
        </w:drawing>
      </w:r>
    </w:p>
    <w:p w14:paraId="3A02DC8F" w14:textId="7152EB2C" w:rsidR="00C56440" w:rsidRDefault="00C56440" w:rsidP="00C56440">
      <w:r>
        <w:rPr>
          <w:b/>
          <w:bCs/>
        </w:rPr>
        <w:t>Columns:</w:t>
      </w:r>
      <w:r>
        <w:t xml:space="preserve"> Currently Certified, Income Eligible, Adjunctively Eligible.</w:t>
      </w:r>
    </w:p>
    <w:p w14:paraId="1AD4361D" w14:textId="3392FC80" w:rsidR="00C56440" w:rsidRPr="00C56440" w:rsidRDefault="00C56440" w:rsidP="00C56440">
      <w:r>
        <w:rPr>
          <w:b/>
          <w:bCs/>
        </w:rPr>
        <w:t>Rows:</w:t>
      </w:r>
      <w:r>
        <w:t xml:space="preserve"> MN WIC PROGRAM, Agency name (ID).</w:t>
      </w:r>
    </w:p>
    <w:p w14:paraId="76078BEA" w14:textId="4B0D53C8" w:rsidR="000F6B90" w:rsidRDefault="000F6B90" w:rsidP="000F6B90">
      <w:pPr>
        <w:pStyle w:val="Heading3"/>
      </w:pPr>
      <w:bookmarkStart w:id="128" w:name="_Toc235422890"/>
      <w:bookmarkStart w:id="129" w:name="_Toc242875406"/>
      <w:r>
        <w:t>Pending Proof Not Toggled On</w:t>
      </w:r>
      <w:bookmarkEnd w:id="129"/>
    </w:p>
    <w:p w14:paraId="1A8F9396" w14:textId="07073E42" w:rsidR="000F6B90" w:rsidRDefault="000F6B90" w:rsidP="000F6B90">
      <w:r>
        <w:t>Revised July 23, 2026</w:t>
      </w:r>
    </w:p>
    <w:p w14:paraId="111D9379" w14:textId="77777777" w:rsidR="000F6B90" w:rsidRDefault="000F6B90" w:rsidP="000F6B90">
      <w:pPr>
        <w:pStyle w:val="Heading4"/>
      </w:pPr>
      <w:r>
        <w:t>Overview</w:t>
      </w:r>
    </w:p>
    <w:p w14:paraId="7D1B895C" w14:textId="77777777" w:rsidR="000F6B90" w:rsidRDefault="000F6B90" w:rsidP="000F6B90">
      <w:r>
        <w:t>A list and count of participants that belong to the specified agencies with a last set’s Last Date to Use (LDTU) during the specified date range whose most recent income record (itemized or adjunctive) does not have the Pending Proof toggled on but has one of the following proofs selected:</w:t>
      </w:r>
    </w:p>
    <w:p w14:paraId="247195BF" w14:textId="77777777" w:rsidR="000F6B90" w:rsidRDefault="000F6B90" w:rsidP="000F6B90">
      <w:pPr>
        <w:pStyle w:val="ListParagraph"/>
        <w:spacing w:line="312" w:lineRule="auto"/>
      </w:pPr>
      <w:r>
        <w:t>Itemized Income: Other-Write Note or **PENDING PROOF**</w:t>
      </w:r>
    </w:p>
    <w:p w14:paraId="348A75A9" w14:textId="77777777" w:rsidR="000F6B90" w:rsidRDefault="000F6B90" w:rsidP="000F6B90">
      <w:pPr>
        <w:pStyle w:val="ListParagraph"/>
        <w:spacing w:line="312" w:lineRule="auto"/>
      </w:pPr>
      <w:r>
        <w:t>Adjunctive Income: Pending Proof – 30 Day</w:t>
      </w:r>
    </w:p>
    <w:p w14:paraId="3ED0B3DB" w14:textId="77777777" w:rsidR="000F6B90" w:rsidRPr="00142F6A" w:rsidRDefault="000F6B90" w:rsidP="000F6B90">
      <w:r>
        <w:t>The default is to run the report for all agencies. An optional input control allows you to filter all outputs by agency and proofs.</w:t>
      </w:r>
    </w:p>
    <w:p w14:paraId="6E94A063" w14:textId="77777777" w:rsidR="000F6B90" w:rsidRDefault="000F6B90" w:rsidP="000F6B90">
      <w:pPr>
        <w:pStyle w:val="Heading4"/>
      </w:pPr>
      <w:r>
        <w:t>Some uses</w:t>
      </w:r>
    </w:p>
    <w:p w14:paraId="57E8BBF9" w14:textId="77777777" w:rsidR="000F6B90" w:rsidRDefault="000F6B90" w:rsidP="000F6B90">
      <w:pPr>
        <w:pStyle w:val="ListParagraph"/>
      </w:pPr>
      <w:r>
        <w:t>Identify pending income records missing the Pending Proof flag, which is used by the system to limit benefit issuance to one set (per policy requirements) until the pending income record is resolved.</w:t>
      </w:r>
    </w:p>
    <w:p w14:paraId="168015B4" w14:textId="77777777" w:rsidR="000F6B90" w:rsidRDefault="000F6B90" w:rsidP="000F6B90">
      <w:pPr>
        <w:pStyle w:val="ListParagraph"/>
      </w:pPr>
      <w:r>
        <w:t>Identify specific staff or agencies that may require more training on how to indicate an income record is pending.</w:t>
      </w:r>
    </w:p>
    <w:p w14:paraId="4ACD507D" w14:textId="77777777" w:rsidR="000F6B90" w:rsidRDefault="000F6B90" w:rsidP="000F6B90">
      <w:pPr>
        <w:pStyle w:val="ListParagraph"/>
      </w:pPr>
      <w:r>
        <w:t>Identify participants who are still pending income proof and have a last set’s LDTU that may indicate benefits have been incorrectly issued.</w:t>
      </w:r>
    </w:p>
    <w:p w14:paraId="7FB7C48A" w14:textId="77777777" w:rsidR="000F6B90" w:rsidRDefault="000F6B90" w:rsidP="000F6B90">
      <w:pPr>
        <w:pStyle w:val="Heading4"/>
      </w:pPr>
      <w:r>
        <w:t>Prompts</w:t>
      </w:r>
    </w:p>
    <w:p w14:paraId="47FBF13F" w14:textId="7306DD5B" w:rsidR="000F6B90" w:rsidRDefault="000F6B90" w:rsidP="000F6B90">
      <w:pPr>
        <w:pStyle w:val="ListParagraph"/>
      </w:pPr>
      <w:r>
        <w:t>Agency ID(s) or enter 0 for ALL – agency where the participant currently belongs.</w:t>
      </w:r>
    </w:p>
    <w:p w14:paraId="2762D554" w14:textId="701016C6" w:rsidR="000F6B90" w:rsidRDefault="000F6B90" w:rsidP="000F6B90">
      <w:pPr>
        <w:pStyle w:val="ListParagraph"/>
      </w:pPr>
      <w:r>
        <w:t>Start Date – the first date in the date range during which the participant was most recently certified.</w:t>
      </w:r>
    </w:p>
    <w:p w14:paraId="159ED062" w14:textId="2ED4A3AB" w:rsidR="000F6B90" w:rsidRPr="004C3DB5" w:rsidRDefault="000F6B90" w:rsidP="000F6B90">
      <w:pPr>
        <w:pStyle w:val="ListParagraph"/>
      </w:pPr>
      <w:r>
        <w:lastRenderedPageBreak/>
        <w:t>End Date – the last date in the date range during which the participant was most recently certified.</w:t>
      </w:r>
    </w:p>
    <w:p w14:paraId="08AD036A" w14:textId="77777777" w:rsidR="000F6B90" w:rsidRDefault="000F6B90" w:rsidP="000F6B90">
      <w:pPr>
        <w:pStyle w:val="Heading4"/>
      </w:pPr>
      <w:proofErr w:type="gramStart"/>
      <w:r>
        <w:t>Report</w:t>
      </w:r>
      <w:proofErr w:type="gramEnd"/>
      <w:r>
        <w:t xml:space="preserve"> outputs</w:t>
      </w:r>
    </w:p>
    <w:p w14:paraId="269BFEF4" w14:textId="77777777" w:rsidR="000F6B90" w:rsidRDefault="000F6B90" w:rsidP="000F6B90">
      <w:pPr>
        <w:pStyle w:val="Caption"/>
      </w:pPr>
      <w:r>
        <w:t>Tab 1 – List</w:t>
      </w:r>
    </w:p>
    <w:p w14:paraId="4990AF0E" w14:textId="77777777" w:rsidR="000F6B90" w:rsidRDefault="000F6B90" w:rsidP="000F6B90">
      <w:r w:rsidRPr="004E05C9">
        <w:rPr>
          <w:noProof/>
        </w:rPr>
        <w:drawing>
          <wp:inline distT="0" distB="0" distL="0" distR="0" wp14:anchorId="08ECB3A8" wp14:editId="7BB4F152">
            <wp:extent cx="5994400" cy="588010"/>
            <wp:effectExtent l="0" t="0" r="6350" b="2540"/>
            <wp:docPr id="49438569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385697" name="Picture 1">
                      <a:extLst>
                        <a:ext uri="{C183D7F6-B498-43B3-948B-1728B52AA6E4}">
                          <adec:decorative xmlns:adec="http://schemas.microsoft.com/office/drawing/2017/decorative" val="1"/>
                        </a:ext>
                      </a:extLst>
                    </pic:cNvPr>
                    <pic:cNvPicPr/>
                  </pic:nvPicPr>
                  <pic:blipFill>
                    <a:blip r:embed="rId214"/>
                    <a:stretch>
                      <a:fillRect/>
                    </a:stretch>
                  </pic:blipFill>
                  <pic:spPr>
                    <a:xfrm>
                      <a:off x="0" y="0"/>
                      <a:ext cx="5994400" cy="588010"/>
                    </a:xfrm>
                    <a:prstGeom prst="rect">
                      <a:avLst/>
                    </a:prstGeom>
                  </pic:spPr>
                </pic:pic>
              </a:graphicData>
            </a:graphic>
          </wp:inline>
        </w:drawing>
      </w:r>
    </w:p>
    <w:p w14:paraId="6A58EA95" w14:textId="31DC71AA" w:rsidR="000F6B90" w:rsidRDefault="000F6B90" w:rsidP="000F6B90">
      <w:r>
        <w:rPr>
          <w:b/>
          <w:bCs/>
        </w:rPr>
        <w:t>Columns:</w:t>
      </w:r>
      <w:r>
        <w:t xml:space="preserve"> Household ID, State WIC ID, WIC Type, Cert Start Date, Last Set’s LDTU, Income Type, Income Date, Staff Entered Income, Proof, Pending Proof, Clinic ID, Agency ID.</w:t>
      </w:r>
    </w:p>
    <w:p w14:paraId="5DC6B509" w14:textId="5BB68AC7" w:rsidR="000F6B90" w:rsidRPr="000F6B90" w:rsidRDefault="000F6B90" w:rsidP="000F6B90">
      <w:r>
        <w:rPr>
          <w:b/>
          <w:bCs/>
        </w:rPr>
        <w:t xml:space="preserve">Grouped by: </w:t>
      </w:r>
      <w:r>
        <w:t>Agency name.</w:t>
      </w:r>
    </w:p>
    <w:p w14:paraId="4E9892D0" w14:textId="77777777" w:rsidR="000F6B90" w:rsidRDefault="000F6B90" w:rsidP="000F6B90">
      <w:pPr>
        <w:pStyle w:val="Caption"/>
      </w:pPr>
      <w:r>
        <w:t>Tab 2 – Count</w:t>
      </w:r>
    </w:p>
    <w:p w14:paraId="4E451086" w14:textId="77777777" w:rsidR="000F6B90" w:rsidRDefault="000F6B90" w:rsidP="000F6B90">
      <w:r w:rsidRPr="004E05C9">
        <w:rPr>
          <w:noProof/>
        </w:rPr>
        <w:drawing>
          <wp:inline distT="0" distB="0" distL="0" distR="0" wp14:anchorId="679AC6F4" wp14:editId="37CF7BB2">
            <wp:extent cx="3900932" cy="685800"/>
            <wp:effectExtent l="0" t="0" r="4445" b="0"/>
            <wp:docPr id="172625970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59703" name="Picture 1">
                      <a:extLst>
                        <a:ext uri="{C183D7F6-B498-43B3-948B-1728B52AA6E4}">
                          <adec:decorative xmlns:adec="http://schemas.microsoft.com/office/drawing/2017/decorative" val="1"/>
                        </a:ext>
                      </a:extLst>
                    </pic:cNvPr>
                    <pic:cNvPicPr/>
                  </pic:nvPicPr>
                  <pic:blipFill>
                    <a:blip r:embed="rId215"/>
                    <a:stretch>
                      <a:fillRect/>
                    </a:stretch>
                  </pic:blipFill>
                  <pic:spPr>
                    <a:xfrm>
                      <a:off x="0" y="0"/>
                      <a:ext cx="3900932" cy="685800"/>
                    </a:xfrm>
                    <a:prstGeom prst="rect">
                      <a:avLst/>
                    </a:prstGeom>
                  </pic:spPr>
                </pic:pic>
              </a:graphicData>
            </a:graphic>
          </wp:inline>
        </w:drawing>
      </w:r>
    </w:p>
    <w:p w14:paraId="0A99A82D" w14:textId="4C3FA6EF" w:rsidR="000F6B90" w:rsidRDefault="000F6B90" w:rsidP="000F6B90">
      <w:r>
        <w:rPr>
          <w:b/>
          <w:bCs/>
        </w:rPr>
        <w:t>Columns:</w:t>
      </w:r>
      <w:r>
        <w:t xml:space="preserve"> TOTAL, ADJUNCTIVE, INCOME.</w:t>
      </w:r>
    </w:p>
    <w:p w14:paraId="6BC255FA" w14:textId="7171EC44" w:rsidR="000F6B90" w:rsidRPr="000F6B90" w:rsidRDefault="000F6B90" w:rsidP="000F6B90">
      <w:r>
        <w:rPr>
          <w:b/>
          <w:bCs/>
        </w:rPr>
        <w:t xml:space="preserve">Rows: </w:t>
      </w:r>
      <w:r>
        <w:t>AGENCY TOTALS, Staff (entered Income).</w:t>
      </w:r>
    </w:p>
    <w:p w14:paraId="4A97D226" w14:textId="77777777" w:rsidR="000F6B90" w:rsidRDefault="000F6B90" w:rsidP="000F6B90">
      <w:pPr>
        <w:pStyle w:val="Caption"/>
      </w:pPr>
      <w:r>
        <w:t>Tab 3 – Statewide Count</w:t>
      </w:r>
    </w:p>
    <w:p w14:paraId="3D65E41B" w14:textId="77777777" w:rsidR="000F6B90" w:rsidRDefault="000F6B90" w:rsidP="000F6B90">
      <w:pPr>
        <w:spacing w:before="60"/>
      </w:pPr>
      <w:r w:rsidRPr="004E05C9">
        <w:rPr>
          <w:noProof/>
        </w:rPr>
        <w:drawing>
          <wp:inline distT="0" distB="0" distL="0" distR="0" wp14:anchorId="2DC93B93" wp14:editId="1BFF3D10">
            <wp:extent cx="4834509" cy="550545"/>
            <wp:effectExtent l="0" t="0" r="4445" b="1905"/>
            <wp:docPr id="144581630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816303" name="Picture 1">
                      <a:extLst>
                        <a:ext uri="{C183D7F6-B498-43B3-948B-1728B52AA6E4}">
                          <adec:decorative xmlns:adec="http://schemas.microsoft.com/office/drawing/2017/decorative" val="1"/>
                        </a:ext>
                      </a:extLst>
                    </pic:cNvPr>
                    <pic:cNvPicPr/>
                  </pic:nvPicPr>
                  <pic:blipFill>
                    <a:blip r:embed="rId216"/>
                    <a:stretch>
                      <a:fillRect/>
                    </a:stretch>
                  </pic:blipFill>
                  <pic:spPr>
                    <a:xfrm>
                      <a:off x="0" y="0"/>
                      <a:ext cx="4834509" cy="550545"/>
                    </a:xfrm>
                    <a:prstGeom prst="rect">
                      <a:avLst/>
                    </a:prstGeom>
                  </pic:spPr>
                </pic:pic>
              </a:graphicData>
            </a:graphic>
          </wp:inline>
        </w:drawing>
      </w:r>
    </w:p>
    <w:p w14:paraId="1FAC9915" w14:textId="77777777" w:rsidR="000F6B90" w:rsidRDefault="000F6B90" w:rsidP="000F6B90">
      <w:r>
        <w:rPr>
          <w:b/>
          <w:bCs/>
        </w:rPr>
        <w:t>Columns:</w:t>
      </w:r>
      <w:r>
        <w:t xml:space="preserve"> TOTAL, ADJUNCTIVE, INCOME.</w:t>
      </w:r>
    </w:p>
    <w:p w14:paraId="2476A0E7" w14:textId="7F7B794D" w:rsidR="000F6B90" w:rsidRDefault="000F6B90" w:rsidP="000F6B90">
      <w:r>
        <w:rPr>
          <w:b/>
          <w:bCs/>
        </w:rPr>
        <w:t xml:space="preserve">Rows: </w:t>
      </w:r>
      <w:r>
        <w:t>MN WIC PROGRAM TOTAL, Agency Name (ID)</w:t>
      </w:r>
    </w:p>
    <w:p w14:paraId="0B8C4085" w14:textId="72B853E0" w:rsidR="00992684" w:rsidRDefault="00992684" w:rsidP="00992684">
      <w:pPr>
        <w:pStyle w:val="Heading3"/>
      </w:pPr>
      <w:bookmarkStart w:id="130" w:name="_Toc242875407"/>
      <w:r>
        <w:t>Presumptive Eligibility</w:t>
      </w:r>
      <w:bookmarkEnd w:id="128"/>
      <w:bookmarkEnd w:id="130"/>
    </w:p>
    <w:p w14:paraId="1E93F487" w14:textId="30798C4E" w:rsidR="00992684" w:rsidRDefault="00992684" w:rsidP="00992684">
      <w:r>
        <w:t xml:space="preserve">Revised </w:t>
      </w:r>
      <w:r w:rsidR="000F6B90">
        <w:t>July 30, 2026</w:t>
      </w:r>
    </w:p>
    <w:p w14:paraId="2D189A17" w14:textId="77777777" w:rsidR="00992684" w:rsidRDefault="00992684" w:rsidP="00992684">
      <w:pPr>
        <w:pStyle w:val="Heading4"/>
      </w:pPr>
      <w:r>
        <w:t>Overview</w:t>
      </w:r>
    </w:p>
    <w:p w14:paraId="52CF715C" w14:textId="77777777" w:rsidR="000F6B90" w:rsidRPr="00142F6A" w:rsidRDefault="000F6B90" w:rsidP="000F6B90">
      <w:r>
        <w:t>A list and statewide count of participants who belong to the specified agencies and had “Presumptive Eligibility – 90 days” selected for an income record entered during the specified date range. The default is to run the report for all agencies. An optional input control allows you to filter the List tab by agency and proofs.</w:t>
      </w:r>
    </w:p>
    <w:p w14:paraId="4E4E8F42" w14:textId="77777777" w:rsidR="00992684" w:rsidRDefault="00992684" w:rsidP="00992684">
      <w:pPr>
        <w:pStyle w:val="Heading4"/>
      </w:pPr>
      <w:r>
        <w:lastRenderedPageBreak/>
        <w:t>Some uses</w:t>
      </w:r>
    </w:p>
    <w:p w14:paraId="0F7C2350" w14:textId="77777777" w:rsidR="000F6B90" w:rsidRDefault="000F6B90" w:rsidP="000F6B90">
      <w:pPr>
        <w:pStyle w:val="ListParagraph"/>
      </w:pPr>
      <w:r>
        <w:t>Identify presumptively eligible participants for outreach or audit.</w:t>
      </w:r>
    </w:p>
    <w:p w14:paraId="28636657" w14:textId="77777777" w:rsidR="000F6B90" w:rsidRDefault="000F6B90" w:rsidP="000F6B90">
      <w:pPr>
        <w:pStyle w:val="ListParagraph"/>
      </w:pPr>
      <w:r>
        <w:t xml:space="preserve">Obtain a count of presumptively eligible participants statewide or </w:t>
      </w:r>
      <w:proofErr w:type="gramStart"/>
      <w:r>
        <w:t>per</w:t>
      </w:r>
      <w:proofErr w:type="gramEnd"/>
      <w:r>
        <w:t xml:space="preserve"> agency.</w:t>
      </w:r>
    </w:p>
    <w:p w14:paraId="1473ABB0" w14:textId="77777777" w:rsidR="00992684" w:rsidRDefault="00992684" w:rsidP="00992684">
      <w:pPr>
        <w:pStyle w:val="Heading4"/>
      </w:pPr>
      <w:r>
        <w:t>Prompts</w:t>
      </w:r>
    </w:p>
    <w:p w14:paraId="348E36E9" w14:textId="020A511B" w:rsidR="00992684" w:rsidRDefault="00992684" w:rsidP="00DB35CC">
      <w:pPr>
        <w:pStyle w:val="ListParagraph"/>
      </w:pPr>
      <w:r>
        <w:t>Agency ID(s)</w:t>
      </w:r>
      <w:r w:rsidR="000F6B90">
        <w:t xml:space="preserve"> or enter 0 for ALL</w:t>
      </w:r>
      <w:r>
        <w:t xml:space="preserve"> – agency where the participants currently belong.</w:t>
      </w:r>
    </w:p>
    <w:p w14:paraId="4EDD566B" w14:textId="77777777" w:rsidR="00992684" w:rsidRDefault="00992684" w:rsidP="00DB35CC">
      <w:pPr>
        <w:pStyle w:val="ListParagraph"/>
      </w:pPr>
      <w:r>
        <w:t>Start Date – the first date in the time period during which PE – 90 days was selected.</w:t>
      </w:r>
    </w:p>
    <w:p w14:paraId="1C49358B" w14:textId="77777777" w:rsidR="00992684" w:rsidRPr="004C3DB5" w:rsidRDefault="00992684" w:rsidP="00DB35CC">
      <w:pPr>
        <w:pStyle w:val="ListParagraph"/>
      </w:pPr>
      <w:r>
        <w:t>End Date – the last date in the time period during which PE – 90 days was selected.</w:t>
      </w:r>
    </w:p>
    <w:p w14:paraId="3F97D3D6" w14:textId="77777777" w:rsidR="00992684" w:rsidRPr="004C3DB5" w:rsidRDefault="00992684" w:rsidP="00992684">
      <w:pPr>
        <w:pStyle w:val="Heading4"/>
      </w:pPr>
      <w:proofErr w:type="gramStart"/>
      <w:r>
        <w:t>Report</w:t>
      </w:r>
      <w:proofErr w:type="gramEnd"/>
      <w:r>
        <w:t xml:space="preserve"> outputs</w:t>
      </w:r>
    </w:p>
    <w:p w14:paraId="3EA69761" w14:textId="1BBC04DB" w:rsidR="00992684" w:rsidRDefault="00992684" w:rsidP="00992684">
      <w:pPr>
        <w:pStyle w:val="Caption"/>
      </w:pPr>
      <w:r w:rsidRPr="00A04AE1">
        <w:t xml:space="preserve">Tab 1 – </w:t>
      </w:r>
      <w:r w:rsidR="000F6B90">
        <w:t>List</w:t>
      </w:r>
    </w:p>
    <w:p w14:paraId="180A2787" w14:textId="5ACD6228" w:rsidR="00992684" w:rsidRDefault="000F6B90" w:rsidP="00992684">
      <w:r w:rsidRPr="00A9228F">
        <w:rPr>
          <w:noProof/>
        </w:rPr>
        <w:drawing>
          <wp:inline distT="0" distB="0" distL="0" distR="0" wp14:anchorId="143B6D81" wp14:editId="46E4A097">
            <wp:extent cx="4886960" cy="747014"/>
            <wp:effectExtent l="0" t="0" r="0" b="0"/>
            <wp:docPr id="132059127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591273" name="Picture 1">
                      <a:extLst>
                        <a:ext uri="{C183D7F6-B498-43B3-948B-1728B52AA6E4}">
                          <adec:decorative xmlns:adec="http://schemas.microsoft.com/office/drawing/2017/decorative" val="1"/>
                        </a:ext>
                      </a:extLst>
                    </pic:cNvPr>
                    <pic:cNvPicPr/>
                  </pic:nvPicPr>
                  <pic:blipFill>
                    <a:blip r:embed="rId217"/>
                    <a:stretch>
                      <a:fillRect/>
                    </a:stretch>
                  </pic:blipFill>
                  <pic:spPr>
                    <a:xfrm>
                      <a:off x="0" y="0"/>
                      <a:ext cx="4886960" cy="747014"/>
                    </a:xfrm>
                    <a:prstGeom prst="rect">
                      <a:avLst/>
                    </a:prstGeom>
                  </pic:spPr>
                </pic:pic>
              </a:graphicData>
            </a:graphic>
          </wp:inline>
        </w:drawing>
      </w:r>
    </w:p>
    <w:p w14:paraId="589B1DDD" w14:textId="5E0AF02D" w:rsidR="00992684" w:rsidRDefault="00992684" w:rsidP="00992684">
      <w:r>
        <w:rPr>
          <w:b/>
          <w:bCs/>
        </w:rPr>
        <w:t>Columns:</w:t>
      </w:r>
      <w:r>
        <w:t xml:space="preserve"> Household ID, State WIC ID, Staff </w:t>
      </w:r>
      <w:r w:rsidR="000F6B90">
        <w:t>Entered Income</w:t>
      </w:r>
      <w:r>
        <w:t xml:space="preserve">, PE Date, </w:t>
      </w:r>
      <w:r w:rsidR="000F6B90">
        <w:t>Proof, Adj. Prog., Last LDTU.</w:t>
      </w:r>
    </w:p>
    <w:p w14:paraId="51D58D7D" w14:textId="77777777" w:rsidR="00992684" w:rsidRDefault="00992684" w:rsidP="00992684">
      <w:r>
        <w:rPr>
          <w:b/>
          <w:bCs/>
        </w:rPr>
        <w:t xml:space="preserve">Counts: </w:t>
      </w:r>
      <w:r>
        <w:t>Households and participants.</w:t>
      </w:r>
    </w:p>
    <w:p w14:paraId="08A1C4F6" w14:textId="77777777" w:rsidR="00992684" w:rsidRPr="004C3DB5" w:rsidRDefault="00992684" w:rsidP="00992684">
      <w:r>
        <w:rPr>
          <w:b/>
          <w:bCs/>
        </w:rPr>
        <w:t xml:space="preserve">Grouped by: </w:t>
      </w:r>
      <w:r>
        <w:t>Agency ID.</w:t>
      </w:r>
    </w:p>
    <w:p w14:paraId="410DCEF5" w14:textId="0157336E" w:rsidR="00992684" w:rsidRDefault="00992684" w:rsidP="00992684">
      <w:pPr>
        <w:pStyle w:val="Caption"/>
      </w:pPr>
      <w:r w:rsidRPr="00A04AE1">
        <w:t>Tab 2- State</w:t>
      </w:r>
      <w:r w:rsidR="000F6B90">
        <w:t>wide Count</w:t>
      </w:r>
    </w:p>
    <w:p w14:paraId="49C972AE" w14:textId="2B55374D" w:rsidR="00992684" w:rsidRDefault="000F6B90" w:rsidP="00992684">
      <w:r w:rsidRPr="00A9228F">
        <w:rPr>
          <w:noProof/>
        </w:rPr>
        <w:drawing>
          <wp:inline distT="0" distB="0" distL="0" distR="0" wp14:anchorId="7F375BA9" wp14:editId="09C468AB">
            <wp:extent cx="4343654" cy="550037"/>
            <wp:effectExtent l="0" t="0" r="0" b="2540"/>
            <wp:docPr id="58627905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279051" name="Picture 1">
                      <a:extLst>
                        <a:ext uri="{C183D7F6-B498-43B3-948B-1728B52AA6E4}">
                          <adec:decorative xmlns:adec="http://schemas.microsoft.com/office/drawing/2017/decorative" val="1"/>
                        </a:ext>
                      </a:extLst>
                    </pic:cNvPr>
                    <pic:cNvPicPr/>
                  </pic:nvPicPr>
                  <pic:blipFill>
                    <a:blip r:embed="rId218"/>
                    <a:stretch>
                      <a:fillRect/>
                    </a:stretch>
                  </pic:blipFill>
                  <pic:spPr>
                    <a:xfrm>
                      <a:off x="0" y="0"/>
                      <a:ext cx="4343654" cy="550037"/>
                    </a:xfrm>
                    <a:prstGeom prst="rect">
                      <a:avLst/>
                    </a:prstGeom>
                  </pic:spPr>
                </pic:pic>
              </a:graphicData>
            </a:graphic>
          </wp:inline>
        </w:drawing>
      </w:r>
    </w:p>
    <w:p w14:paraId="504169B5" w14:textId="77777777" w:rsidR="00992684" w:rsidRDefault="00992684" w:rsidP="00992684">
      <w:r>
        <w:rPr>
          <w:b/>
          <w:bCs/>
        </w:rPr>
        <w:t xml:space="preserve">Columns: </w:t>
      </w:r>
      <w:r>
        <w:t>Agency Name and ID, Participants, Households.</w:t>
      </w:r>
    </w:p>
    <w:p w14:paraId="78811F30" w14:textId="77777777" w:rsidR="00992684" w:rsidRDefault="00992684" w:rsidP="00992684">
      <w:r>
        <w:rPr>
          <w:b/>
          <w:bCs/>
        </w:rPr>
        <w:t xml:space="preserve">Rows: </w:t>
      </w:r>
      <w:r>
        <w:t>STATEWIDE TOTAL, AGENCY NAME (ID).</w:t>
      </w:r>
    </w:p>
    <w:p w14:paraId="68DCDF7A" w14:textId="50BBF9A4" w:rsidR="000F6B90" w:rsidRDefault="000F6B90" w:rsidP="000F6B90">
      <w:pPr>
        <w:pStyle w:val="Heading3"/>
      </w:pPr>
      <w:bookmarkStart w:id="131" w:name="_Toc242875408"/>
      <w:r>
        <w:t>Proof of Income</w:t>
      </w:r>
      <w:bookmarkEnd w:id="131"/>
    </w:p>
    <w:p w14:paraId="14C5E467" w14:textId="7C3A3BD1" w:rsidR="000F6B90" w:rsidRDefault="000F6B90" w:rsidP="000F6B90">
      <w:r>
        <w:t>Revised July 29, 2026</w:t>
      </w:r>
    </w:p>
    <w:p w14:paraId="06D7F360" w14:textId="77777777" w:rsidR="000F6B90" w:rsidRDefault="000F6B90" w:rsidP="000F6B90">
      <w:pPr>
        <w:pStyle w:val="Heading4"/>
      </w:pPr>
      <w:r>
        <w:t>Overview</w:t>
      </w:r>
    </w:p>
    <w:p w14:paraId="28DD6E43" w14:textId="77777777" w:rsidR="000F6B90" w:rsidRDefault="000F6B90" w:rsidP="000F6B90">
      <w:r>
        <w:t>A list of participants certified at the specified agencies during the specified date range who had an income record created between 21 days before and 14 days after the certification with the specified proofs of income. A reference tab provides proof of income IDs and their descriptions.</w:t>
      </w:r>
      <w:r w:rsidRPr="00873CEA">
        <w:t xml:space="preserve"> </w:t>
      </w:r>
      <w:r>
        <w:t>The default is to run the report for all agencies. An optional input control allows you to filter the list by agency.</w:t>
      </w:r>
    </w:p>
    <w:p w14:paraId="51DBD4EF" w14:textId="77777777" w:rsidR="000F6B90" w:rsidRPr="00142F6A" w:rsidRDefault="000F6B90" w:rsidP="000F6B90">
      <w:pPr>
        <w:pStyle w:val="Lightbluebackground"/>
      </w:pPr>
      <w:r w:rsidRPr="0078088C">
        <w:rPr>
          <w:b/>
          <w:bCs/>
        </w:rPr>
        <w:lastRenderedPageBreak/>
        <w:t>NOTE</w:t>
      </w:r>
      <w:r>
        <w:rPr>
          <w:b/>
          <w:bCs/>
        </w:rPr>
        <w:t>!</w:t>
      </w:r>
      <w:r>
        <w:t xml:space="preserve"> This report uses the Completed Web User ID, a new field identifying the certifier in WINNIE, and will not pull data prior to your agency’s WINNIE roll-out (Oct. 2024 – April 2025).</w:t>
      </w:r>
    </w:p>
    <w:p w14:paraId="159A06D1" w14:textId="77777777" w:rsidR="000F6B90" w:rsidRDefault="000F6B90" w:rsidP="000F6B90">
      <w:pPr>
        <w:pStyle w:val="Heading4"/>
      </w:pPr>
      <w:r>
        <w:t>Some uses</w:t>
      </w:r>
    </w:p>
    <w:p w14:paraId="4953BEB4" w14:textId="77777777" w:rsidR="000F6B90" w:rsidRDefault="000F6B90" w:rsidP="000F6B90">
      <w:pPr>
        <w:pStyle w:val="ListParagraph"/>
      </w:pPr>
      <w:r>
        <w:t>Identify participants with specific types of income proof in order to ensure appropriate documentation is being completed.</w:t>
      </w:r>
    </w:p>
    <w:p w14:paraId="767B6A67" w14:textId="77777777" w:rsidR="000F6B90" w:rsidRDefault="000F6B90" w:rsidP="000F6B90">
      <w:pPr>
        <w:pStyle w:val="Heading4"/>
      </w:pPr>
      <w:r>
        <w:t>Prompts</w:t>
      </w:r>
    </w:p>
    <w:p w14:paraId="77ADED59" w14:textId="0D241EAF" w:rsidR="000F6B90" w:rsidRDefault="000F6B90" w:rsidP="000F6B90">
      <w:pPr>
        <w:pStyle w:val="ListParagraph"/>
      </w:pPr>
      <w:r>
        <w:t>Agency ID(s) or enter 0 for ALL – agency where the participant was certified.</w:t>
      </w:r>
    </w:p>
    <w:p w14:paraId="667759F4" w14:textId="1044E8A1" w:rsidR="000F6B90" w:rsidRDefault="000F6B90" w:rsidP="000F6B90">
      <w:pPr>
        <w:pStyle w:val="ListParagraph"/>
      </w:pPr>
      <w:r>
        <w:t>Start Date – the first date in the date range during which the participant was certified.</w:t>
      </w:r>
    </w:p>
    <w:p w14:paraId="0BC2D1C4" w14:textId="30CC5DB3" w:rsidR="000F6B90" w:rsidRPr="004C3DB5" w:rsidRDefault="000F6B90" w:rsidP="000F6B90">
      <w:pPr>
        <w:pStyle w:val="ListParagraph"/>
      </w:pPr>
      <w:r>
        <w:t>End Date – the last date in the date range during which the participant was certified.</w:t>
      </w:r>
    </w:p>
    <w:p w14:paraId="4BF603CD" w14:textId="77777777" w:rsidR="000F6B90" w:rsidRDefault="000F6B90" w:rsidP="000F6B90">
      <w:pPr>
        <w:pStyle w:val="Heading4"/>
      </w:pPr>
      <w:proofErr w:type="gramStart"/>
      <w:r>
        <w:t>Report</w:t>
      </w:r>
      <w:proofErr w:type="gramEnd"/>
      <w:r>
        <w:t xml:space="preserve"> outputs</w:t>
      </w:r>
    </w:p>
    <w:p w14:paraId="315D7258" w14:textId="77777777" w:rsidR="000F6B90" w:rsidRDefault="000F6B90" w:rsidP="000F6B90">
      <w:pPr>
        <w:pStyle w:val="Caption"/>
      </w:pPr>
      <w:r>
        <w:t>Tab 1 – Reference</w:t>
      </w:r>
    </w:p>
    <w:p w14:paraId="68F85C94" w14:textId="77777777" w:rsidR="000F6B90" w:rsidRDefault="000F6B90" w:rsidP="000F6B90">
      <w:r w:rsidRPr="0078088C">
        <w:rPr>
          <w:noProof/>
        </w:rPr>
        <w:drawing>
          <wp:inline distT="0" distB="0" distL="0" distR="0" wp14:anchorId="1794134C" wp14:editId="26B517CA">
            <wp:extent cx="3000248" cy="578612"/>
            <wp:effectExtent l="0" t="0" r="0" b="0"/>
            <wp:docPr id="129926770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267703" name="Picture 1">
                      <a:extLst>
                        <a:ext uri="{C183D7F6-B498-43B3-948B-1728B52AA6E4}">
                          <adec:decorative xmlns:adec="http://schemas.microsoft.com/office/drawing/2017/decorative" val="1"/>
                        </a:ext>
                      </a:extLst>
                    </pic:cNvPr>
                    <pic:cNvPicPr/>
                  </pic:nvPicPr>
                  <pic:blipFill>
                    <a:blip r:embed="rId219"/>
                    <a:stretch>
                      <a:fillRect/>
                    </a:stretch>
                  </pic:blipFill>
                  <pic:spPr>
                    <a:xfrm>
                      <a:off x="0" y="0"/>
                      <a:ext cx="3000248" cy="578612"/>
                    </a:xfrm>
                    <a:prstGeom prst="rect">
                      <a:avLst/>
                    </a:prstGeom>
                  </pic:spPr>
                </pic:pic>
              </a:graphicData>
            </a:graphic>
          </wp:inline>
        </w:drawing>
      </w:r>
    </w:p>
    <w:p w14:paraId="4DEB648E" w14:textId="13573B7C" w:rsidR="000F6B90" w:rsidRPr="000F6B90" w:rsidRDefault="000F6B90" w:rsidP="000F6B90">
      <w:r>
        <w:rPr>
          <w:b/>
          <w:bCs/>
        </w:rPr>
        <w:t xml:space="preserve">Columns: </w:t>
      </w:r>
      <w:r>
        <w:t>Proof ID, Income Proof</w:t>
      </w:r>
    </w:p>
    <w:p w14:paraId="1B0485F7" w14:textId="77777777" w:rsidR="000F6B90" w:rsidRDefault="000F6B90" w:rsidP="000F6B90">
      <w:pPr>
        <w:pStyle w:val="Caption"/>
      </w:pPr>
      <w:r>
        <w:t>Tab 2 – List</w:t>
      </w:r>
      <w:r w:rsidRPr="0078088C">
        <w:rPr>
          <w:noProof/>
        </w:rPr>
        <w:t xml:space="preserve"> </w:t>
      </w:r>
      <w:r w:rsidRPr="003F27A9">
        <w:rPr>
          <w:noProof/>
        </w:rPr>
        <w:drawing>
          <wp:inline distT="0" distB="0" distL="0" distR="0" wp14:anchorId="0C5E574F" wp14:editId="1A482AA6">
            <wp:extent cx="5994400" cy="763270"/>
            <wp:effectExtent l="0" t="0" r="6350" b="0"/>
            <wp:docPr id="51173127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731279" name="Picture 1">
                      <a:extLst>
                        <a:ext uri="{C183D7F6-B498-43B3-948B-1728B52AA6E4}">
                          <adec:decorative xmlns:adec="http://schemas.microsoft.com/office/drawing/2017/decorative" val="1"/>
                        </a:ext>
                      </a:extLst>
                    </pic:cNvPr>
                    <pic:cNvPicPr/>
                  </pic:nvPicPr>
                  <pic:blipFill>
                    <a:blip r:embed="rId220"/>
                    <a:stretch>
                      <a:fillRect/>
                    </a:stretch>
                  </pic:blipFill>
                  <pic:spPr>
                    <a:xfrm>
                      <a:off x="0" y="0"/>
                      <a:ext cx="5994400" cy="763270"/>
                    </a:xfrm>
                    <a:prstGeom prst="rect">
                      <a:avLst/>
                    </a:prstGeom>
                  </pic:spPr>
                </pic:pic>
              </a:graphicData>
            </a:graphic>
          </wp:inline>
        </w:drawing>
      </w:r>
    </w:p>
    <w:p w14:paraId="2F3C24D3" w14:textId="542847BD" w:rsidR="000F6B90" w:rsidRDefault="000F6B90" w:rsidP="000F6B90">
      <w:r>
        <w:rPr>
          <w:b/>
          <w:bCs/>
        </w:rPr>
        <w:t xml:space="preserve">Columns: </w:t>
      </w:r>
      <w:r>
        <w:t>Household ID, State WIC ID, WIC Type, Cert Effective, Certifier, Income Date, Staff Entered Income, Proof of Income, Clinic ID, Agency ID.</w:t>
      </w:r>
    </w:p>
    <w:p w14:paraId="5F9090B2" w14:textId="6BDD410D" w:rsidR="000F6B90" w:rsidRPr="000F6B90" w:rsidRDefault="000F6B90" w:rsidP="000F6B90">
      <w:r>
        <w:rPr>
          <w:b/>
          <w:bCs/>
        </w:rPr>
        <w:t xml:space="preserve">Grouped by: </w:t>
      </w:r>
      <w:r>
        <w:t>Agency name.</w:t>
      </w:r>
    </w:p>
    <w:p w14:paraId="246079EA" w14:textId="77777777" w:rsidR="005339D8" w:rsidRDefault="005339D8">
      <w:pPr>
        <w:spacing w:before="120" w:after="0"/>
        <w:rPr>
          <w:rFonts w:asciiTheme="minorHAnsi" w:eastAsiaTheme="majorEastAsia" w:hAnsiTheme="minorHAnsi" w:cstheme="majorBidi"/>
          <w:b/>
          <w:color w:val="003865" w:themeColor="accent1"/>
          <w:sz w:val="36"/>
          <w:szCs w:val="32"/>
        </w:rPr>
      </w:pPr>
      <w:bookmarkStart w:id="132" w:name="_Toc235422891"/>
      <w:r>
        <w:br w:type="page"/>
      </w:r>
    </w:p>
    <w:p w14:paraId="0C967DDC" w14:textId="2D9E138B" w:rsidR="00992684" w:rsidRDefault="00992684" w:rsidP="00992684">
      <w:pPr>
        <w:pStyle w:val="Heading2"/>
      </w:pPr>
      <w:bookmarkStart w:id="133" w:name="_Toc242875409"/>
      <w:r>
        <w:lastRenderedPageBreak/>
        <w:t>Initial Contacts</w:t>
      </w:r>
      <w:bookmarkEnd w:id="132"/>
      <w:bookmarkEnd w:id="133"/>
    </w:p>
    <w:p w14:paraId="0467197F" w14:textId="77777777" w:rsidR="00992684" w:rsidRDefault="00992684" w:rsidP="00992684">
      <w:pPr>
        <w:pStyle w:val="Heading3"/>
      </w:pPr>
      <w:bookmarkStart w:id="134" w:name="_Toc235422892"/>
      <w:bookmarkStart w:id="135" w:name="_Toc242875410"/>
      <w:r>
        <w:t>Incomplete Initial Contacts</w:t>
      </w:r>
      <w:bookmarkEnd w:id="134"/>
      <w:bookmarkEnd w:id="135"/>
    </w:p>
    <w:p w14:paraId="0249D5F0" w14:textId="77777777" w:rsidR="00992684" w:rsidRDefault="00992684" w:rsidP="00992684">
      <w:r>
        <w:t>Revised Oct 22, 2024</w:t>
      </w:r>
    </w:p>
    <w:p w14:paraId="65A0FF86" w14:textId="77777777" w:rsidR="00992684" w:rsidRDefault="00992684" w:rsidP="00992684">
      <w:pPr>
        <w:pStyle w:val="Heading4"/>
      </w:pPr>
      <w:r>
        <w:t>Overview</w:t>
      </w:r>
    </w:p>
    <w:p w14:paraId="6C779F61" w14:textId="2D40061F" w:rsidR="00992684" w:rsidRDefault="00992684" w:rsidP="00992684">
      <w:r>
        <w:t xml:space="preserve">Provides a list and count of participants certified at the specified agency during the specified dates who have an Initial Contact (IC) record that has not been completed based on both the First Appointment Offered Date and the Comments field being blank (excluding those with Initial Contacts due to VOCs). Tab 2 includes a total count of incomplete ICs by staff. The </w:t>
      </w:r>
      <w:proofErr w:type="gramStart"/>
      <w:r>
        <w:t>report</w:t>
      </w:r>
      <w:proofErr w:type="gramEnd"/>
      <w:r>
        <w:t xml:space="preserve"> output also includes a total count by staff.  </w:t>
      </w:r>
    </w:p>
    <w:p w14:paraId="442A4C11" w14:textId="51CFD58B" w:rsidR="00992684" w:rsidRDefault="00992684" w:rsidP="00992684">
      <w:pPr>
        <w:pStyle w:val="NormalLtBlueBackground"/>
      </w:pPr>
      <w:r w:rsidRPr="008A3813">
        <w:rPr>
          <w:b/>
          <w:bCs/>
        </w:rPr>
        <w:t>NOTE</w:t>
      </w:r>
      <w:r>
        <w:t>: This report does not assess whether the Initial Contact was required for the participant; only that an Initial Contact was created and not completed.</w:t>
      </w:r>
    </w:p>
    <w:p w14:paraId="25B4FD85" w14:textId="77777777" w:rsidR="00992684" w:rsidRDefault="00992684" w:rsidP="00992684">
      <w:pPr>
        <w:pStyle w:val="Heading4"/>
      </w:pPr>
      <w:r>
        <w:t>Some uses</w:t>
      </w:r>
    </w:p>
    <w:p w14:paraId="2B6EACE3" w14:textId="77777777" w:rsidR="00992684" w:rsidRPr="008A3813" w:rsidRDefault="00992684" w:rsidP="009264CD">
      <w:pPr>
        <w:pStyle w:val="ListParagraph"/>
      </w:pPr>
      <w:r w:rsidRPr="008A3813">
        <w:t>Identify participants for whom an Initial Contact was created but never completed.</w:t>
      </w:r>
    </w:p>
    <w:p w14:paraId="4FEB4493" w14:textId="77777777" w:rsidR="00992684" w:rsidRPr="008A3813" w:rsidRDefault="00992684" w:rsidP="009264CD">
      <w:pPr>
        <w:pStyle w:val="ListParagraph"/>
      </w:pPr>
      <w:r w:rsidRPr="008A3813">
        <w:t xml:space="preserve">Identify staff </w:t>
      </w:r>
      <w:r>
        <w:t>who may need additional training in how to complete an Initial Contact correctly.</w:t>
      </w:r>
    </w:p>
    <w:p w14:paraId="0FB29984" w14:textId="77777777" w:rsidR="00992684" w:rsidRDefault="00992684" w:rsidP="00992684">
      <w:pPr>
        <w:pStyle w:val="Heading4"/>
      </w:pPr>
      <w:r>
        <w:t>Prompts</w:t>
      </w:r>
    </w:p>
    <w:p w14:paraId="51B815D3" w14:textId="77777777" w:rsidR="00992684" w:rsidRPr="008A3813" w:rsidRDefault="00992684" w:rsidP="009264CD">
      <w:pPr>
        <w:pStyle w:val="ListParagraph"/>
      </w:pPr>
      <w:r>
        <w:t>Agency ID – agency where the participants were certified.</w:t>
      </w:r>
    </w:p>
    <w:p w14:paraId="1E2A1453" w14:textId="77777777" w:rsidR="00992684" w:rsidRDefault="00992684" w:rsidP="009264CD">
      <w:pPr>
        <w:pStyle w:val="ListParagraph"/>
      </w:pPr>
      <w:r>
        <w:t>Start Date – the first date in the time period during which participants were certified.</w:t>
      </w:r>
    </w:p>
    <w:p w14:paraId="4F5A715E" w14:textId="77777777" w:rsidR="00992684" w:rsidRPr="008A3813" w:rsidRDefault="00992684" w:rsidP="009264CD">
      <w:pPr>
        <w:pStyle w:val="ListParagraph"/>
      </w:pPr>
      <w:r>
        <w:t>End Date – the last date in the time period during which participants were certified.</w:t>
      </w:r>
    </w:p>
    <w:p w14:paraId="5BBC0C59" w14:textId="77777777" w:rsidR="00992684" w:rsidRDefault="00992684" w:rsidP="00992684">
      <w:pPr>
        <w:pStyle w:val="Heading4"/>
      </w:pPr>
      <w:proofErr w:type="gramStart"/>
      <w:r>
        <w:t>Report</w:t>
      </w:r>
      <w:proofErr w:type="gramEnd"/>
      <w:r>
        <w:t xml:space="preserve"> outputs</w:t>
      </w:r>
    </w:p>
    <w:p w14:paraId="58328D12" w14:textId="77777777" w:rsidR="00992684" w:rsidRDefault="00992684" w:rsidP="00992684">
      <w:pPr>
        <w:pStyle w:val="Caption"/>
      </w:pPr>
      <w:r>
        <w:t>Tab 1 – Incomplete ICs</w:t>
      </w:r>
    </w:p>
    <w:p w14:paraId="265AC41B" w14:textId="77777777" w:rsidR="00992684" w:rsidRDefault="00992684" w:rsidP="00992684">
      <w:pPr>
        <w:pStyle w:val="Caption"/>
        <w:spacing w:before="60"/>
      </w:pPr>
      <w:r w:rsidRPr="00C13BFA">
        <w:rPr>
          <w:noProof/>
        </w:rPr>
        <w:drawing>
          <wp:inline distT="0" distB="0" distL="0" distR="0" wp14:anchorId="4B182E80" wp14:editId="79BCCFDE">
            <wp:extent cx="4845304" cy="891921"/>
            <wp:effectExtent l="0" t="0" r="0" b="3810"/>
            <wp:docPr id="49870843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708435" name="Picture 1">
                      <a:extLst>
                        <a:ext uri="{C183D7F6-B498-43B3-948B-1728B52AA6E4}">
                          <adec:decorative xmlns:adec="http://schemas.microsoft.com/office/drawing/2017/decorative" val="1"/>
                        </a:ext>
                      </a:extLst>
                    </pic:cNvPr>
                    <pic:cNvPicPr/>
                  </pic:nvPicPr>
                  <pic:blipFill>
                    <a:blip r:embed="rId221"/>
                    <a:stretch>
                      <a:fillRect/>
                    </a:stretch>
                  </pic:blipFill>
                  <pic:spPr>
                    <a:xfrm>
                      <a:off x="0" y="0"/>
                      <a:ext cx="4845304" cy="891921"/>
                    </a:xfrm>
                    <a:prstGeom prst="rect">
                      <a:avLst/>
                    </a:prstGeom>
                  </pic:spPr>
                </pic:pic>
              </a:graphicData>
            </a:graphic>
          </wp:inline>
        </w:drawing>
      </w:r>
    </w:p>
    <w:p w14:paraId="03220E1D" w14:textId="77777777" w:rsidR="00992684" w:rsidRDefault="00992684" w:rsidP="00992684">
      <w:r>
        <w:rPr>
          <w:b/>
          <w:bCs/>
        </w:rPr>
        <w:t>Columns:</w:t>
      </w:r>
      <w:r>
        <w:t xml:space="preserve"> State WIC ID, Cert Date, WIC Type at Cert, Staff Created IC (initial contact), IC Created Date, IC WIC Type, First Appt Offered Date, Comments, IC Type.</w:t>
      </w:r>
    </w:p>
    <w:p w14:paraId="4C841AE4" w14:textId="77777777" w:rsidR="00992684" w:rsidRPr="004C3DB5" w:rsidRDefault="00992684" w:rsidP="00992684">
      <w:r>
        <w:rPr>
          <w:b/>
          <w:bCs/>
        </w:rPr>
        <w:t xml:space="preserve">Counts: </w:t>
      </w:r>
      <w:proofErr w:type="spellStart"/>
      <w:r>
        <w:t>Particpants</w:t>
      </w:r>
      <w:proofErr w:type="spellEnd"/>
      <w:r>
        <w:t>.</w:t>
      </w:r>
    </w:p>
    <w:p w14:paraId="03088B0E" w14:textId="77777777" w:rsidR="00992684" w:rsidRDefault="00992684" w:rsidP="00992684">
      <w:pPr>
        <w:pStyle w:val="Caption"/>
      </w:pPr>
      <w:r>
        <w:t>Tab 2 – Counts by Staff</w:t>
      </w:r>
    </w:p>
    <w:p w14:paraId="79CB439E" w14:textId="77777777" w:rsidR="00992684" w:rsidRDefault="00992684" w:rsidP="00992684">
      <w:pPr>
        <w:spacing w:before="60"/>
      </w:pPr>
      <w:r w:rsidRPr="00C13BFA">
        <w:rPr>
          <w:noProof/>
        </w:rPr>
        <w:lastRenderedPageBreak/>
        <w:drawing>
          <wp:inline distT="0" distB="0" distL="0" distR="0" wp14:anchorId="5B7F8304" wp14:editId="45D20499">
            <wp:extent cx="2507361" cy="692912"/>
            <wp:effectExtent l="0" t="0" r="7620" b="0"/>
            <wp:docPr id="168808188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081884" name="Picture 1">
                      <a:extLst>
                        <a:ext uri="{C183D7F6-B498-43B3-948B-1728B52AA6E4}">
                          <adec:decorative xmlns:adec="http://schemas.microsoft.com/office/drawing/2017/decorative" val="1"/>
                        </a:ext>
                      </a:extLst>
                    </pic:cNvPr>
                    <pic:cNvPicPr/>
                  </pic:nvPicPr>
                  <pic:blipFill>
                    <a:blip r:embed="rId222"/>
                    <a:stretch>
                      <a:fillRect/>
                    </a:stretch>
                  </pic:blipFill>
                  <pic:spPr>
                    <a:xfrm>
                      <a:off x="0" y="0"/>
                      <a:ext cx="2507361" cy="692912"/>
                    </a:xfrm>
                    <a:prstGeom prst="rect">
                      <a:avLst/>
                    </a:prstGeom>
                  </pic:spPr>
                </pic:pic>
              </a:graphicData>
            </a:graphic>
          </wp:inline>
        </w:drawing>
      </w:r>
    </w:p>
    <w:p w14:paraId="05EDF2B3" w14:textId="77777777" w:rsidR="00992684" w:rsidRDefault="00992684" w:rsidP="00992684">
      <w:pPr>
        <w:spacing w:before="60"/>
      </w:pPr>
      <w:r>
        <w:rPr>
          <w:b/>
          <w:bCs/>
        </w:rPr>
        <w:t xml:space="preserve">Columns: </w:t>
      </w:r>
      <w:r>
        <w:t>TOTAL.</w:t>
      </w:r>
    </w:p>
    <w:p w14:paraId="14846F9B" w14:textId="77777777" w:rsidR="00992684" w:rsidRPr="004C3DB5" w:rsidRDefault="00992684" w:rsidP="00992684">
      <w:pPr>
        <w:spacing w:before="60"/>
      </w:pPr>
      <w:r>
        <w:rPr>
          <w:b/>
          <w:bCs/>
        </w:rPr>
        <w:t xml:space="preserve">Rows: </w:t>
      </w:r>
      <w:r>
        <w:t>AGENCY TOTAL, staff names.</w:t>
      </w:r>
    </w:p>
    <w:p w14:paraId="37BA5816" w14:textId="77777777" w:rsidR="00992684" w:rsidRDefault="00992684" w:rsidP="00992684">
      <w:pPr>
        <w:pStyle w:val="Heading3"/>
      </w:pPr>
      <w:bookmarkStart w:id="136" w:name="_Toc235422893"/>
      <w:bookmarkStart w:id="137" w:name="_Toc242875411"/>
      <w:r>
        <w:t>Initial Contact Requirements Not Met</w:t>
      </w:r>
      <w:bookmarkEnd w:id="136"/>
      <w:bookmarkEnd w:id="137"/>
    </w:p>
    <w:p w14:paraId="02D2287A" w14:textId="78A92B22" w:rsidR="00992684" w:rsidRDefault="00992684" w:rsidP="00992684">
      <w:r>
        <w:t xml:space="preserve">Revised </w:t>
      </w:r>
      <w:r w:rsidR="002878EA">
        <w:t>Sept. 10, 2026</w:t>
      </w:r>
    </w:p>
    <w:p w14:paraId="536773B0" w14:textId="77777777" w:rsidR="00992684" w:rsidRDefault="00992684" w:rsidP="00992684">
      <w:pPr>
        <w:pStyle w:val="Heading4"/>
      </w:pPr>
      <w:r>
        <w:t>Overview</w:t>
      </w:r>
    </w:p>
    <w:p w14:paraId="3225A7EC" w14:textId="53228898" w:rsidR="002878EA" w:rsidRDefault="002878EA" w:rsidP="002878EA">
      <w:r>
        <w:t xml:space="preserve">Two lists of participants, pregnant and others, who were certified at the specified agency during the specified dates and do not have an initial contact record associated with the certification, even though an initial contact was required. For both lists, the most recent appointment on or before the cert, when it was created, and who created it display in the output. They also include a distinct count of participants and of participants without appointments. The Counts tab is a vertical table by staff that scheduled an appointment. It counts the pregnant and other participants who did not have the required initial contact and provides a total. The table also has an agency total including the total number of certs and the percentage of missed </w:t>
      </w:r>
      <w:proofErr w:type="gramStart"/>
      <w:r>
        <w:t>required initial contacts</w:t>
      </w:r>
      <w:proofErr w:type="gramEnd"/>
      <w:r>
        <w:t xml:space="preserve"> for the agency. All outputs are grouped by agency name.</w:t>
      </w:r>
    </w:p>
    <w:p w14:paraId="7279CC8E" w14:textId="77777777" w:rsidR="00992684" w:rsidRDefault="00992684" w:rsidP="00992684">
      <w:pPr>
        <w:pStyle w:val="Heading4"/>
      </w:pPr>
      <w:r>
        <w:t>Some uses</w:t>
      </w:r>
    </w:p>
    <w:p w14:paraId="1DFEDC2D" w14:textId="77777777" w:rsidR="002878EA" w:rsidRDefault="002878EA" w:rsidP="002878EA">
      <w:pPr>
        <w:pStyle w:val="ListParagraph"/>
      </w:pPr>
      <w:r>
        <w:t>Monitor whether initial contacts are being created for participants that require initial contacts.</w:t>
      </w:r>
    </w:p>
    <w:p w14:paraId="555177E6" w14:textId="77777777" w:rsidR="002878EA" w:rsidRDefault="002878EA" w:rsidP="002878EA">
      <w:pPr>
        <w:pStyle w:val="ListParagraph"/>
      </w:pPr>
      <w:r>
        <w:t>Identify staff creating appointments and not creating the required initial contact who may require more guidance or training.</w:t>
      </w:r>
    </w:p>
    <w:p w14:paraId="2044C63B" w14:textId="77777777" w:rsidR="00992684" w:rsidRPr="004C3DB5" w:rsidRDefault="00992684" w:rsidP="00992684">
      <w:pPr>
        <w:pStyle w:val="Heading4"/>
      </w:pPr>
      <w:r>
        <w:t>Prompts</w:t>
      </w:r>
    </w:p>
    <w:p w14:paraId="09758C3F" w14:textId="77777777" w:rsidR="00992684" w:rsidRDefault="00992684" w:rsidP="009264CD">
      <w:pPr>
        <w:pStyle w:val="ListParagraph"/>
      </w:pPr>
      <w:r>
        <w:t>Agency ID – agency where the certification was performed.</w:t>
      </w:r>
    </w:p>
    <w:p w14:paraId="7D91F2F2" w14:textId="331AA98E" w:rsidR="00992684" w:rsidRDefault="00992684" w:rsidP="009264CD">
      <w:pPr>
        <w:pStyle w:val="ListParagraph"/>
      </w:pPr>
      <w:r>
        <w:t xml:space="preserve">Start Date – the first date </w:t>
      </w:r>
      <w:r w:rsidR="002878EA">
        <w:t>in the date range</w:t>
      </w:r>
      <w:r>
        <w:t xml:space="preserve"> during which participants were certified.</w:t>
      </w:r>
    </w:p>
    <w:p w14:paraId="6322389B" w14:textId="691EB1DA" w:rsidR="00992684" w:rsidRPr="004C3DB5" w:rsidRDefault="00992684" w:rsidP="009264CD">
      <w:pPr>
        <w:pStyle w:val="ListParagraph"/>
      </w:pPr>
      <w:r>
        <w:t xml:space="preserve">End Date – the last date in </w:t>
      </w:r>
      <w:r w:rsidR="002878EA">
        <w:t>the date range</w:t>
      </w:r>
      <w:r>
        <w:t xml:space="preserve"> during which participants were certified.</w:t>
      </w:r>
    </w:p>
    <w:p w14:paraId="32E2748A" w14:textId="77777777" w:rsidR="00992684" w:rsidRDefault="00992684" w:rsidP="00992684">
      <w:pPr>
        <w:pStyle w:val="Heading4"/>
        <w:rPr>
          <w:rFonts w:eastAsiaTheme="minorEastAsia"/>
        </w:rPr>
      </w:pPr>
      <w:proofErr w:type="gramStart"/>
      <w:r>
        <w:rPr>
          <w:rFonts w:eastAsiaTheme="minorEastAsia"/>
        </w:rPr>
        <w:t>Report</w:t>
      </w:r>
      <w:proofErr w:type="gramEnd"/>
      <w:r>
        <w:rPr>
          <w:rFonts w:eastAsiaTheme="minorEastAsia"/>
        </w:rPr>
        <w:t xml:space="preserve"> outputs</w:t>
      </w:r>
    </w:p>
    <w:p w14:paraId="349DB0FE" w14:textId="0C8658D3" w:rsidR="00992684" w:rsidRDefault="00992684" w:rsidP="00992684">
      <w:pPr>
        <w:pStyle w:val="Caption"/>
      </w:pPr>
      <w:r>
        <w:t xml:space="preserve">Tab 1 – </w:t>
      </w:r>
      <w:r w:rsidR="002878EA">
        <w:t>Pregnant</w:t>
      </w:r>
    </w:p>
    <w:p w14:paraId="7020042B" w14:textId="174CC9BA" w:rsidR="002878EA" w:rsidRPr="002878EA" w:rsidRDefault="002878EA" w:rsidP="002878EA">
      <w:r w:rsidRPr="00D2103A">
        <w:rPr>
          <w:noProof/>
        </w:rPr>
        <w:drawing>
          <wp:inline distT="0" distB="0" distL="0" distR="0" wp14:anchorId="77E3B1D1" wp14:editId="7529A98A">
            <wp:extent cx="4472686" cy="850138"/>
            <wp:effectExtent l="0" t="0" r="4445" b="7620"/>
            <wp:docPr id="116829151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291518" name="Picture 1">
                      <a:extLst>
                        <a:ext uri="{C183D7F6-B498-43B3-948B-1728B52AA6E4}">
                          <adec:decorative xmlns:adec="http://schemas.microsoft.com/office/drawing/2017/decorative" val="1"/>
                        </a:ext>
                      </a:extLst>
                    </pic:cNvPr>
                    <pic:cNvPicPr/>
                  </pic:nvPicPr>
                  <pic:blipFill>
                    <a:blip r:embed="rId223"/>
                    <a:stretch>
                      <a:fillRect/>
                    </a:stretch>
                  </pic:blipFill>
                  <pic:spPr>
                    <a:xfrm>
                      <a:off x="0" y="0"/>
                      <a:ext cx="4472686" cy="850138"/>
                    </a:xfrm>
                    <a:prstGeom prst="rect">
                      <a:avLst/>
                    </a:prstGeom>
                  </pic:spPr>
                </pic:pic>
              </a:graphicData>
            </a:graphic>
          </wp:inline>
        </w:drawing>
      </w:r>
    </w:p>
    <w:p w14:paraId="15CC1F0E" w14:textId="107F6E4D" w:rsidR="00992684" w:rsidRDefault="00992684" w:rsidP="002878EA">
      <w:r w:rsidRPr="00310F8F">
        <w:lastRenderedPageBreak/>
        <w:t xml:space="preserve"> </w:t>
      </w:r>
      <w:r>
        <w:rPr>
          <w:b/>
          <w:bCs/>
        </w:rPr>
        <w:t xml:space="preserve">Columns: </w:t>
      </w:r>
      <w:r>
        <w:t>State WIC ID, Cert Start Date, Appt Date, Appt Scheduled by, Appt Created Date, WIC Type at Cert.</w:t>
      </w:r>
    </w:p>
    <w:p w14:paraId="12BA8B80" w14:textId="105B9DF2" w:rsidR="002878EA" w:rsidRDefault="00992684" w:rsidP="002878EA">
      <w:r>
        <w:rPr>
          <w:b/>
          <w:bCs/>
        </w:rPr>
        <w:t xml:space="preserve">Counts: </w:t>
      </w:r>
      <w:r>
        <w:t>Participants</w:t>
      </w:r>
      <w:r w:rsidR="002878EA">
        <w:t xml:space="preserve"> and participants without appointments</w:t>
      </w:r>
    </w:p>
    <w:p w14:paraId="6C5F4D19" w14:textId="56E1ED35" w:rsidR="002878EA" w:rsidRPr="002878EA" w:rsidRDefault="002878EA" w:rsidP="002878EA">
      <w:pPr>
        <w:rPr>
          <w:bCs/>
        </w:rPr>
      </w:pPr>
      <w:r>
        <w:rPr>
          <w:b/>
          <w:bCs/>
        </w:rPr>
        <w:t xml:space="preserve">Grouped by: </w:t>
      </w:r>
      <w:r>
        <w:rPr>
          <w:bCs/>
        </w:rPr>
        <w:t>Agency name</w:t>
      </w:r>
    </w:p>
    <w:p w14:paraId="14F741B5" w14:textId="48A57E92" w:rsidR="00992684" w:rsidRDefault="00992684" w:rsidP="00992684">
      <w:pPr>
        <w:pStyle w:val="Caption"/>
      </w:pPr>
      <w:r>
        <w:t xml:space="preserve">Tab 2 – Others </w:t>
      </w:r>
    </w:p>
    <w:p w14:paraId="6CA08941" w14:textId="0C31F2B5" w:rsidR="00992684" w:rsidRDefault="002878EA" w:rsidP="00992684">
      <w:pPr>
        <w:pStyle w:val="ImageTitle"/>
        <w:spacing w:before="200" w:after="200"/>
        <w:rPr>
          <w:rFonts w:eastAsia="Times New Roman"/>
        </w:rPr>
      </w:pPr>
      <w:r w:rsidRPr="00D2103A">
        <w:rPr>
          <w:noProof/>
        </w:rPr>
        <w:drawing>
          <wp:inline distT="0" distB="0" distL="0" distR="0" wp14:anchorId="7338B8CE" wp14:editId="6216B9BC">
            <wp:extent cx="4898644" cy="1031240"/>
            <wp:effectExtent l="0" t="0" r="0" b="0"/>
            <wp:docPr id="36129574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295740" name="Picture 1">
                      <a:extLst>
                        <a:ext uri="{C183D7F6-B498-43B3-948B-1728B52AA6E4}">
                          <adec:decorative xmlns:adec="http://schemas.microsoft.com/office/drawing/2017/decorative" val="1"/>
                        </a:ext>
                      </a:extLst>
                    </pic:cNvPr>
                    <pic:cNvPicPr/>
                  </pic:nvPicPr>
                  <pic:blipFill>
                    <a:blip r:embed="rId224"/>
                    <a:stretch>
                      <a:fillRect/>
                    </a:stretch>
                  </pic:blipFill>
                  <pic:spPr>
                    <a:xfrm>
                      <a:off x="0" y="0"/>
                      <a:ext cx="4898644" cy="1031240"/>
                    </a:xfrm>
                    <a:prstGeom prst="rect">
                      <a:avLst/>
                    </a:prstGeom>
                  </pic:spPr>
                </pic:pic>
              </a:graphicData>
            </a:graphic>
          </wp:inline>
        </w:drawing>
      </w:r>
    </w:p>
    <w:p w14:paraId="65BE6DE9" w14:textId="268829AE" w:rsidR="00992684" w:rsidRDefault="00992684" w:rsidP="00992684">
      <w:r>
        <w:rPr>
          <w:b/>
          <w:bCs/>
        </w:rPr>
        <w:t xml:space="preserve">Columns: </w:t>
      </w:r>
      <w:r>
        <w:t xml:space="preserve">State WIC ID, Previous Cert End, </w:t>
      </w:r>
      <w:r w:rsidR="002878EA">
        <w:t>Cert Date</w:t>
      </w:r>
      <w:r>
        <w:t xml:space="preserve">, Appt Date, Appt Scheduled by, Appt Created Date, Days bn </w:t>
      </w:r>
      <w:r w:rsidR="002878EA">
        <w:t>Previous Cert End</w:t>
      </w:r>
      <w:r>
        <w:t xml:space="preserve"> &amp; Appt Created, </w:t>
      </w:r>
      <w:r w:rsidR="002878EA">
        <w:t>Cert WIC Type.</w:t>
      </w:r>
    </w:p>
    <w:p w14:paraId="558B61AE" w14:textId="55B5112D" w:rsidR="00992684" w:rsidRDefault="00992684" w:rsidP="00992684">
      <w:r>
        <w:rPr>
          <w:b/>
          <w:bCs/>
        </w:rPr>
        <w:t>Counts:</w:t>
      </w:r>
      <w:r>
        <w:t xml:space="preserve"> Participants</w:t>
      </w:r>
      <w:r w:rsidR="002878EA">
        <w:t xml:space="preserve"> and participants without appointments.</w:t>
      </w:r>
    </w:p>
    <w:p w14:paraId="6091950A" w14:textId="3E7EF60D" w:rsidR="002878EA" w:rsidRPr="002878EA" w:rsidRDefault="002878EA" w:rsidP="00992684">
      <w:r>
        <w:rPr>
          <w:b/>
          <w:bCs/>
        </w:rPr>
        <w:t xml:space="preserve">Grouped by: </w:t>
      </w:r>
      <w:r>
        <w:t>Agency name.</w:t>
      </w:r>
    </w:p>
    <w:p w14:paraId="5F2F287A" w14:textId="77777777" w:rsidR="00992684" w:rsidRDefault="00992684" w:rsidP="00992684">
      <w:pPr>
        <w:pStyle w:val="Caption"/>
      </w:pPr>
      <w:r>
        <w:t>Tab 3 – Counts</w:t>
      </w:r>
    </w:p>
    <w:p w14:paraId="2F30A91D" w14:textId="2E87E724" w:rsidR="00992684" w:rsidRDefault="002878EA" w:rsidP="00992684">
      <w:pPr>
        <w:pStyle w:val="ImageTitle"/>
        <w:spacing w:before="100"/>
        <w:rPr>
          <w:rFonts w:eastAsia="Times New Roman"/>
        </w:rPr>
      </w:pPr>
      <w:r w:rsidRPr="004B3121">
        <w:rPr>
          <w:noProof/>
        </w:rPr>
        <w:drawing>
          <wp:inline distT="0" distB="0" distL="0" distR="0" wp14:anchorId="2EBB2965" wp14:editId="5D2FCEF2">
            <wp:extent cx="4350893" cy="1035812"/>
            <wp:effectExtent l="0" t="0" r="0" b="0"/>
            <wp:docPr id="203803395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033952" name="Picture 1">
                      <a:extLst>
                        <a:ext uri="{C183D7F6-B498-43B3-948B-1728B52AA6E4}">
                          <adec:decorative xmlns:adec="http://schemas.microsoft.com/office/drawing/2017/decorative" val="1"/>
                        </a:ext>
                      </a:extLst>
                    </pic:cNvPr>
                    <pic:cNvPicPr/>
                  </pic:nvPicPr>
                  <pic:blipFill>
                    <a:blip r:embed="rId225"/>
                    <a:stretch>
                      <a:fillRect/>
                    </a:stretch>
                  </pic:blipFill>
                  <pic:spPr>
                    <a:xfrm>
                      <a:off x="0" y="0"/>
                      <a:ext cx="4350893" cy="1035812"/>
                    </a:xfrm>
                    <a:prstGeom prst="rect">
                      <a:avLst/>
                    </a:prstGeom>
                  </pic:spPr>
                </pic:pic>
              </a:graphicData>
            </a:graphic>
          </wp:inline>
        </w:drawing>
      </w:r>
    </w:p>
    <w:p w14:paraId="78D47A60" w14:textId="555F8496" w:rsidR="00992684" w:rsidRDefault="00992684" w:rsidP="00992684">
      <w:r>
        <w:rPr>
          <w:b/>
          <w:bCs/>
        </w:rPr>
        <w:t xml:space="preserve">Columns: </w:t>
      </w:r>
      <w:r w:rsidR="002878EA">
        <w:t>Appt Scheduled by, Pregnant – No Initial Contact, Others – No Initial Contact, Total – No Initial Contact.</w:t>
      </w:r>
    </w:p>
    <w:p w14:paraId="0A67A199" w14:textId="1519C82A" w:rsidR="00992684" w:rsidRDefault="00992684" w:rsidP="00992684">
      <w:r>
        <w:rPr>
          <w:b/>
          <w:bCs/>
        </w:rPr>
        <w:t>Rows:</w:t>
      </w:r>
      <w:r>
        <w:t xml:space="preserve"> AGENCY TOTAL</w:t>
      </w:r>
      <w:r w:rsidR="002878EA">
        <w:t xml:space="preserve"> (scheduled appts/certs), NO APPTS SCHEDULED, staff schedule appt.</w:t>
      </w:r>
    </w:p>
    <w:p w14:paraId="156143B2" w14:textId="6E25E2E9" w:rsidR="002878EA" w:rsidRPr="002878EA" w:rsidRDefault="002878EA" w:rsidP="00992684">
      <w:r>
        <w:rPr>
          <w:b/>
          <w:bCs/>
        </w:rPr>
        <w:t xml:space="preserve">Grouped by: </w:t>
      </w:r>
      <w:r>
        <w:t>Agency name.</w:t>
      </w:r>
    </w:p>
    <w:p w14:paraId="44AF33A3" w14:textId="77777777" w:rsidR="00992684" w:rsidRDefault="00992684" w:rsidP="00992684">
      <w:pPr>
        <w:pStyle w:val="Heading3"/>
      </w:pPr>
      <w:bookmarkStart w:id="138" w:name="_Toc235422894"/>
      <w:bookmarkStart w:id="139" w:name="_Toc242875412"/>
      <w:r>
        <w:t>Initial Contacts</w:t>
      </w:r>
      <w:bookmarkEnd w:id="138"/>
      <w:bookmarkEnd w:id="139"/>
    </w:p>
    <w:p w14:paraId="105CD1E1" w14:textId="33315156" w:rsidR="00992684" w:rsidRDefault="00992684" w:rsidP="00992684">
      <w:r>
        <w:t xml:space="preserve">Revised </w:t>
      </w:r>
      <w:r w:rsidR="006A41E0">
        <w:t>Sept. 9, 2026</w:t>
      </w:r>
    </w:p>
    <w:p w14:paraId="53EC5A29" w14:textId="77777777" w:rsidR="00992684" w:rsidRDefault="00992684" w:rsidP="00992684">
      <w:pPr>
        <w:pStyle w:val="Heading4"/>
      </w:pPr>
      <w:r>
        <w:t>Overview</w:t>
      </w:r>
    </w:p>
    <w:p w14:paraId="57CD4F3D" w14:textId="452012DB" w:rsidR="006A41E0" w:rsidRDefault="006A41E0" w:rsidP="006A41E0">
      <w:r>
        <w:t xml:space="preserve">A list of participants who belong to the specified agency and had an Initial Contact created during the specified dates. The output includes the names of the staff who created and modified the initial </w:t>
      </w:r>
      <w:proofErr w:type="gramStart"/>
      <w:r>
        <w:t>contact</w:t>
      </w:r>
      <w:proofErr w:type="gramEnd"/>
      <w:r>
        <w:t>. The list includes a distinct count of participants and households. Optional input controls allow you to filter the list by the clinic name and WIC type.</w:t>
      </w:r>
    </w:p>
    <w:p w14:paraId="4EB62C37" w14:textId="77777777" w:rsidR="00992684" w:rsidRDefault="00992684" w:rsidP="00992684">
      <w:pPr>
        <w:pStyle w:val="Heading4"/>
      </w:pPr>
      <w:r>
        <w:lastRenderedPageBreak/>
        <w:t>Some uses</w:t>
      </w:r>
    </w:p>
    <w:p w14:paraId="59667C5E" w14:textId="77777777" w:rsidR="006A41E0" w:rsidRDefault="006A41E0" w:rsidP="006A41E0">
      <w:pPr>
        <w:pStyle w:val="ListParagraph"/>
      </w:pPr>
      <w:r>
        <w:t>Identify agencies and/or clinics that may require more appointments or staff if not meeting processing standards.</w:t>
      </w:r>
    </w:p>
    <w:p w14:paraId="4BBDFFCF" w14:textId="77777777" w:rsidR="006A41E0" w:rsidRDefault="006A41E0" w:rsidP="006A41E0">
      <w:pPr>
        <w:pStyle w:val="ListParagraph"/>
      </w:pPr>
      <w:r>
        <w:t>Identify staff who may require more training on how to complete initial contacts.</w:t>
      </w:r>
    </w:p>
    <w:p w14:paraId="66B6CF7D" w14:textId="77777777" w:rsidR="00992684" w:rsidRDefault="00992684" w:rsidP="00992684">
      <w:pPr>
        <w:pStyle w:val="Heading4"/>
      </w:pPr>
      <w:r>
        <w:t>Prompts</w:t>
      </w:r>
    </w:p>
    <w:p w14:paraId="0E42D9A3" w14:textId="77777777" w:rsidR="00992684" w:rsidRDefault="00992684" w:rsidP="009264CD">
      <w:pPr>
        <w:pStyle w:val="ListParagraph"/>
      </w:pPr>
      <w:r>
        <w:t>Agency ID – agency where the participants currently belong.</w:t>
      </w:r>
    </w:p>
    <w:p w14:paraId="6DAAFDC1" w14:textId="7211FD08" w:rsidR="00992684" w:rsidRDefault="00992684" w:rsidP="009264CD">
      <w:pPr>
        <w:pStyle w:val="ListParagraph"/>
      </w:pPr>
      <w:r>
        <w:t>Start Date – the first date during which the initial contact occurred.</w:t>
      </w:r>
    </w:p>
    <w:p w14:paraId="53D5D3E4" w14:textId="37251B36" w:rsidR="00992684" w:rsidRDefault="00992684" w:rsidP="009264CD">
      <w:pPr>
        <w:pStyle w:val="ListParagraph"/>
      </w:pPr>
      <w:r>
        <w:t>End Date – the last date during which the initial contact occurred.</w:t>
      </w:r>
    </w:p>
    <w:p w14:paraId="4D2EB88E" w14:textId="77777777" w:rsidR="00992684" w:rsidRDefault="00992684" w:rsidP="00992684">
      <w:pPr>
        <w:pStyle w:val="Heading4"/>
      </w:pPr>
      <w:proofErr w:type="gramStart"/>
      <w:r>
        <w:t>Report</w:t>
      </w:r>
      <w:proofErr w:type="gramEnd"/>
      <w:r>
        <w:t xml:space="preserve"> output</w:t>
      </w:r>
    </w:p>
    <w:p w14:paraId="5D059F26" w14:textId="77777777" w:rsidR="0052061D" w:rsidRDefault="0052061D" w:rsidP="0052061D">
      <w:pPr>
        <w:pStyle w:val="Caption"/>
      </w:pPr>
      <w:r>
        <w:t>Tab 1 – List</w:t>
      </w:r>
    </w:p>
    <w:p w14:paraId="3BB761D3" w14:textId="77777777" w:rsidR="0052061D" w:rsidRPr="00874007" w:rsidRDefault="0052061D" w:rsidP="0052061D">
      <w:r>
        <w:t>Page 1</w:t>
      </w:r>
    </w:p>
    <w:p w14:paraId="1840237D" w14:textId="77777777" w:rsidR="006A41E0" w:rsidRPr="00874007" w:rsidRDefault="006A41E0" w:rsidP="006A41E0">
      <w:r w:rsidRPr="00874007">
        <w:rPr>
          <w:noProof/>
        </w:rPr>
        <w:drawing>
          <wp:inline distT="0" distB="0" distL="0" distR="0" wp14:anchorId="3C5B5785" wp14:editId="173961E2">
            <wp:extent cx="6400800" cy="1001395"/>
            <wp:effectExtent l="0" t="0" r="0" b="8255"/>
            <wp:docPr id="162203144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031440" name="Picture 1">
                      <a:extLst>
                        <a:ext uri="{C183D7F6-B498-43B3-948B-1728B52AA6E4}">
                          <adec:decorative xmlns:adec="http://schemas.microsoft.com/office/drawing/2017/decorative" val="1"/>
                        </a:ext>
                      </a:extLst>
                    </pic:cNvPr>
                    <pic:cNvPicPr/>
                  </pic:nvPicPr>
                  <pic:blipFill>
                    <a:blip r:embed="rId226"/>
                    <a:stretch>
                      <a:fillRect/>
                    </a:stretch>
                  </pic:blipFill>
                  <pic:spPr>
                    <a:xfrm>
                      <a:off x="0" y="0"/>
                      <a:ext cx="6400800" cy="1001395"/>
                    </a:xfrm>
                    <a:prstGeom prst="rect">
                      <a:avLst/>
                    </a:prstGeom>
                  </pic:spPr>
                </pic:pic>
              </a:graphicData>
            </a:graphic>
          </wp:inline>
        </w:drawing>
      </w:r>
    </w:p>
    <w:p w14:paraId="6F9E43DB" w14:textId="77777777" w:rsidR="006A41E0" w:rsidRDefault="006A41E0" w:rsidP="006A41E0">
      <w:r>
        <w:t>Page 2</w:t>
      </w:r>
    </w:p>
    <w:p w14:paraId="035DAF12" w14:textId="259E1369" w:rsidR="006A41E0" w:rsidRPr="006A41E0" w:rsidRDefault="006A41E0" w:rsidP="006A41E0">
      <w:r w:rsidRPr="00874007">
        <w:rPr>
          <w:noProof/>
        </w:rPr>
        <w:drawing>
          <wp:inline distT="0" distB="0" distL="0" distR="0" wp14:anchorId="0F6CE968" wp14:editId="6042E723">
            <wp:extent cx="3426714" cy="669925"/>
            <wp:effectExtent l="0" t="0" r="2540" b="0"/>
            <wp:docPr id="12785445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544574" name="Picture 1">
                      <a:extLst>
                        <a:ext uri="{C183D7F6-B498-43B3-948B-1728B52AA6E4}">
                          <adec:decorative xmlns:adec="http://schemas.microsoft.com/office/drawing/2017/decorative" val="1"/>
                        </a:ext>
                      </a:extLst>
                    </pic:cNvPr>
                    <pic:cNvPicPr/>
                  </pic:nvPicPr>
                  <pic:blipFill>
                    <a:blip r:embed="rId227"/>
                    <a:stretch>
                      <a:fillRect/>
                    </a:stretch>
                  </pic:blipFill>
                  <pic:spPr>
                    <a:xfrm>
                      <a:off x="0" y="0"/>
                      <a:ext cx="3426714" cy="669925"/>
                    </a:xfrm>
                    <a:prstGeom prst="rect">
                      <a:avLst/>
                    </a:prstGeom>
                  </pic:spPr>
                </pic:pic>
              </a:graphicData>
            </a:graphic>
          </wp:inline>
        </w:drawing>
      </w:r>
    </w:p>
    <w:p w14:paraId="076B10D2" w14:textId="77777777" w:rsidR="00992684" w:rsidRDefault="00992684" w:rsidP="00992684">
      <w:r>
        <w:rPr>
          <w:b/>
          <w:bCs/>
        </w:rPr>
        <w:t>Columns:</w:t>
      </w:r>
      <w:r>
        <w:t xml:space="preserve"> WIC Type, Household ID, State WIC ID, Contact Created by Staff Name, Contact Modified by Staff Name, Initial Contact Date, First Appt Offered Date, Cert Date, Processing Standard # of Days, Initial Contact Type, Comments, Migrant at Initial Contact?</w:t>
      </w:r>
    </w:p>
    <w:p w14:paraId="3170F5C6" w14:textId="2CEDDE3D" w:rsidR="00992684" w:rsidRDefault="00992684" w:rsidP="00992684">
      <w:r>
        <w:rPr>
          <w:b/>
          <w:bCs/>
        </w:rPr>
        <w:t xml:space="preserve">Counts: </w:t>
      </w:r>
      <w:r>
        <w:t>Participants</w:t>
      </w:r>
      <w:r w:rsidR="006A41E0">
        <w:t xml:space="preserve"> and households.</w:t>
      </w:r>
    </w:p>
    <w:p w14:paraId="479BEF89" w14:textId="77777777" w:rsidR="009264CD" w:rsidRDefault="009264CD">
      <w:pPr>
        <w:spacing w:before="120" w:after="0"/>
        <w:rPr>
          <w:rFonts w:asciiTheme="minorHAnsi" w:eastAsiaTheme="majorEastAsia" w:hAnsiTheme="minorHAnsi" w:cstheme="majorBidi"/>
          <w:b/>
          <w:color w:val="003865" w:themeColor="accent1"/>
          <w:sz w:val="36"/>
          <w:szCs w:val="32"/>
        </w:rPr>
      </w:pPr>
      <w:bookmarkStart w:id="140" w:name="_Toc235422895"/>
      <w:r>
        <w:br w:type="page"/>
      </w:r>
    </w:p>
    <w:p w14:paraId="46A4D683" w14:textId="4A841163" w:rsidR="00992684" w:rsidRDefault="00992684" w:rsidP="00992684">
      <w:pPr>
        <w:pStyle w:val="Heading2"/>
      </w:pPr>
      <w:bookmarkStart w:id="141" w:name="_Toc242875413"/>
      <w:r>
        <w:lastRenderedPageBreak/>
        <w:t>Local Use Questions</w:t>
      </w:r>
      <w:bookmarkEnd w:id="140"/>
      <w:bookmarkEnd w:id="141"/>
    </w:p>
    <w:p w14:paraId="3CC63635" w14:textId="77777777" w:rsidR="00992684" w:rsidRDefault="00992684" w:rsidP="00992684">
      <w:pPr>
        <w:pStyle w:val="Heading3"/>
      </w:pPr>
      <w:bookmarkStart w:id="142" w:name="_Toc235422896"/>
      <w:bookmarkStart w:id="143" w:name="_Toc242875414"/>
      <w:r>
        <w:t>Due for Additional Education Contact with Local Use Answer</w:t>
      </w:r>
      <w:bookmarkEnd w:id="142"/>
      <w:bookmarkEnd w:id="143"/>
    </w:p>
    <w:p w14:paraId="1B1A6832" w14:textId="77777777" w:rsidR="00992684" w:rsidRDefault="00992684" w:rsidP="00992684">
      <w:r>
        <w:t>Revised Feb. 3, 2025</w:t>
      </w:r>
    </w:p>
    <w:p w14:paraId="5F1C10F1" w14:textId="77777777" w:rsidR="00992684" w:rsidRDefault="00992684" w:rsidP="00992684">
      <w:pPr>
        <w:rPr>
          <w:rStyle w:val="Heading4Char"/>
        </w:rPr>
      </w:pPr>
      <w:r w:rsidRPr="004C3DB5">
        <w:rPr>
          <w:rStyle w:val="Heading4Char"/>
        </w:rPr>
        <w:t>Overview</w:t>
      </w:r>
    </w:p>
    <w:p w14:paraId="52C2D207" w14:textId="77777777" w:rsidR="00992684" w:rsidRDefault="00992684" w:rsidP="00992684">
      <w:r w:rsidRPr="00487629">
        <w:t>A list of participants who currently belong to the specified agency</w:t>
      </w:r>
      <w:r>
        <w:t>,</w:t>
      </w:r>
      <w:r w:rsidRPr="00487629">
        <w:t xml:space="preserve"> whose Last Date to Use (LDTU) occurs during the specifie</w:t>
      </w:r>
      <w:r>
        <w:t xml:space="preserve">d time period, </w:t>
      </w:r>
      <w:bookmarkStart w:id="144" w:name="_Hlk189380505"/>
      <w:r>
        <w:t xml:space="preserve">and who have specified answers to a Local Use Question. </w:t>
      </w:r>
      <w:bookmarkEnd w:id="144"/>
      <w:r>
        <w:t>The output also provides</w:t>
      </w:r>
      <w:r w:rsidRPr="00487629">
        <w:t xml:space="preserve"> household labels. The intent is to identify </w:t>
      </w:r>
      <w:r>
        <w:t>households</w:t>
      </w:r>
      <w:r w:rsidRPr="00487629">
        <w:t xml:space="preserve"> that may be eligible for alternative forms of nutrition education.  </w:t>
      </w:r>
    </w:p>
    <w:p w14:paraId="170046A3" w14:textId="77777777" w:rsidR="00992684" w:rsidRDefault="00992684" w:rsidP="00992684">
      <w:r>
        <w:t xml:space="preserve">The report output displays selected answers to a local use question based on the Answer IDs entered into the “Enter Answer ID(s)” prompt. Participants will only display in the output if a specified answer is selected. To obtain a list of your agency’s </w:t>
      </w:r>
      <w:r>
        <w:rPr>
          <w:rFonts w:cs="Calibri"/>
        </w:rPr>
        <w:t>Answer IDs, enter the Agency ID into the prompt, leaving the rest of the prompts as-is, and run the report. Refer to the Reference-Answer IDs tab for the Answer IDs.</w:t>
      </w:r>
    </w:p>
    <w:p w14:paraId="00A2AADE" w14:textId="77777777" w:rsidR="00992684" w:rsidRDefault="00992684" w:rsidP="00992684">
      <w:pPr>
        <w:pStyle w:val="Heading4"/>
        <w:rPr>
          <w:rFonts w:eastAsia="Times New Roman"/>
        </w:rPr>
      </w:pPr>
      <w:r>
        <w:rPr>
          <w:rFonts w:eastAsia="Times New Roman"/>
        </w:rPr>
        <w:t>Some uses</w:t>
      </w:r>
    </w:p>
    <w:p w14:paraId="7B81BD58" w14:textId="77777777" w:rsidR="00992684" w:rsidRDefault="00992684" w:rsidP="00992684">
      <w:pPr>
        <w:pStyle w:val="ListBullet"/>
        <w:rPr>
          <w:rFonts w:eastAsia="Times New Roman"/>
        </w:rPr>
      </w:pPr>
      <w:r>
        <w:rPr>
          <w:rFonts w:eastAsia="Times New Roman"/>
        </w:rPr>
        <w:t>Identify households and participants</w:t>
      </w:r>
      <w:r w:rsidRPr="00792208">
        <w:rPr>
          <w:rFonts w:eastAsia="Times New Roman"/>
        </w:rPr>
        <w:t xml:space="preserve">, with </w:t>
      </w:r>
      <w:r>
        <w:rPr>
          <w:rFonts w:eastAsia="Times New Roman"/>
        </w:rPr>
        <w:t xml:space="preserve">a specified answer for a </w:t>
      </w:r>
      <w:proofErr w:type="gramStart"/>
      <w:r>
        <w:rPr>
          <w:rFonts w:eastAsia="Times New Roman"/>
        </w:rPr>
        <w:t>local use question</w:t>
      </w:r>
      <w:proofErr w:type="gramEnd"/>
      <w:r>
        <w:rPr>
          <w:rFonts w:eastAsia="Times New Roman"/>
        </w:rPr>
        <w:t>, that may be eligible to receive alternate forms of additional nutrition education.</w:t>
      </w:r>
    </w:p>
    <w:p w14:paraId="3B49C9BD" w14:textId="77777777" w:rsidR="00992684" w:rsidRDefault="00992684" w:rsidP="00992684">
      <w:pPr>
        <w:pStyle w:val="Heading4"/>
      </w:pPr>
      <w:r>
        <w:t>Prompts</w:t>
      </w:r>
    </w:p>
    <w:p w14:paraId="18CD24EA" w14:textId="77777777" w:rsidR="00992684" w:rsidRPr="00FA3469" w:rsidRDefault="00992684" w:rsidP="009264CD">
      <w:pPr>
        <w:pStyle w:val="ListParagraph"/>
      </w:pPr>
      <w:r>
        <w:t>Agency ID – where the participants currently belong.</w:t>
      </w:r>
    </w:p>
    <w:p w14:paraId="110DE2E7" w14:textId="77777777" w:rsidR="00992684" w:rsidRDefault="00992684" w:rsidP="009264CD">
      <w:pPr>
        <w:pStyle w:val="ListParagraph"/>
      </w:pPr>
      <w:r>
        <w:t>Start Date – first date in time period during which the participant’s last LDTU falls.</w:t>
      </w:r>
    </w:p>
    <w:p w14:paraId="5CC66CBE" w14:textId="77777777" w:rsidR="00992684" w:rsidRDefault="00992684" w:rsidP="009264CD">
      <w:pPr>
        <w:pStyle w:val="ListParagraph"/>
      </w:pPr>
      <w:r>
        <w:t>End Date – last date in time period during which the participant’s last LDTU falls.</w:t>
      </w:r>
    </w:p>
    <w:p w14:paraId="43469109" w14:textId="77777777" w:rsidR="00992684" w:rsidRPr="006F4D03" w:rsidRDefault="00992684" w:rsidP="009264CD">
      <w:pPr>
        <w:pStyle w:val="ListParagraph"/>
        <w:rPr>
          <w:b/>
        </w:rPr>
      </w:pPr>
      <w:r>
        <w:t xml:space="preserve">Answer ID(s) – the codes associated with specific answers to a local use question. </w:t>
      </w:r>
    </w:p>
    <w:p w14:paraId="0536E236" w14:textId="77777777" w:rsidR="00992684" w:rsidRDefault="00992684" w:rsidP="00992684">
      <w:pPr>
        <w:pStyle w:val="Heading4"/>
      </w:pPr>
      <w:proofErr w:type="gramStart"/>
      <w:r>
        <w:t>Report</w:t>
      </w:r>
      <w:proofErr w:type="gramEnd"/>
      <w:r>
        <w:t xml:space="preserve"> outputs</w:t>
      </w:r>
    </w:p>
    <w:p w14:paraId="2590E039" w14:textId="77777777" w:rsidR="00992684" w:rsidRDefault="00992684" w:rsidP="00992684">
      <w:pPr>
        <w:pStyle w:val="Caption"/>
      </w:pPr>
      <w:r>
        <w:t>Tab 1 – Reference-</w:t>
      </w:r>
      <w:r w:rsidRPr="004C3DB5">
        <w:t>Answer</w:t>
      </w:r>
      <w:r>
        <w:t xml:space="preserve"> IDs</w:t>
      </w:r>
    </w:p>
    <w:p w14:paraId="41F6C3CC" w14:textId="77777777" w:rsidR="00992684" w:rsidRDefault="00992684" w:rsidP="00992684">
      <w:pPr>
        <w:pStyle w:val="Caption"/>
        <w:spacing w:before="60"/>
      </w:pPr>
      <w:r w:rsidRPr="003238D2">
        <w:rPr>
          <w:noProof/>
        </w:rPr>
        <w:drawing>
          <wp:inline distT="0" distB="0" distL="0" distR="0" wp14:anchorId="33022F2B" wp14:editId="75D84847">
            <wp:extent cx="5008880" cy="776478"/>
            <wp:effectExtent l="0" t="0" r="1270" b="5080"/>
            <wp:docPr id="102050034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852431" name="Picture 1">
                      <a:extLst>
                        <a:ext uri="{C183D7F6-B498-43B3-948B-1728B52AA6E4}">
                          <adec:decorative xmlns:adec="http://schemas.microsoft.com/office/drawing/2017/decorative" val="1"/>
                        </a:ext>
                      </a:extLst>
                    </pic:cNvPr>
                    <pic:cNvPicPr/>
                  </pic:nvPicPr>
                  <pic:blipFill>
                    <a:blip r:embed="rId23"/>
                    <a:stretch>
                      <a:fillRect/>
                    </a:stretch>
                  </pic:blipFill>
                  <pic:spPr>
                    <a:xfrm>
                      <a:off x="0" y="0"/>
                      <a:ext cx="5008880" cy="776478"/>
                    </a:xfrm>
                    <a:prstGeom prst="rect">
                      <a:avLst/>
                    </a:prstGeom>
                  </pic:spPr>
                </pic:pic>
              </a:graphicData>
            </a:graphic>
          </wp:inline>
        </w:drawing>
      </w:r>
    </w:p>
    <w:p w14:paraId="32C241D3" w14:textId="77777777" w:rsidR="00992684" w:rsidRDefault="00992684" w:rsidP="00992684">
      <w:r>
        <w:rPr>
          <w:b/>
          <w:bCs/>
        </w:rPr>
        <w:t xml:space="preserve">Columns: </w:t>
      </w:r>
      <w:r>
        <w:t>Answer ID, Question’s WIC Type, Answer, Answer in Use?</w:t>
      </w:r>
    </w:p>
    <w:p w14:paraId="616417E3" w14:textId="77777777" w:rsidR="00992684" w:rsidRPr="00ED64C4" w:rsidRDefault="00992684" w:rsidP="00992684">
      <w:r>
        <w:rPr>
          <w:b/>
          <w:bCs/>
        </w:rPr>
        <w:t xml:space="preserve">Grouped by: </w:t>
      </w:r>
      <w:r>
        <w:t>Local use question.</w:t>
      </w:r>
    </w:p>
    <w:p w14:paraId="57F5504E" w14:textId="77777777" w:rsidR="00992684" w:rsidRDefault="00992684" w:rsidP="00992684">
      <w:pPr>
        <w:pStyle w:val="Caption"/>
      </w:pPr>
      <w:r>
        <w:t xml:space="preserve">Tab 2 – </w:t>
      </w:r>
      <w:r w:rsidRPr="004C3DB5">
        <w:t>List</w:t>
      </w:r>
    </w:p>
    <w:p w14:paraId="7916AF4D" w14:textId="77777777" w:rsidR="00992684" w:rsidRDefault="00992684" w:rsidP="00992684">
      <w:pPr>
        <w:spacing w:before="60"/>
      </w:pPr>
      <w:r w:rsidRPr="00BB358E">
        <w:rPr>
          <w:noProof/>
        </w:rPr>
        <w:lastRenderedPageBreak/>
        <w:drawing>
          <wp:inline distT="0" distB="0" distL="0" distR="0" wp14:anchorId="0559CCD3" wp14:editId="61136609">
            <wp:extent cx="5943600" cy="593090"/>
            <wp:effectExtent l="0" t="0" r="0" b="0"/>
            <wp:docPr id="17476898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689800" name="Picture 1">
                      <a:extLst>
                        <a:ext uri="{C183D7F6-B498-43B3-948B-1728B52AA6E4}">
                          <adec:decorative xmlns:adec="http://schemas.microsoft.com/office/drawing/2017/decorative" val="1"/>
                        </a:ext>
                      </a:extLst>
                    </pic:cNvPr>
                    <pic:cNvPicPr/>
                  </pic:nvPicPr>
                  <pic:blipFill>
                    <a:blip r:embed="rId228"/>
                    <a:stretch>
                      <a:fillRect/>
                    </a:stretch>
                  </pic:blipFill>
                  <pic:spPr>
                    <a:xfrm>
                      <a:off x="0" y="0"/>
                      <a:ext cx="5943600" cy="593090"/>
                    </a:xfrm>
                    <a:prstGeom prst="rect">
                      <a:avLst/>
                    </a:prstGeom>
                  </pic:spPr>
                </pic:pic>
              </a:graphicData>
            </a:graphic>
          </wp:inline>
        </w:drawing>
      </w:r>
    </w:p>
    <w:p w14:paraId="76501D8C" w14:textId="77777777" w:rsidR="00992684" w:rsidRDefault="00992684" w:rsidP="00992684">
      <w:pPr>
        <w:spacing w:before="60"/>
      </w:pPr>
      <w:r w:rsidRPr="00BB358E">
        <w:rPr>
          <w:noProof/>
        </w:rPr>
        <w:drawing>
          <wp:inline distT="0" distB="0" distL="0" distR="0" wp14:anchorId="403E47A1" wp14:editId="304EB598">
            <wp:extent cx="4244975" cy="608711"/>
            <wp:effectExtent l="0" t="0" r="3175" b="1270"/>
            <wp:docPr id="17733491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34918" name="Picture 1">
                      <a:extLst>
                        <a:ext uri="{C183D7F6-B498-43B3-948B-1728B52AA6E4}">
                          <adec:decorative xmlns:adec="http://schemas.microsoft.com/office/drawing/2017/decorative" val="1"/>
                        </a:ext>
                      </a:extLst>
                    </pic:cNvPr>
                    <pic:cNvPicPr/>
                  </pic:nvPicPr>
                  <pic:blipFill>
                    <a:blip r:embed="rId229"/>
                    <a:stretch>
                      <a:fillRect/>
                    </a:stretch>
                  </pic:blipFill>
                  <pic:spPr>
                    <a:xfrm>
                      <a:off x="0" y="0"/>
                      <a:ext cx="4244975" cy="608711"/>
                    </a:xfrm>
                    <a:prstGeom prst="rect">
                      <a:avLst/>
                    </a:prstGeom>
                  </pic:spPr>
                </pic:pic>
              </a:graphicData>
            </a:graphic>
          </wp:inline>
        </w:drawing>
      </w:r>
    </w:p>
    <w:p w14:paraId="7A8A785F" w14:textId="77777777" w:rsidR="00992684" w:rsidRDefault="00992684" w:rsidP="00992684">
      <w:pPr>
        <w:spacing w:before="60"/>
      </w:pPr>
      <w:r>
        <w:rPr>
          <w:b/>
          <w:bCs/>
        </w:rPr>
        <w:t>Columns:</w:t>
      </w:r>
      <w:r>
        <w:t xml:space="preserve"> Household ID, State WIC ID, Last Set’s LDTU, High Risk, Participant’s Name, Authorized Rep’s Name, Telephone #, MCA Due Date, Cert Start Date, Cert End Date, Next Appt, WIC Type, DOB, Language, Interpreter Needed, Local Use Answer, Online Lesson Completed, Phone Contact 1, Phone Contact 2, Email Contact, Clinic ID.</w:t>
      </w:r>
    </w:p>
    <w:p w14:paraId="2D38BFBC" w14:textId="77777777" w:rsidR="00992684" w:rsidRPr="00ED64C4" w:rsidRDefault="00992684" w:rsidP="00992684">
      <w:pPr>
        <w:spacing w:before="60"/>
      </w:pPr>
      <w:r>
        <w:rPr>
          <w:b/>
          <w:bCs/>
        </w:rPr>
        <w:t xml:space="preserve">Counts: </w:t>
      </w:r>
      <w:r>
        <w:t>Households and participants.</w:t>
      </w:r>
    </w:p>
    <w:p w14:paraId="75206670" w14:textId="77777777" w:rsidR="00992684" w:rsidRDefault="00992684" w:rsidP="00992684">
      <w:pPr>
        <w:pStyle w:val="Caption"/>
        <w:spacing w:before="300"/>
      </w:pPr>
      <w:r>
        <w:t>Tab 3 – Household Labels</w:t>
      </w:r>
    </w:p>
    <w:p w14:paraId="7706BA0A" w14:textId="77777777" w:rsidR="00992684" w:rsidRPr="00FA3469" w:rsidRDefault="00992684" w:rsidP="00992684">
      <w:r w:rsidRPr="00BB358E">
        <w:rPr>
          <w:noProof/>
        </w:rPr>
        <w:drawing>
          <wp:inline distT="0" distB="0" distL="0" distR="0" wp14:anchorId="56995458" wp14:editId="5345A2C9">
            <wp:extent cx="5943600" cy="392430"/>
            <wp:effectExtent l="0" t="0" r="0" b="7620"/>
            <wp:docPr id="167028705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287057" name="Picture 1">
                      <a:extLst>
                        <a:ext uri="{C183D7F6-B498-43B3-948B-1728B52AA6E4}">
                          <adec:decorative xmlns:adec="http://schemas.microsoft.com/office/drawing/2017/decorative" val="1"/>
                        </a:ext>
                      </a:extLst>
                    </pic:cNvPr>
                    <pic:cNvPicPr/>
                  </pic:nvPicPr>
                  <pic:blipFill>
                    <a:blip r:embed="rId230"/>
                    <a:stretch>
                      <a:fillRect/>
                    </a:stretch>
                  </pic:blipFill>
                  <pic:spPr>
                    <a:xfrm>
                      <a:off x="0" y="0"/>
                      <a:ext cx="5943600" cy="392430"/>
                    </a:xfrm>
                    <a:prstGeom prst="rect">
                      <a:avLst/>
                    </a:prstGeom>
                  </pic:spPr>
                </pic:pic>
              </a:graphicData>
            </a:graphic>
          </wp:inline>
        </w:drawing>
      </w:r>
    </w:p>
    <w:p w14:paraId="581C0C70" w14:textId="77777777" w:rsidR="00992684" w:rsidRDefault="00992684" w:rsidP="00992684">
      <w:r>
        <w:rPr>
          <w:b/>
          <w:bCs/>
        </w:rPr>
        <w:t>Columns:</w:t>
      </w:r>
      <w:r>
        <w:t xml:space="preserve"> Clinic ID, Household ID, Authorized Rep’s Name, Mailing Address, City, State, Zip Code.</w:t>
      </w:r>
    </w:p>
    <w:p w14:paraId="471619CD" w14:textId="77777777" w:rsidR="00992684" w:rsidRDefault="00992684" w:rsidP="00992684">
      <w:pPr>
        <w:pStyle w:val="Heading3"/>
      </w:pPr>
      <w:bookmarkStart w:id="145" w:name="_Toc235422897"/>
      <w:bookmarkStart w:id="146" w:name="_Toc242875415"/>
      <w:r>
        <w:t>Household List with Local Use Answers Selected during Same Time Period as Cert or MCA</w:t>
      </w:r>
      <w:bookmarkEnd w:id="145"/>
      <w:bookmarkEnd w:id="146"/>
    </w:p>
    <w:p w14:paraId="35E8A3A4" w14:textId="77777777" w:rsidR="00992684" w:rsidRDefault="00992684" w:rsidP="00992684">
      <w:r>
        <w:t>Revised Dec. 3, 2024</w:t>
      </w:r>
    </w:p>
    <w:p w14:paraId="38DAA012" w14:textId="77777777" w:rsidR="00992684" w:rsidRDefault="00992684" w:rsidP="00992684">
      <w:pPr>
        <w:pStyle w:val="Heading4"/>
      </w:pPr>
      <w:r>
        <w:t>Overview</w:t>
      </w:r>
    </w:p>
    <w:p w14:paraId="363BB60B" w14:textId="77777777" w:rsidR="00992684" w:rsidRDefault="00992684" w:rsidP="00992684">
      <w:r w:rsidRPr="00277DC8">
        <w:t>A list of household</w:t>
      </w:r>
      <w:r>
        <w:t>s</w:t>
      </w:r>
      <w:r w:rsidRPr="00277DC8">
        <w:t xml:space="preserve"> with at least one member</w:t>
      </w:r>
      <w:r>
        <w:t xml:space="preserve"> who currently belongs to the specified agency and has bee</w:t>
      </w:r>
      <w:r w:rsidRPr="00277DC8">
        <w:t>n certified</w:t>
      </w:r>
      <w:r>
        <w:t xml:space="preserve"> </w:t>
      </w:r>
      <w:r w:rsidRPr="00277DC8">
        <w:t>or had a Mid-certification Assessment (MCA) completed</w:t>
      </w:r>
      <w:r>
        <w:t xml:space="preserve"> and has a specified answer selected during the specified time period.  </w:t>
      </w:r>
    </w:p>
    <w:p w14:paraId="2BC3A63B" w14:textId="77777777" w:rsidR="00992684" w:rsidRDefault="00992684" w:rsidP="00992684">
      <w:r>
        <w:t xml:space="preserve">This provides a list of households with updated, or new answers, instead of all households with a selected answer. </w:t>
      </w:r>
    </w:p>
    <w:p w14:paraId="0BCCDDEF" w14:textId="77777777" w:rsidR="00992684" w:rsidRDefault="00992684" w:rsidP="00992684">
      <w:r>
        <w:t xml:space="preserve">The report output displays selected answers to a local use question based on the Answer IDs entered into the “Enter Answer ID(s)” prompt. Participants will only display in the output if a specified answer is selected. To obtain a list of your agency’s </w:t>
      </w:r>
      <w:r>
        <w:rPr>
          <w:rFonts w:cs="Calibri"/>
        </w:rPr>
        <w:t>Answer IDs, enter the Agency ID into the prompt, leaving the rest of the prompts as-is, and run the report. Refer to the Reference-Answer IDs tab for the Answer IDs.</w:t>
      </w:r>
    </w:p>
    <w:p w14:paraId="4D6ACBA7" w14:textId="77777777" w:rsidR="00992684" w:rsidRDefault="00992684" w:rsidP="00992684">
      <w:pPr>
        <w:pStyle w:val="Heading4"/>
      </w:pPr>
      <w:r>
        <w:t>Some uses</w:t>
      </w:r>
    </w:p>
    <w:p w14:paraId="1513977E" w14:textId="77777777" w:rsidR="00992684" w:rsidRPr="00C47B31" w:rsidRDefault="00992684" w:rsidP="00992684">
      <w:r>
        <w:t>Obtain</w:t>
      </w:r>
      <w:r w:rsidRPr="00C47B31">
        <w:t xml:space="preserve"> a list of households with updated or new answers for a </w:t>
      </w:r>
      <w:r>
        <w:t>local use question that were selected</w:t>
      </w:r>
      <w:r w:rsidRPr="00C47B31">
        <w:t xml:space="preserve"> during the same time period specified for completed certs or MCAs.</w:t>
      </w:r>
    </w:p>
    <w:p w14:paraId="2BA77DBD" w14:textId="77777777" w:rsidR="00992684" w:rsidRDefault="00992684" w:rsidP="00992684">
      <w:pPr>
        <w:pStyle w:val="Heading4"/>
      </w:pPr>
      <w:r>
        <w:lastRenderedPageBreak/>
        <w:t>Prompts</w:t>
      </w:r>
    </w:p>
    <w:p w14:paraId="538F81A4" w14:textId="77777777" w:rsidR="00992684" w:rsidRPr="00FA3469" w:rsidRDefault="00992684" w:rsidP="009264CD">
      <w:pPr>
        <w:pStyle w:val="ListParagraph"/>
      </w:pPr>
      <w:r>
        <w:t>Agency ID – where the participants currently belong.</w:t>
      </w:r>
    </w:p>
    <w:p w14:paraId="436D6371" w14:textId="77777777" w:rsidR="00992684" w:rsidRDefault="00992684" w:rsidP="009264CD">
      <w:pPr>
        <w:pStyle w:val="ListParagraph"/>
      </w:pPr>
      <w:r>
        <w:t>Start Date – first date in time period during which participants were certified, had an MCA completed, and had an answer selected for a local use question.</w:t>
      </w:r>
    </w:p>
    <w:p w14:paraId="568CD159" w14:textId="77777777" w:rsidR="00992684" w:rsidRDefault="00992684" w:rsidP="009264CD">
      <w:pPr>
        <w:pStyle w:val="ListParagraph"/>
      </w:pPr>
      <w:r>
        <w:t>End Date – last date in time period during which participants were certified, had an MCA completed, and had an answer selected for a local use question.</w:t>
      </w:r>
    </w:p>
    <w:p w14:paraId="7348215D" w14:textId="77777777" w:rsidR="00992684" w:rsidRDefault="00992684" w:rsidP="009264CD">
      <w:pPr>
        <w:pStyle w:val="ListParagraph"/>
      </w:pPr>
      <w:r>
        <w:t>Answer ID(s) – the codes associated with specific answers to a local use question</w:t>
      </w:r>
    </w:p>
    <w:p w14:paraId="3134EB6A" w14:textId="77777777" w:rsidR="00992684" w:rsidRDefault="00992684" w:rsidP="009264CD">
      <w:pPr>
        <w:pStyle w:val="ListParagraph"/>
      </w:pPr>
      <w:r>
        <w:t>WIC Type(s) – the WIC type at the time the participants were certified.</w:t>
      </w:r>
    </w:p>
    <w:p w14:paraId="56381A72" w14:textId="77777777" w:rsidR="00992684" w:rsidRDefault="00992684" w:rsidP="00992684">
      <w:pPr>
        <w:pStyle w:val="Heading4"/>
      </w:pPr>
      <w:proofErr w:type="gramStart"/>
      <w:r>
        <w:t>Report</w:t>
      </w:r>
      <w:proofErr w:type="gramEnd"/>
      <w:r>
        <w:t xml:space="preserve"> outputs</w:t>
      </w:r>
    </w:p>
    <w:p w14:paraId="415B788E" w14:textId="77777777" w:rsidR="00992684" w:rsidRDefault="00992684" w:rsidP="00992684">
      <w:pPr>
        <w:pStyle w:val="Caption"/>
      </w:pPr>
      <w:r>
        <w:t>Tab 1 – Reference-Answer IDs</w:t>
      </w:r>
    </w:p>
    <w:p w14:paraId="6D2CC410" w14:textId="77777777" w:rsidR="00992684" w:rsidRDefault="00992684" w:rsidP="00992684">
      <w:r w:rsidRPr="000B7459">
        <w:rPr>
          <w:noProof/>
        </w:rPr>
        <w:drawing>
          <wp:inline distT="0" distB="0" distL="0" distR="0" wp14:anchorId="3182EBA9" wp14:editId="069788CA">
            <wp:extent cx="4952873" cy="784733"/>
            <wp:effectExtent l="0" t="0" r="635" b="0"/>
            <wp:docPr id="40156565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975560" name="Picture 1">
                      <a:extLst>
                        <a:ext uri="{C183D7F6-B498-43B3-948B-1728B52AA6E4}">
                          <adec:decorative xmlns:adec="http://schemas.microsoft.com/office/drawing/2017/decorative" val="1"/>
                        </a:ext>
                      </a:extLst>
                    </pic:cNvPr>
                    <pic:cNvPicPr/>
                  </pic:nvPicPr>
                  <pic:blipFill>
                    <a:blip r:embed="rId207"/>
                    <a:stretch>
                      <a:fillRect/>
                    </a:stretch>
                  </pic:blipFill>
                  <pic:spPr>
                    <a:xfrm>
                      <a:off x="0" y="0"/>
                      <a:ext cx="4952873" cy="784733"/>
                    </a:xfrm>
                    <a:prstGeom prst="rect">
                      <a:avLst/>
                    </a:prstGeom>
                  </pic:spPr>
                </pic:pic>
              </a:graphicData>
            </a:graphic>
          </wp:inline>
        </w:drawing>
      </w:r>
    </w:p>
    <w:p w14:paraId="696A89E7" w14:textId="77777777" w:rsidR="00992684" w:rsidRDefault="00992684" w:rsidP="00992684">
      <w:r>
        <w:rPr>
          <w:b/>
          <w:bCs/>
        </w:rPr>
        <w:t xml:space="preserve">Columns: </w:t>
      </w:r>
      <w:r>
        <w:t xml:space="preserve">Answer ID, Question’s WIC Type, Answer, Answer in </w:t>
      </w:r>
      <w:proofErr w:type="gramStart"/>
      <w:r>
        <w:t>Use?,</w:t>
      </w:r>
      <w:proofErr w:type="gramEnd"/>
      <w:r>
        <w:t xml:space="preserve"> Question in Use?</w:t>
      </w:r>
    </w:p>
    <w:p w14:paraId="373958EE" w14:textId="77777777" w:rsidR="00992684" w:rsidRPr="004C3DB5" w:rsidRDefault="00992684" w:rsidP="00992684">
      <w:r>
        <w:rPr>
          <w:b/>
          <w:bCs/>
        </w:rPr>
        <w:t xml:space="preserve">Grouped by: </w:t>
      </w:r>
      <w:r>
        <w:t>Local use question.</w:t>
      </w:r>
    </w:p>
    <w:p w14:paraId="2E157F86" w14:textId="77777777" w:rsidR="00992684" w:rsidRDefault="00992684" w:rsidP="00992684">
      <w:pPr>
        <w:pStyle w:val="Caption"/>
      </w:pPr>
      <w:r>
        <w:t>Tab 2 – Household List</w:t>
      </w:r>
    </w:p>
    <w:p w14:paraId="09CA0216" w14:textId="77777777" w:rsidR="00992684" w:rsidRDefault="00992684" w:rsidP="00992684">
      <w:pPr>
        <w:spacing w:before="60"/>
      </w:pPr>
      <w:r w:rsidRPr="00B514D0">
        <w:rPr>
          <w:noProof/>
        </w:rPr>
        <w:drawing>
          <wp:inline distT="0" distB="0" distL="0" distR="0" wp14:anchorId="7E67716A" wp14:editId="6176ED03">
            <wp:extent cx="4792980" cy="671322"/>
            <wp:effectExtent l="0" t="0" r="7620" b="0"/>
            <wp:docPr id="120983138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831384" name="Picture 1">
                      <a:extLst>
                        <a:ext uri="{C183D7F6-B498-43B3-948B-1728B52AA6E4}">
                          <adec:decorative xmlns:adec="http://schemas.microsoft.com/office/drawing/2017/decorative" val="1"/>
                        </a:ext>
                      </a:extLst>
                    </pic:cNvPr>
                    <pic:cNvPicPr/>
                  </pic:nvPicPr>
                  <pic:blipFill>
                    <a:blip r:embed="rId231"/>
                    <a:stretch>
                      <a:fillRect/>
                    </a:stretch>
                  </pic:blipFill>
                  <pic:spPr>
                    <a:xfrm>
                      <a:off x="0" y="0"/>
                      <a:ext cx="4792980" cy="671322"/>
                    </a:xfrm>
                    <a:prstGeom prst="rect">
                      <a:avLst/>
                    </a:prstGeom>
                  </pic:spPr>
                </pic:pic>
              </a:graphicData>
            </a:graphic>
          </wp:inline>
        </w:drawing>
      </w:r>
    </w:p>
    <w:p w14:paraId="25BEC7A2" w14:textId="77777777" w:rsidR="00992684" w:rsidRDefault="00992684" w:rsidP="00992684">
      <w:pPr>
        <w:spacing w:before="60"/>
      </w:pPr>
      <w:r>
        <w:rPr>
          <w:b/>
          <w:bCs/>
        </w:rPr>
        <w:t xml:space="preserve">Columns: </w:t>
      </w:r>
      <w:r>
        <w:t xml:space="preserve">Household ID, </w:t>
      </w:r>
      <w:proofErr w:type="gramStart"/>
      <w:r>
        <w:t>Telephone #,</w:t>
      </w:r>
      <w:proofErr w:type="gramEnd"/>
      <w:r>
        <w:t xml:space="preserve"> Language, Authorized Representative, Selected Answer, Answer Date.</w:t>
      </w:r>
    </w:p>
    <w:p w14:paraId="22FD49D3" w14:textId="77777777" w:rsidR="00992684" w:rsidRPr="004C3DB5" w:rsidRDefault="00992684" w:rsidP="00992684">
      <w:pPr>
        <w:spacing w:before="60"/>
      </w:pPr>
      <w:r>
        <w:rPr>
          <w:b/>
          <w:bCs/>
        </w:rPr>
        <w:t xml:space="preserve">Counts: </w:t>
      </w:r>
      <w:r>
        <w:t>Participants.</w:t>
      </w:r>
    </w:p>
    <w:p w14:paraId="15AE6949" w14:textId="77777777" w:rsidR="009264CD" w:rsidRDefault="009264CD">
      <w:pPr>
        <w:spacing w:before="120" w:after="0"/>
        <w:rPr>
          <w:rFonts w:asciiTheme="minorHAnsi" w:eastAsiaTheme="majorEastAsia" w:hAnsiTheme="minorHAnsi" w:cstheme="majorBidi"/>
          <w:b/>
          <w:color w:val="003865" w:themeColor="accent1"/>
          <w:sz w:val="36"/>
          <w:szCs w:val="32"/>
        </w:rPr>
      </w:pPr>
      <w:bookmarkStart w:id="147" w:name="_Toc235422898"/>
      <w:r>
        <w:br w:type="page"/>
      </w:r>
    </w:p>
    <w:p w14:paraId="010BD145" w14:textId="44413C2D" w:rsidR="00992684" w:rsidRDefault="00992684" w:rsidP="00992684">
      <w:pPr>
        <w:pStyle w:val="Heading2"/>
      </w:pPr>
      <w:bookmarkStart w:id="148" w:name="_Toc242875416"/>
      <w:r>
        <w:lastRenderedPageBreak/>
        <w:t>Notes</w:t>
      </w:r>
      <w:bookmarkEnd w:id="147"/>
      <w:bookmarkEnd w:id="148"/>
    </w:p>
    <w:p w14:paraId="3D680268" w14:textId="77777777" w:rsidR="00992684" w:rsidRDefault="00992684" w:rsidP="00992684">
      <w:pPr>
        <w:pStyle w:val="Heading3"/>
      </w:pPr>
      <w:bookmarkStart w:id="149" w:name="_Toc235422899"/>
      <w:bookmarkStart w:id="150" w:name="_Toc242875417"/>
      <w:r>
        <w:t>No Note Written for Participants Issued Benefits</w:t>
      </w:r>
      <w:bookmarkEnd w:id="149"/>
      <w:bookmarkEnd w:id="150"/>
    </w:p>
    <w:p w14:paraId="5A312E6A" w14:textId="77777777" w:rsidR="00992684" w:rsidRDefault="00992684" w:rsidP="00992684">
      <w:r>
        <w:t>Revised Nov. 5, 2024</w:t>
      </w:r>
    </w:p>
    <w:p w14:paraId="2BCE8D9F" w14:textId="77777777" w:rsidR="00992684" w:rsidRDefault="00992684" w:rsidP="00992684">
      <w:pPr>
        <w:pStyle w:val="Heading4"/>
      </w:pPr>
      <w:r>
        <w:t>Overview</w:t>
      </w:r>
    </w:p>
    <w:p w14:paraId="2E1BE2EE" w14:textId="77777777" w:rsidR="00992684" w:rsidRPr="00374C0E" w:rsidRDefault="00992684" w:rsidP="00992684">
      <w:r w:rsidRPr="00374C0E">
        <w:t>A list and count of participants issued benefits at the specified agency during the specified time period who have not had a note written within 8 days of the issuance.</w:t>
      </w:r>
    </w:p>
    <w:p w14:paraId="7EDD99F3" w14:textId="77777777" w:rsidR="00992684" w:rsidRDefault="00992684" w:rsidP="00992684">
      <w:pPr>
        <w:pStyle w:val="Heading4"/>
      </w:pPr>
      <w:r>
        <w:t>Some uses</w:t>
      </w:r>
    </w:p>
    <w:p w14:paraId="16680926" w14:textId="77777777" w:rsidR="00992684" w:rsidRDefault="00992684" w:rsidP="00992684">
      <w:r>
        <w:t>Audit/monitor staff to ensure notes are written with each contact where benefits are issued if required by agency.</w:t>
      </w:r>
    </w:p>
    <w:p w14:paraId="3033B2AC" w14:textId="77777777" w:rsidR="00992684" w:rsidRDefault="00992684" w:rsidP="00992684">
      <w:pPr>
        <w:pStyle w:val="Heading4"/>
      </w:pPr>
      <w:r>
        <w:t>Prompts</w:t>
      </w:r>
    </w:p>
    <w:p w14:paraId="4A5A4F58" w14:textId="77777777" w:rsidR="00992684" w:rsidRDefault="00992684" w:rsidP="00992684">
      <w:pPr>
        <w:pStyle w:val="ListBullet"/>
        <w:numPr>
          <w:ilvl w:val="0"/>
          <w:numId w:val="42"/>
        </w:numPr>
      </w:pPr>
      <w:r>
        <w:t>Agency ID – agency where the participants were issued benefits.</w:t>
      </w:r>
    </w:p>
    <w:p w14:paraId="05A2BB2A" w14:textId="77777777" w:rsidR="00992684" w:rsidRDefault="00992684" w:rsidP="00992684">
      <w:pPr>
        <w:pStyle w:val="ListBullet"/>
        <w:numPr>
          <w:ilvl w:val="0"/>
          <w:numId w:val="42"/>
        </w:numPr>
      </w:pPr>
      <w:r>
        <w:t>State Date – the first date in the time period during which the participants were issued benefits.</w:t>
      </w:r>
    </w:p>
    <w:p w14:paraId="4EF2E5B7" w14:textId="77777777" w:rsidR="00992684" w:rsidRPr="004C3DB5" w:rsidRDefault="00992684" w:rsidP="00992684">
      <w:pPr>
        <w:pStyle w:val="ListBullet"/>
        <w:numPr>
          <w:ilvl w:val="0"/>
          <w:numId w:val="42"/>
        </w:numPr>
      </w:pPr>
      <w:r>
        <w:t>End Date – the last date in the time period during which the participants were issued benefits.</w:t>
      </w:r>
    </w:p>
    <w:p w14:paraId="576384CE" w14:textId="77777777" w:rsidR="00992684" w:rsidRDefault="00992684" w:rsidP="00992684">
      <w:pPr>
        <w:pStyle w:val="Heading4"/>
      </w:pPr>
      <w:proofErr w:type="gramStart"/>
      <w:r>
        <w:t>Report</w:t>
      </w:r>
      <w:proofErr w:type="gramEnd"/>
      <w:r>
        <w:t xml:space="preserve"> outputs</w:t>
      </w:r>
    </w:p>
    <w:p w14:paraId="1FEABF2F" w14:textId="77777777" w:rsidR="00992684" w:rsidRPr="00374C0E" w:rsidRDefault="00992684" w:rsidP="00992684">
      <w:pPr>
        <w:pStyle w:val="Caption"/>
      </w:pPr>
      <w:r w:rsidRPr="00374C0E">
        <w:t>Tab 1 – List</w:t>
      </w:r>
    </w:p>
    <w:p w14:paraId="0BB53A94" w14:textId="77777777" w:rsidR="00992684" w:rsidRDefault="00992684" w:rsidP="00992684">
      <w:pPr>
        <w:rPr>
          <w:rFonts w:ascii="Calibri Light" w:hAnsi="Calibri Light" w:cs="Calibri Light"/>
        </w:rPr>
      </w:pPr>
      <w:r w:rsidRPr="00374C0E">
        <w:rPr>
          <w:rFonts w:ascii="Calibri Light" w:hAnsi="Calibri Light" w:cs="Calibri Light"/>
          <w:noProof/>
        </w:rPr>
        <w:drawing>
          <wp:inline distT="0" distB="0" distL="0" distR="0" wp14:anchorId="2A6F6F85" wp14:editId="10161C95">
            <wp:extent cx="4742180" cy="756920"/>
            <wp:effectExtent l="0" t="0" r="1270" b="5080"/>
            <wp:docPr id="49484751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847518" name="Picture 1">
                      <a:extLst>
                        <a:ext uri="{C183D7F6-B498-43B3-948B-1728B52AA6E4}">
                          <adec:decorative xmlns:adec="http://schemas.microsoft.com/office/drawing/2017/decorative" val="1"/>
                        </a:ext>
                      </a:extLst>
                    </pic:cNvPr>
                    <pic:cNvPicPr/>
                  </pic:nvPicPr>
                  <pic:blipFill>
                    <a:blip r:embed="rId232"/>
                    <a:stretch>
                      <a:fillRect/>
                    </a:stretch>
                  </pic:blipFill>
                  <pic:spPr>
                    <a:xfrm>
                      <a:off x="0" y="0"/>
                      <a:ext cx="4742180" cy="756920"/>
                    </a:xfrm>
                    <a:prstGeom prst="rect">
                      <a:avLst/>
                    </a:prstGeom>
                  </pic:spPr>
                </pic:pic>
              </a:graphicData>
            </a:graphic>
          </wp:inline>
        </w:drawing>
      </w:r>
    </w:p>
    <w:p w14:paraId="429504B3" w14:textId="77777777" w:rsidR="00992684" w:rsidRDefault="00992684" w:rsidP="00992684">
      <w:r>
        <w:rPr>
          <w:b/>
          <w:bCs/>
        </w:rPr>
        <w:t xml:space="preserve">Columns: </w:t>
      </w:r>
      <w:r>
        <w:t>Clinic ID, Household ID, State WIC ID, Issued Date, WIC Type, Staff Issued Benefits.</w:t>
      </w:r>
    </w:p>
    <w:p w14:paraId="69E2250F" w14:textId="77777777" w:rsidR="00992684" w:rsidRDefault="00992684" w:rsidP="00992684">
      <w:r>
        <w:rPr>
          <w:b/>
          <w:bCs/>
        </w:rPr>
        <w:t>Counts:</w:t>
      </w:r>
      <w:r>
        <w:t xml:space="preserve"> Participants.</w:t>
      </w:r>
    </w:p>
    <w:p w14:paraId="23B4AF15" w14:textId="77777777" w:rsidR="00992684" w:rsidRPr="004C3DB5" w:rsidRDefault="00992684" w:rsidP="00992684">
      <w:r>
        <w:rPr>
          <w:b/>
          <w:bCs/>
        </w:rPr>
        <w:t>Grouped by:</w:t>
      </w:r>
      <w:r>
        <w:t xml:space="preserve"> Staff name.</w:t>
      </w:r>
    </w:p>
    <w:p w14:paraId="65AD6B0E" w14:textId="77777777" w:rsidR="00992684" w:rsidRPr="00374C0E" w:rsidRDefault="00992684" w:rsidP="00992684">
      <w:pPr>
        <w:pStyle w:val="Caption"/>
      </w:pPr>
      <w:r w:rsidRPr="00374C0E">
        <w:t>Tab 2 – Count</w:t>
      </w:r>
    </w:p>
    <w:p w14:paraId="48F0DB4A" w14:textId="77777777" w:rsidR="00992684" w:rsidRDefault="00992684" w:rsidP="00992684">
      <w:pPr>
        <w:rPr>
          <w:rFonts w:ascii="Calibri Light" w:hAnsi="Calibri Light" w:cs="Calibri Light"/>
        </w:rPr>
      </w:pPr>
      <w:r w:rsidRPr="00374C0E">
        <w:rPr>
          <w:rFonts w:ascii="Calibri Light" w:hAnsi="Calibri Light" w:cs="Calibri Light"/>
          <w:noProof/>
        </w:rPr>
        <w:drawing>
          <wp:inline distT="0" distB="0" distL="0" distR="0" wp14:anchorId="3B533CBF" wp14:editId="034E4335">
            <wp:extent cx="5943600" cy="777875"/>
            <wp:effectExtent l="0" t="0" r="0" b="3175"/>
            <wp:docPr id="3544325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432571" name="Picture 1">
                      <a:extLst>
                        <a:ext uri="{C183D7F6-B498-43B3-948B-1728B52AA6E4}">
                          <adec:decorative xmlns:adec="http://schemas.microsoft.com/office/drawing/2017/decorative" val="1"/>
                        </a:ext>
                      </a:extLst>
                    </pic:cNvPr>
                    <pic:cNvPicPr/>
                  </pic:nvPicPr>
                  <pic:blipFill>
                    <a:blip r:embed="rId233"/>
                    <a:stretch>
                      <a:fillRect/>
                    </a:stretch>
                  </pic:blipFill>
                  <pic:spPr>
                    <a:xfrm>
                      <a:off x="0" y="0"/>
                      <a:ext cx="5943600" cy="777875"/>
                    </a:xfrm>
                    <a:prstGeom prst="rect">
                      <a:avLst/>
                    </a:prstGeom>
                  </pic:spPr>
                </pic:pic>
              </a:graphicData>
            </a:graphic>
          </wp:inline>
        </w:drawing>
      </w:r>
    </w:p>
    <w:p w14:paraId="5B19929A" w14:textId="77777777" w:rsidR="00992684" w:rsidRDefault="00992684" w:rsidP="00992684">
      <w:pPr>
        <w:spacing w:after="300"/>
        <w:rPr>
          <w:rFonts w:ascii="Calibri Light" w:hAnsi="Calibri Light" w:cs="Calibri Light"/>
        </w:rPr>
      </w:pPr>
      <w:r>
        <w:rPr>
          <w:rFonts w:ascii="Calibri Light" w:hAnsi="Calibri Light" w:cs="Calibri Light"/>
          <w:b/>
          <w:bCs/>
        </w:rPr>
        <w:lastRenderedPageBreak/>
        <w:t>Columns:</w:t>
      </w:r>
      <w:r>
        <w:rPr>
          <w:rFonts w:ascii="Calibri Light" w:hAnsi="Calibri Light" w:cs="Calibri Light"/>
        </w:rPr>
        <w:t xml:space="preserve"> STAFF TOTAL, Clinic IDs.</w:t>
      </w:r>
    </w:p>
    <w:p w14:paraId="7F1A0D49" w14:textId="77777777" w:rsidR="00992684" w:rsidRDefault="00992684" w:rsidP="00992684">
      <w:pPr>
        <w:spacing w:after="300"/>
        <w:rPr>
          <w:rFonts w:ascii="Calibri Light" w:hAnsi="Calibri Light" w:cs="Calibri Light"/>
        </w:rPr>
      </w:pPr>
      <w:r>
        <w:rPr>
          <w:rFonts w:ascii="Calibri Light" w:hAnsi="Calibri Light" w:cs="Calibri Light"/>
          <w:b/>
          <w:bCs/>
        </w:rPr>
        <w:t>Rows:</w:t>
      </w:r>
      <w:r>
        <w:rPr>
          <w:rFonts w:ascii="Calibri Light" w:hAnsi="Calibri Light" w:cs="Calibri Light"/>
        </w:rPr>
        <w:t xml:space="preserve"> AGENCY TOTAL, staff name.</w:t>
      </w:r>
    </w:p>
    <w:p w14:paraId="257CA694" w14:textId="77777777" w:rsidR="00992684" w:rsidRDefault="00992684" w:rsidP="00992684">
      <w:pPr>
        <w:pStyle w:val="Heading3"/>
      </w:pPr>
      <w:bookmarkStart w:id="151" w:name="_Toc235422900"/>
      <w:bookmarkStart w:id="152" w:name="_Toc242875418"/>
      <w:r>
        <w:t>Notes and Documentation</w:t>
      </w:r>
      <w:bookmarkEnd w:id="151"/>
      <w:bookmarkEnd w:id="152"/>
    </w:p>
    <w:p w14:paraId="3A0F3563" w14:textId="77777777" w:rsidR="00992684" w:rsidRDefault="00992684" w:rsidP="00992684">
      <w:r>
        <w:t>Revised June 3, 2026</w:t>
      </w:r>
    </w:p>
    <w:p w14:paraId="747FE496" w14:textId="77777777" w:rsidR="00992684" w:rsidRDefault="00992684" w:rsidP="00992684">
      <w:pPr>
        <w:pStyle w:val="Heading4"/>
      </w:pPr>
      <w:r>
        <w:t>Overview</w:t>
      </w:r>
    </w:p>
    <w:p w14:paraId="69715596" w14:textId="77777777" w:rsidR="00992684" w:rsidRDefault="00992684" w:rsidP="00992684">
      <w:r w:rsidRPr="00F2653C">
        <w:t>A list and count of participants who belong to the specified agencies and have notes written for the specified note subject during the specified time period. The output includes the note text. The count is grouped by agency and by staff who wrote the note and note subject(s).</w:t>
      </w:r>
      <w:r>
        <w:t xml:space="preserve"> An optional input control allows the report user to filter Tab 1 – Reference by whether the note subjects are active and Tab 2 – List by staff who created the notes.</w:t>
      </w:r>
    </w:p>
    <w:p w14:paraId="3BED4883" w14:textId="77777777" w:rsidR="00992684" w:rsidRDefault="00992684" w:rsidP="00992684">
      <w:pPr>
        <w:pStyle w:val="Heading4"/>
      </w:pPr>
      <w:r>
        <w:t>Some uses</w:t>
      </w:r>
    </w:p>
    <w:p w14:paraId="1903AE72" w14:textId="77777777" w:rsidR="00992684" w:rsidRDefault="00992684" w:rsidP="00992684">
      <w:r>
        <w:t>Identify participants with specific notes and easily review the note text.</w:t>
      </w:r>
    </w:p>
    <w:p w14:paraId="3D48119F" w14:textId="77777777" w:rsidR="00992684" w:rsidRDefault="00992684" w:rsidP="00992684">
      <w:pPr>
        <w:pStyle w:val="Heading4"/>
      </w:pPr>
      <w:r>
        <w:t>Prompts</w:t>
      </w:r>
    </w:p>
    <w:p w14:paraId="10D8E22C" w14:textId="77777777" w:rsidR="00992684" w:rsidRDefault="00992684" w:rsidP="009264CD">
      <w:pPr>
        <w:pStyle w:val="ListParagraph"/>
      </w:pPr>
      <w:r>
        <w:t>Agency ID(s) – agencies where the participants currently belong.</w:t>
      </w:r>
    </w:p>
    <w:p w14:paraId="6B696A8E" w14:textId="77777777" w:rsidR="00992684" w:rsidRDefault="00992684" w:rsidP="009264CD">
      <w:pPr>
        <w:pStyle w:val="ListParagraph"/>
      </w:pPr>
      <w:r>
        <w:t>Note Subject ID(s) – the unique ID associated with a specific note subject.</w:t>
      </w:r>
    </w:p>
    <w:p w14:paraId="4629A8BF" w14:textId="77777777" w:rsidR="00992684" w:rsidRDefault="00992684" w:rsidP="009264CD">
      <w:pPr>
        <w:pStyle w:val="ListParagraph"/>
      </w:pPr>
      <w:r>
        <w:t>State Date – the first date in the time period during which a note was created.</w:t>
      </w:r>
    </w:p>
    <w:p w14:paraId="473B753D" w14:textId="77777777" w:rsidR="00992684" w:rsidRPr="004C3DB5" w:rsidRDefault="00992684" w:rsidP="009264CD">
      <w:pPr>
        <w:pStyle w:val="ListParagraph"/>
      </w:pPr>
      <w:r>
        <w:t>End Date – the last date in the time period during which a note was created.</w:t>
      </w:r>
    </w:p>
    <w:p w14:paraId="4F0D746F" w14:textId="77777777" w:rsidR="00992684" w:rsidRDefault="00992684" w:rsidP="00992684">
      <w:pPr>
        <w:pStyle w:val="Heading4"/>
      </w:pPr>
      <w:proofErr w:type="gramStart"/>
      <w:r>
        <w:t>Report</w:t>
      </w:r>
      <w:proofErr w:type="gramEnd"/>
      <w:r>
        <w:t xml:space="preserve"> outputs</w:t>
      </w:r>
    </w:p>
    <w:p w14:paraId="5238A6E8" w14:textId="77777777" w:rsidR="00992684" w:rsidRPr="00374C0E" w:rsidRDefault="00992684" w:rsidP="00992684">
      <w:pPr>
        <w:pStyle w:val="Caption"/>
      </w:pPr>
      <w:r w:rsidRPr="00374C0E">
        <w:t xml:space="preserve">Tab 1 – </w:t>
      </w:r>
      <w:r>
        <w:t>Reference</w:t>
      </w:r>
    </w:p>
    <w:p w14:paraId="6267F14A" w14:textId="77777777" w:rsidR="00992684" w:rsidRDefault="00992684" w:rsidP="00992684">
      <w:pPr>
        <w:rPr>
          <w:rFonts w:ascii="Calibri Light" w:hAnsi="Calibri Light" w:cs="Calibri Light"/>
        </w:rPr>
      </w:pPr>
      <w:r w:rsidRPr="00493FFC">
        <w:rPr>
          <w:noProof/>
        </w:rPr>
        <w:drawing>
          <wp:inline distT="0" distB="0" distL="0" distR="0" wp14:anchorId="6C74F73B" wp14:editId="5E3D8E5E">
            <wp:extent cx="3650996" cy="457200"/>
            <wp:effectExtent l="0" t="0" r="6985" b="0"/>
            <wp:docPr id="20960192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019200" name="Picture 1">
                      <a:extLst>
                        <a:ext uri="{C183D7F6-B498-43B3-948B-1728B52AA6E4}">
                          <adec:decorative xmlns:adec="http://schemas.microsoft.com/office/drawing/2017/decorative" val="1"/>
                        </a:ext>
                      </a:extLst>
                    </pic:cNvPr>
                    <pic:cNvPicPr/>
                  </pic:nvPicPr>
                  <pic:blipFill>
                    <a:blip r:embed="rId234"/>
                    <a:stretch>
                      <a:fillRect/>
                    </a:stretch>
                  </pic:blipFill>
                  <pic:spPr>
                    <a:xfrm>
                      <a:off x="0" y="0"/>
                      <a:ext cx="3650996" cy="457200"/>
                    </a:xfrm>
                    <a:prstGeom prst="rect">
                      <a:avLst/>
                    </a:prstGeom>
                  </pic:spPr>
                </pic:pic>
              </a:graphicData>
            </a:graphic>
          </wp:inline>
        </w:drawing>
      </w:r>
    </w:p>
    <w:p w14:paraId="48A08A03" w14:textId="77777777" w:rsidR="00992684" w:rsidRDefault="00992684" w:rsidP="00992684">
      <w:r>
        <w:rPr>
          <w:b/>
          <w:bCs/>
        </w:rPr>
        <w:t xml:space="preserve">Columns: </w:t>
      </w:r>
      <w:r>
        <w:t>Note Subject ID, Note Subject, Active.</w:t>
      </w:r>
    </w:p>
    <w:p w14:paraId="51DB5EAB" w14:textId="77777777" w:rsidR="00992684" w:rsidRPr="00374C0E" w:rsidRDefault="00992684" w:rsidP="00992684">
      <w:pPr>
        <w:pStyle w:val="Caption"/>
      </w:pPr>
      <w:r w:rsidRPr="00374C0E">
        <w:t xml:space="preserve">Tab 2 – </w:t>
      </w:r>
      <w:r>
        <w:t>List</w:t>
      </w:r>
    </w:p>
    <w:p w14:paraId="67CBAE32" w14:textId="77777777" w:rsidR="00992684" w:rsidRPr="002C2C70" w:rsidRDefault="00992684" w:rsidP="00992684">
      <w:r>
        <w:t>Page 1</w:t>
      </w:r>
    </w:p>
    <w:p w14:paraId="0BE69978" w14:textId="77777777" w:rsidR="00992684" w:rsidRDefault="00992684" w:rsidP="00992684">
      <w:r w:rsidRPr="005E5963">
        <w:rPr>
          <w:noProof/>
        </w:rPr>
        <w:lastRenderedPageBreak/>
        <w:drawing>
          <wp:inline distT="0" distB="0" distL="0" distR="0" wp14:anchorId="7A8B8755" wp14:editId="55D3CA41">
            <wp:extent cx="5943600" cy="1530985"/>
            <wp:effectExtent l="0" t="0" r="0" b="0"/>
            <wp:docPr id="142301131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011314" name="Picture 1">
                      <a:extLst>
                        <a:ext uri="{C183D7F6-B498-43B3-948B-1728B52AA6E4}">
                          <adec:decorative xmlns:adec="http://schemas.microsoft.com/office/drawing/2017/decorative" val="1"/>
                        </a:ext>
                      </a:extLst>
                    </pic:cNvPr>
                    <pic:cNvPicPr/>
                  </pic:nvPicPr>
                  <pic:blipFill>
                    <a:blip r:embed="rId235"/>
                    <a:stretch>
                      <a:fillRect/>
                    </a:stretch>
                  </pic:blipFill>
                  <pic:spPr>
                    <a:xfrm>
                      <a:off x="0" y="0"/>
                      <a:ext cx="5943600" cy="1530985"/>
                    </a:xfrm>
                    <a:prstGeom prst="rect">
                      <a:avLst/>
                    </a:prstGeom>
                  </pic:spPr>
                </pic:pic>
              </a:graphicData>
            </a:graphic>
          </wp:inline>
        </w:drawing>
      </w:r>
    </w:p>
    <w:p w14:paraId="289A5A40" w14:textId="77777777" w:rsidR="00992684" w:rsidRDefault="00992684" w:rsidP="00992684">
      <w:r>
        <w:t>Page 2</w:t>
      </w:r>
    </w:p>
    <w:p w14:paraId="448511EE" w14:textId="77777777" w:rsidR="00992684" w:rsidRPr="00493FFC" w:rsidRDefault="00992684" w:rsidP="00992684">
      <w:r w:rsidRPr="004A19F2">
        <w:rPr>
          <w:noProof/>
        </w:rPr>
        <w:drawing>
          <wp:inline distT="0" distB="0" distL="0" distR="0" wp14:anchorId="3902FB8D" wp14:editId="42792531">
            <wp:extent cx="1614551" cy="1278763"/>
            <wp:effectExtent l="0" t="0" r="5080" b="0"/>
            <wp:docPr id="160687842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878427" name="Picture 1">
                      <a:extLst>
                        <a:ext uri="{C183D7F6-B498-43B3-948B-1728B52AA6E4}">
                          <adec:decorative xmlns:adec="http://schemas.microsoft.com/office/drawing/2017/decorative" val="1"/>
                        </a:ext>
                      </a:extLst>
                    </pic:cNvPr>
                    <pic:cNvPicPr/>
                  </pic:nvPicPr>
                  <pic:blipFill>
                    <a:blip r:embed="rId236"/>
                    <a:stretch>
                      <a:fillRect/>
                    </a:stretch>
                  </pic:blipFill>
                  <pic:spPr>
                    <a:xfrm>
                      <a:off x="0" y="0"/>
                      <a:ext cx="1614551" cy="1278763"/>
                    </a:xfrm>
                    <a:prstGeom prst="rect">
                      <a:avLst/>
                    </a:prstGeom>
                  </pic:spPr>
                </pic:pic>
              </a:graphicData>
            </a:graphic>
          </wp:inline>
        </w:drawing>
      </w:r>
    </w:p>
    <w:p w14:paraId="400DB8A5" w14:textId="77777777" w:rsidR="00992684" w:rsidRDefault="00992684" w:rsidP="00992684">
      <w:pPr>
        <w:rPr>
          <w:rFonts w:ascii="Calibri Light" w:hAnsi="Calibri Light" w:cs="Calibri Light"/>
        </w:rPr>
      </w:pPr>
      <w:r>
        <w:rPr>
          <w:rFonts w:ascii="Calibri Light" w:hAnsi="Calibri Light" w:cs="Calibri Light"/>
          <w:b/>
          <w:bCs/>
        </w:rPr>
        <w:t>Columns:</w:t>
      </w:r>
      <w:r>
        <w:rPr>
          <w:rFonts w:ascii="Calibri Light" w:hAnsi="Calibri Light" w:cs="Calibri Light"/>
        </w:rPr>
        <w:t xml:space="preserve"> Agency ID, Clinic ID, Household ID, State WIC ID, Note Date, Note Created by, Note Subject, Note Text, Calculated Last PFDU, Last LDTU, WIC Type, Cert End Date, Language.</w:t>
      </w:r>
    </w:p>
    <w:p w14:paraId="69715BF8" w14:textId="77777777" w:rsidR="00992684" w:rsidRDefault="00992684" w:rsidP="00992684">
      <w:pPr>
        <w:spacing w:after="300"/>
        <w:rPr>
          <w:rFonts w:ascii="Calibri Light" w:hAnsi="Calibri Light" w:cs="Calibri Light"/>
        </w:rPr>
      </w:pPr>
      <w:r>
        <w:rPr>
          <w:rFonts w:ascii="Calibri Light" w:hAnsi="Calibri Light" w:cs="Calibri Light"/>
          <w:b/>
          <w:bCs/>
        </w:rPr>
        <w:t xml:space="preserve">Counts: </w:t>
      </w:r>
      <w:r>
        <w:rPr>
          <w:rFonts w:ascii="Calibri Light" w:hAnsi="Calibri Light" w:cs="Calibri Light"/>
        </w:rPr>
        <w:t>Participants.</w:t>
      </w:r>
    </w:p>
    <w:p w14:paraId="3CE2249E" w14:textId="77777777" w:rsidR="00992684" w:rsidRDefault="00992684" w:rsidP="00992684">
      <w:pPr>
        <w:pStyle w:val="Caption"/>
      </w:pPr>
      <w:r w:rsidRPr="00374C0E">
        <w:t xml:space="preserve">Tab </w:t>
      </w:r>
      <w:r>
        <w:t>3 – Counts-Staff</w:t>
      </w:r>
    </w:p>
    <w:p w14:paraId="4AA38DFA" w14:textId="77777777" w:rsidR="00992684" w:rsidRDefault="00992684" w:rsidP="00992684">
      <w:r w:rsidRPr="00493FFC">
        <w:rPr>
          <w:noProof/>
        </w:rPr>
        <w:drawing>
          <wp:inline distT="0" distB="0" distL="0" distR="0" wp14:anchorId="3C94A1E4" wp14:editId="2D13808B">
            <wp:extent cx="3586734" cy="964438"/>
            <wp:effectExtent l="0" t="0" r="0" b="7620"/>
            <wp:docPr id="133381111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811117" name="Picture 1">
                      <a:extLst>
                        <a:ext uri="{C183D7F6-B498-43B3-948B-1728B52AA6E4}">
                          <adec:decorative xmlns:adec="http://schemas.microsoft.com/office/drawing/2017/decorative" val="1"/>
                        </a:ext>
                      </a:extLst>
                    </pic:cNvPr>
                    <pic:cNvPicPr/>
                  </pic:nvPicPr>
                  <pic:blipFill>
                    <a:blip r:embed="rId237"/>
                    <a:stretch>
                      <a:fillRect/>
                    </a:stretch>
                  </pic:blipFill>
                  <pic:spPr>
                    <a:xfrm>
                      <a:off x="0" y="0"/>
                      <a:ext cx="3586734" cy="964438"/>
                    </a:xfrm>
                    <a:prstGeom prst="rect">
                      <a:avLst/>
                    </a:prstGeom>
                  </pic:spPr>
                </pic:pic>
              </a:graphicData>
            </a:graphic>
          </wp:inline>
        </w:drawing>
      </w:r>
    </w:p>
    <w:p w14:paraId="7F8A7BB8" w14:textId="77777777" w:rsidR="00992684" w:rsidRDefault="00992684" w:rsidP="00992684">
      <w:r>
        <w:rPr>
          <w:b/>
          <w:bCs/>
        </w:rPr>
        <w:t xml:space="preserve">Columns: </w:t>
      </w:r>
      <w:r>
        <w:t>Clinic ID, Household ID, State WIC ID, Issued Date, WIC Type, Staff Issued Benefits.</w:t>
      </w:r>
    </w:p>
    <w:p w14:paraId="7EB9421E" w14:textId="77777777" w:rsidR="00992684" w:rsidRPr="00820AC8" w:rsidRDefault="00992684" w:rsidP="00992684">
      <w:r>
        <w:rPr>
          <w:b/>
          <w:bCs/>
        </w:rPr>
        <w:t>Rows:</w:t>
      </w:r>
      <w:r>
        <w:t xml:space="preserve"> TOTAL PARTICIPANTS, staff first and last name.</w:t>
      </w:r>
    </w:p>
    <w:p w14:paraId="242A77E7" w14:textId="77777777" w:rsidR="00992684" w:rsidRPr="00820AC8" w:rsidRDefault="00992684" w:rsidP="00992684">
      <w:pPr>
        <w:rPr>
          <w:rFonts w:ascii="Calibri Light" w:hAnsi="Calibri Light" w:cs="Calibri Light"/>
        </w:rPr>
      </w:pPr>
      <w:r>
        <w:rPr>
          <w:b/>
          <w:bCs/>
        </w:rPr>
        <w:t>Grouped by:</w:t>
      </w:r>
      <w:r>
        <w:t xml:space="preserve"> Agency name.</w:t>
      </w:r>
    </w:p>
    <w:p w14:paraId="0C46AE44" w14:textId="77777777" w:rsidR="00992684" w:rsidRDefault="00992684" w:rsidP="00992684">
      <w:pPr>
        <w:pStyle w:val="Heading3"/>
      </w:pPr>
      <w:bookmarkStart w:id="153" w:name="_Toc235422901"/>
      <w:bookmarkStart w:id="154" w:name="_Toc242875419"/>
      <w:r>
        <w:t>Notes by Subject with Optional Local Use Answer</w:t>
      </w:r>
      <w:bookmarkEnd w:id="153"/>
      <w:bookmarkEnd w:id="154"/>
    </w:p>
    <w:p w14:paraId="0E9815E9" w14:textId="77777777" w:rsidR="00992684" w:rsidRDefault="00992684" w:rsidP="00992684">
      <w:r>
        <w:t>Revised July 30, 2025</w:t>
      </w:r>
    </w:p>
    <w:p w14:paraId="7B8D4FC0" w14:textId="77777777" w:rsidR="00992684" w:rsidRPr="004C3DB5" w:rsidRDefault="00992684" w:rsidP="00992684">
      <w:pPr>
        <w:pStyle w:val="Heading4"/>
      </w:pPr>
      <w:r>
        <w:t>Overview</w:t>
      </w:r>
    </w:p>
    <w:p w14:paraId="77397D38" w14:textId="77777777" w:rsidR="00992684" w:rsidRDefault="00992684" w:rsidP="00992684">
      <w:bookmarkStart w:id="155" w:name="_Hlk195525354"/>
      <w:r>
        <w:t xml:space="preserve">A list of participants who belong to the specified agencies and have one of the specified types of notes written during the specified dates. It also provides a simplified output for texting outreach and counts by specified </w:t>
      </w:r>
      <w:r>
        <w:lastRenderedPageBreak/>
        <w:t>notes, participant, household, language, staff, and (optionally) local use answers are included. An optional report input control allows the user to filter Tab 7 – Texting Output by Clinic ID since it is not included as a column in the output. There are two reference tabs: the first provides a list of note IDs and subjects; the second provides a list of local use questions, answers, and answer IDs.</w:t>
      </w:r>
    </w:p>
    <w:p w14:paraId="7385D2F0" w14:textId="77777777" w:rsidR="00992684" w:rsidRDefault="00992684" w:rsidP="00992684">
      <w:pPr>
        <w:rPr>
          <w:rFonts w:cs="Calibri"/>
        </w:rPr>
      </w:pPr>
      <w:bookmarkStart w:id="156" w:name="_Hlk190950806"/>
      <w:r>
        <w:rPr>
          <w:rFonts w:cs="Calibri"/>
        </w:rPr>
        <w:t xml:space="preserve">The report output also displays selected answers to a local use question (agencies do not have to use local use questions to use this report). </w:t>
      </w:r>
    </w:p>
    <w:p w14:paraId="6FFA3C4B" w14:textId="77777777" w:rsidR="00992684" w:rsidRPr="004F2703" w:rsidRDefault="00992684" w:rsidP="00992684">
      <w:pPr>
        <w:rPr>
          <w:rFonts w:cs="Calibri"/>
          <w:b/>
          <w:bCs/>
        </w:rPr>
      </w:pPr>
      <w:r w:rsidRPr="004F2703">
        <w:rPr>
          <w:rFonts w:cs="Calibri"/>
          <w:b/>
          <w:bCs/>
        </w:rPr>
        <w:t xml:space="preserve">Do you want answers to a </w:t>
      </w:r>
      <w:proofErr w:type="gramStart"/>
      <w:r w:rsidRPr="004F2703">
        <w:rPr>
          <w:rFonts w:cs="Calibri"/>
          <w:b/>
          <w:bCs/>
        </w:rPr>
        <w:t>local use</w:t>
      </w:r>
      <w:proofErr w:type="gramEnd"/>
      <w:r w:rsidRPr="004F2703">
        <w:rPr>
          <w:rFonts w:cs="Calibri"/>
          <w:b/>
          <w:bCs/>
        </w:rPr>
        <w:t xml:space="preserve"> question to display?</w:t>
      </w:r>
    </w:p>
    <w:p w14:paraId="6DE7F3DE" w14:textId="77777777" w:rsidR="00992684" w:rsidRPr="00CE6AA1" w:rsidRDefault="00992684" w:rsidP="009264CD">
      <w:pPr>
        <w:pStyle w:val="ListParagraph"/>
      </w:pPr>
      <w:r w:rsidRPr="00CE6AA1">
        <w:t>YES - If you want answers to a local use question to display, you will need to enter the Answer IDs. To do this, enter the Agency ID</w:t>
      </w:r>
      <w:r>
        <w:t>(s)</w:t>
      </w:r>
      <w:r w:rsidRPr="00CE6AA1">
        <w:t xml:space="preserve"> into the prompt, leaving the rest of the prompts as-is, and run the report. Refer to the Reference-Answer IDs tab for the Answer IDs.</w:t>
      </w:r>
      <w:r>
        <w:t xml:space="preserve"> All Answer IDs must be 4 digits and entered as they are listed in this tab (with preceding 0s).</w:t>
      </w:r>
    </w:p>
    <w:p w14:paraId="768377C4" w14:textId="77777777" w:rsidR="00992684" w:rsidRDefault="00992684" w:rsidP="009264CD">
      <w:pPr>
        <w:pStyle w:val="ListParagraph"/>
      </w:pPr>
      <w:r w:rsidRPr="00CE6AA1">
        <w:t xml:space="preserve">NO - If you do not want answers to a local use question to display, the “Enter </w:t>
      </w:r>
      <w:r>
        <w:t xml:space="preserve">4-digit </w:t>
      </w:r>
      <w:r w:rsidRPr="00CE6AA1">
        <w:t>Answer ID(s)” prompt is still required. Enter 9999999 (7 nines) into the prompt. This will meet the prompt requirement and ensure no answers are pulled into your output.</w:t>
      </w:r>
    </w:p>
    <w:p w14:paraId="2C969E9A" w14:textId="77777777" w:rsidR="00992684" w:rsidRDefault="00992684" w:rsidP="00992684">
      <w:pPr>
        <w:pStyle w:val="Heading4"/>
      </w:pPr>
      <w:r>
        <w:t>Some uses</w:t>
      </w:r>
    </w:p>
    <w:p w14:paraId="294F524A" w14:textId="77777777" w:rsidR="00992684" w:rsidRDefault="00992684" w:rsidP="009264CD">
      <w:pPr>
        <w:pStyle w:val="ListParagraph"/>
      </w:pPr>
      <w:r>
        <w:t>Identify participants with specific types of notes and the staff person who wrote them for documentation review of chart audits.</w:t>
      </w:r>
    </w:p>
    <w:p w14:paraId="63149A47" w14:textId="77777777" w:rsidR="00992684" w:rsidRDefault="00992684" w:rsidP="009264CD">
      <w:pPr>
        <w:pStyle w:val="ListParagraph"/>
      </w:pPr>
      <w:r>
        <w:t>Obtain a count by type of note during specified dates or by WIC type.</w:t>
      </w:r>
    </w:p>
    <w:p w14:paraId="286F74E1" w14:textId="77777777" w:rsidR="00992684" w:rsidRDefault="00992684" w:rsidP="009264CD">
      <w:pPr>
        <w:pStyle w:val="ListParagraph"/>
      </w:pPr>
      <w:r>
        <w:t>Obtain a list of all note subjects and their IDs.</w:t>
      </w:r>
    </w:p>
    <w:p w14:paraId="56E3A278" w14:textId="77777777" w:rsidR="00992684" w:rsidRDefault="00992684" w:rsidP="009264CD">
      <w:pPr>
        <w:pStyle w:val="ListParagraph"/>
      </w:pPr>
      <w:r>
        <w:t>Obtain a list with specified local use answers for texting outreach (example: Farmers’ Market notes).</w:t>
      </w:r>
    </w:p>
    <w:bookmarkEnd w:id="155"/>
    <w:bookmarkEnd w:id="156"/>
    <w:p w14:paraId="75DCC16A" w14:textId="77777777" w:rsidR="00992684" w:rsidRDefault="00992684" w:rsidP="00992684">
      <w:pPr>
        <w:pStyle w:val="Heading4"/>
      </w:pPr>
      <w:r>
        <w:t>Prompts:</w:t>
      </w:r>
    </w:p>
    <w:p w14:paraId="30F4E7F6" w14:textId="77777777" w:rsidR="00992684" w:rsidRDefault="00992684" w:rsidP="009264CD">
      <w:pPr>
        <w:pStyle w:val="ListParagraph"/>
      </w:pPr>
      <w:r>
        <w:t>Agency ID(s) – agency where participants currently belong.</w:t>
      </w:r>
    </w:p>
    <w:p w14:paraId="3E7383F0" w14:textId="77777777" w:rsidR="00992684" w:rsidRPr="00FA3469" w:rsidRDefault="00992684" w:rsidP="009264CD">
      <w:pPr>
        <w:pStyle w:val="ListParagraph"/>
      </w:pPr>
      <w:r>
        <w:t>Note Subject ID(s) – ID associated with note subject.</w:t>
      </w:r>
    </w:p>
    <w:p w14:paraId="7099512C" w14:textId="77777777" w:rsidR="00992684" w:rsidRDefault="00992684" w:rsidP="009264CD">
      <w:pPr>
        <w:pStyle w:val="ListParagraph"/>
      </w:pPr>
      <w:r>
        <w:t>Start Date – the first date in time period during which the notes were written.</w:t>
      </w:r>
    </w:p>
    <w:p w14:paraId="44CBEDA9" w14:textId="77777777" w:rsidR="00992684" w:rsidRDefault="00992684" w:rsidP="009264CD">
      <w:pPr>
        <w:pStyle w:val="ListParagraph"/>
      </w:pPr>
      <w:r>
        <w:t>End Date – the last date in time period during which the notes were written.</w:t>
      </w:r>
    </w:p>
    <w:p w14:paraId="5E693CCB" w14:textId="77777777" w:rsidR="00992684" w:rsidRPr="00FA3469" w:rsidRDefault="00992684" w:rsidP="009264CD">
      <w:pPr>
        <w:pStyle w:val="ListParagraph"/>
      </w:pPr>
      <w:r>
        <w:t>Answer ID(s) – the code associated with specific answers to a local use question. 9999999 is the code if not using local use questions.</w:t>
      </w:r>
    </w:p>
    <w:p w14:paraId="064E0DC5" w14:textId="77777777" w:rsidR="00992684" w:rsidRDefault="00992684" w:rsidP="00992684">
      <w:pPr>
        <w:pStyle w:val="Heading4"/>
      </w:pPr>
      <w:proofErr w:type="gramStart"/>
      <w:r>
        <w:t>Report</w:t>
      </w:r>
      <w:proofErr w:type="gramEnd"/>
      <w:r>
        <w:t xml:space="preserve"> outputs</w:t>
      </w:r>
    </w:p>
    <w:p w14:paraId="7B72DFC2" w14:textId="77777777" w:rsidR="00992684" w:rsidRDefault="00992684" w:rsidP="00992684">
      <w:pPr>
        <w:pStyle w:val="Caption"/>
      </w:pPr>
      <w:bookmarkStart w:id="157" w:name="_Hlk195525414"/>
      <w:r>
        <w:t xml:space="preserve">Tab 1 – </w:t>
      </w:r>
      <w:r w:rsidRPr="006F4D03">
        <w:t>Reference</w:t>
      </w:r>
      <w:r>
        <w:t>-Notes</w:t>
      </w:r>
    </w:p>
    <w:p w14:paraId="00FF013A" w14:textId="77777777" w:rsidR="00992684" w:rsidRDefault="00992684" w:rsidP="00992684">
      <w:pPr>
        <w:pStyle w:val="Caption"/>
        <w:spacing w:before="60"/>
      </w:pPr>
      <w:r w:rsidRPr="00134B29">
        <w:rPr>
          <w:noProof/>
        </w:rPr>
        <w:drawing>
          <wp:inline distT="0" distB="0" distL="0" distR="0" wp14:anchorId="603730BB" wp14:editId="405566C7">
            <wp:extent cx="3100451" cy="457200"/>
            <wp:effectExtent l="0" t="0" r="5080" b="0"/>
            <wp:docPr id="38755706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557066" name="Picture 1">
                      <a:extLst>
                        <a:ext uri="{C183D7F6-B498-43B3-948B-1728B52AA6E4}">
                          <adec:decorative xmlns:adec="http://schemas.microsoft.com/office/drawing/2017/decorative" val="1"/>
                        </a:ext>
                      </a:extLst>
                    </pic:cNvPr>
                    <pic:cNvPicPr/>
                  </pic:nvPicPr>
                  <pic:blipFill>
                    <a:blip r:embed="rId238"/>
                    <a:stretch>
                      <a:fillRect/>
                    </a:stretch>
                  </pic:blipFill>
                  <pic:spPr>
                    <a:xfrm>
                      <a:off x="0" y="0"/>
                      <a:ext cx="3100451" cy="457200"/>
                    </a:xfrm>
                    <a:prstGeom prst="rect">
                      <a:avLst/>
                    </a:prstGeom>
                  </pic:spPr>
                </pic:pic>
              </a:graphicData>
            </a:graphic>
          </wp:inline>
        </w:drawing>
      </w:r>
    </w:p>
    <w:p w14:paraId="51DEC956" w14:textId="77777777" w:rsidR="00992684" w:rsidRPr="00E41909" w:rsidRDefault="00992684" w:rsidP="00992684">
      <w:r>
        <w:rPr>
          <w:b/>
          <w:bCs/>
        </w:rPr>
        <w:t xml:space="preserve">Columns: </w:t>
      </w:r>
      <w:r>
        <w:t>Note Subject ID, Note Subject.</w:t>
      </w:r>
    </w:p>
    <w:p w14:paraId="6ADEDC15" w14:textId="77777777" w:rsidR="00992684" w:rsidRPr="00134B29" w:rsidRDefault="00992684" w:rsidP="00992684">
      <w:pPr>
        <w:pStyle w:val="Caption"/>
        <w:rPr>
          <w:szCs w:val="24"/>
        </w:rPr>
      </w:pPr>
      <w:r>
        <w:t xml:space="preserve">Tab 2 – Reference-Answer </w:t>
      </w:r>
      <w:r w:rsidRPr="006F4D03">
        <w:t>IDs</w:t>
      </w:r>
    </w:p>
    <w:p w14:paraId="02ADEFE5" w14:textId="77777777" w:rsidR="00992684" w:rsidRDefault="00992684" w:rsidP="00992684">
      <w:r w:rsidRPr="004D3902">
        <w:rPr>
          <w:noProof/>
        </w:rPr>
        <w:lastRenderedPageBreak/>
        <w:drawing>
          <wp:inline distT="0" distB="0" distL="0" distR="0" wp14:anchorId="2754A8E6" wp14:editId="75E059C4">
            <wp:extent cx="4742053" cy="989457"/>
            <wp:effectExtent l="0" t="0" r="1905" b="1270"/>
            <wp:docPr id="189674719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747190" name="Picture 1">
                      <a:extLst>
                        <a:ext uri="{C183D7F6-B498-43B3-948B-1728B52AA6E4}">
                          <adec:decorative xmlns:adec="http://schemas.microsoft.com/office/drawing/2017/decorative" val="1"/>
                        </a:ext>
                      </a:extLst>
                    </pic:cNvPr>
                    <pic:cNvPicPr/>
                  </pic:nvPicPr>
                  <pic:blipFill>
                    <a:blip r:embed="rId239"/>
                    <a:stretch>
                      <a:fillRect/>
                    </a:stretch>
                  </pic:blipFill>
                  <pic:spPr>
                    <a:xfrm>
                      <a:off x="0" y="0"/>
                      <a:ext cx="4742053" cy="989457"/>
                    </a:xfrm>
                    <a:prstGeom prst="rect">
                      <a:avLst/>
                    </a:prstGeom>
                  </pic:spPr>
                </pic:pic>
              </a:graphicData>
            </a:graphic>
          </wp:inline>
        </w:drawing>
      </w:r>
    </w:p>
    <w:p w14:paraId="65D8C4C9" w14:textId="77777777" w:rsidR="00992684" w:rsidRDefault="00992684" w:rsidP="00992684">
      <w:r>
        <w:rPr>
          <w:b/>
          <w:bCs/>
        </w:rPr>
        <w:t xml:space="preserve">Columns: </w:t>
      </w:r>
      <w:r>
        <w:t xml:space="preserve">Agency ID, Answer ID, Question’s WIC Type, Answer, Answer in </w:t>
      </w:r>
      <w:proofErr w:type="gramStart"/>
      <w:r>
        <w:t>Use?,</w:t>
      </w:r>
      <w:proofErr w:type="gramEnd"/>
      <w:r>
        <w:t xml:space="preserve"> Question in Use?</w:t>
      </w:r>
    </w:p>
    <w:p w14:paraId="48022D63" w14:textId="77777777" w:rsidR="00992684" w:rsidRPr="00E41909" w:rsidRDefault="00992684" w:rsidP="00992684">
      <w:r>
        <w:rPr>
          <w:b/>
          <w:bCs/>
        </w:rPr>
        <w:t>Grouped by:</w:t>
      </w:r>
      <w:r>
        <w:t xml:space="preserve"> Local use question.</w:t>
      </w:r>
    </w:p>
    <w:p w14:paraId="1693FBB2" w14:textId="77777777" w:rsidR="00992684" w:rsidRDefault="00992684" w:rsidP="00992684">
      <w:pPr>
        <w:pStyle w:val="Caption"/>
      </w:pPr>
      <w:r>
        <w:t>Tab 3 – Participant List</w:t>
      </w:r>
    </w:p>
    <w:p w14:paraId="462B8F24" w14:textId="77777777" w:rsidR="00992684" w:rsidRDefault="00992684" w:rsidP="00992684">
      <w:pPr>
        <w:spacing w:before="60"/>
        <w:rPr>
          <w:sz w:val="28"/>
          <w:szCs w:val="24"/>
        </w:rPr>
      </w:pPr>
      <w:r w:rsidRPr="00CF1F2F">
        <w:rPr>
          <w:noProof/>
          <w:sz w:val="28"/>
          <w:szCs w:val="24"/>
        </w:rPr>
        <w:drawing>
          <wp:inline distT="0" distB="0" distL="0" distR="0" wp14:anchorId="3AE0A8B8" wp14:editId="57B55FB4">
            <wp:extent cx="5943600" cy="943610"/>
            <wp:effectExtent l="0" t="0" r="0" b="8890"/>
            <wp:docPr id="137401630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016304" name="Picture 1">
                      <a:extLst>
                        <a:ext uri="{C183D7F6-B498-43B3-948B-1728B52AA6E4}">
                          <adec:decorative xmlns:adec="http://schemas.microsoft.com/office/drawing/2017/decorative" val="1"/>
                        </a:ext>
                      </a:extLst>
                    </pic:cNvPr>
                    <pic:cNvPicPr/>
                  </pic:nvPicPr>
                  <pic:blipFill>
                    <a:blip r:embed="rId240"/>
                    <a:stretch>
                      <a:fillRect/>
                    </a:stretch>
                  </pic:blipFill>
                  <pic:spPr>
                    <a:xfrm>
                      <a:off x="0" y="0"/>
                      <a:ext cx="5943600" cy="943610"/>
                    </a:xfrm>
                    <a:prstGeom prst="rect">
                      <a:avLst/>
                    </a:prstGeom>
                  </pic:spPr>
                </pic:pic>
              </a:graphicData>
            </a:graphic>
          </wp:inline>
        </w:drawing>
      </w:r>
    </w:p>
    <w:p w14:paraId="101F29C1" w14:textId="77777777" w:rsidR="00992684" w:rsidRDefault="00992684" w:rsidP="00992684">
      <w:pPr>
        <w:spacing w:before="60"/>
        <w:rPr>
          <w:szCs w:val="20"/>
        </w:rPr>
      </w:pPr>
      <w:r w:rsidRPr="00CF1F2F">
        <w:rPr>
          <w:noProof/>
          <w:szCs w:val="20"/>
        </w:rPr>
        <w:drawing>
          <wp:inline distT="0" distB="0" distL="0" distR="0" wp14:anchorId="64255375" wp14:editId="06FF8BE5">
            <wp:extent cx="1046226" cy="588137"/>
            <wp:effectExtent l="0" t="0" r="1905" b="2540"/>
            <wp:docPr id="30612099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120996" name="Picture 1">
                      <a:extLst>
                        <a:ext uri="{C183D7F6-B498-43B3-948B-1728B52AA6E4}">
                          <adec:decorative xmlns:adec="http://schemas.microsoft.com/office/drawing/2017/decorative" val="1"/>
                        </a:ext>
                      </a:extLst>
                    </pic:cNvPr>
                    <pic:cNvPicPr/>
                  </pic:nvPicPr>
                  <pic:blipFill>
                    <a:blip r:embed="rId241"/>
                    <a:stretch>
                      <a:fillRect/>
                    </a:stretch>
                  </pic:blipFill>
                  <pic:spPr>
                    <a:xfrm>
                      <a:off x="0" y="0"/>
                      <a:ext cx="1046226" cy="588137"/>
                    </a:xfrm>
                    <a:prstGeom prst="rect">
                      <a:avLst/>
                    </a:prstGeom>
                  </pic:spPr>
                </pic:pic>
              </a:graphicData>
            </a:graphic>
          </wp:inline>
        </w:drawing>
      </w:r>
    </w:p>
    <w:p w14:paraId="16918424" w14:textId="77777777" w:rsidR="00992684" w:rsidRDefault="00992684" w:rsidP="00992684">
      <w:r w:rsidRPr="00E41909">
        <w:rPr>
          <w:b/>
          <w:bCs/>
        </w:rPr>
        <w:t xml:space="preserve">Columns: </w:t>
      </w:r>
      <w:r>
        <w:t>Agency ID, Clinic ID, Household ID, State WIC ID, Participant Name, Language, Date of Birth, WIC Type, Note Date, Note Written by, Note Subject, Local Use Answer.</w:t>
      </w:r>
    </w:p>
    <w:p w14:paraId="6787274D" w14:textId="77777777" w:rsidR="00992684" w:rsidRDefault="00992684" w:rsidP="00992684">
      <w:r>
        <w:rPr>
          <w:b/>
          <w:bCs/>
        </w:rPr>
        <w:t>Counts:</w:t>
      </w:r>
      <w:r>
        <w:t xml:space="preserve"> Households and participants.</w:t>
      </w:r>
    </w:p>
    <w:p w14:paraId="46FBA717" w14:textId="77777777" w:rsidR="00992684" w:rsidRPr="00E41909" w:rsidRDefault="00992684" w:rsidP="00992684">
      <w:r>
        <w:rPr>
          <w:b/>
          <w:bCs/>
        </w:rPr>
        <w:t xml:space="preserve">Grouped by: </w:t>
      </w:r>
      <w:r>
        <w:t>Agency ID and note subject(s).</w:t>
      </w:r>
    </w:p>
    <w:p w14:paraId="3F45E955" w14:textId="77777777" w:rsidR="00992684" w:rsidRDefault="00992684" w:rsidP="00992684">
      <w:pPr>
        <w:pStyle w:val="Caption"/>
      </w:pPr>
      <w:r>
        <w:t xml:space="preserve">Tab 4 – Counts-WIC </w:t>
      </w:r>
      <w:r w:rsidRPr="006F4D03">
        <w:t>Type</w:t>
      </w:r>
    </w:p>
    <w:p w14:paraId="781542C2" w14:textId="77777777" w:rsidR="00992684" w:rsidRPr="00134B29" w:rsidRDefault="00992684" w:rsidP="00992684">
      <w:r>
        <w:t>Table 1 – WIC Type and Table 2 – Participants and Households</w:t>
      </w:r>
    </w:p>
    <w:p w14:paraId="62AF075B" w14:textId="77777777" w:rsidR="00992684" w:rsidRDefault="00992684" w:rsidP="00992684">
      <w:r w:rsidRPr="004D3902">
        <w:rPr>
          <w:noProof/>
        </w:rPr>
        <w:drawing>
          <wp:inline distT="0" distB="0" distL="0" distR="0" wp14:anchorId="14A6823F" wp14:editId="52DF6B40">
            <wp:extent cx="4692523" cy="1308989"/>
            <wp:effectExtent l="0" t="0" r="0" b="5715"/>
            <wp:docPr id="29353992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539929" name="Picture 1">
                      <a:extLst>
                        <a:ext uri="{C183D7F6-B498-43B3-948B-1728B52AA6E4}">
                          <adec:decorative xmlns:adec="http://schemas.microsoft.com/office/drawing/2017/decorative" val="1"/>
                        </a:ext>
                      </a:extLst>
                    </pic:cNvPr>
                    <pic:cNvPicPr/>
                  </pic:nvPicPr>
                  <pic:blipFill>
                    <a:blip r:embed="rId242"/>
                    <a:stretch>
                      <a:fillRect/>
                    </a:stretch>
                  </pic:blipFill>
                  <pic:spPr>
                    <a:xfrm>
                      <a:off x="0" y="0"/>
                      <a:ext cx="4692523" cy="1308989"/>
                    </a:xfrm>
                    <a:prstGeom prst="rect">
                      <a:avLst/>
                    </a:prstGeom>
                  </pic:spPr>
                </pic:pic>
              </a:graphicData>
            </a:graphic>
          </wp:inline>
        </w:drawing>
      </w:r>
    </w:p>
    <w:p w14:paraId="6FBA2A10" w14:textId="77777777" w:rsidR="00992684" w:rsidRDefault="00992684" w:rsidP="00992684">
      <w:pPr>
        <w:rPr>
          <w:b/>
          <w:bCs/>
        </w:rPr>
      </w:pPr>
      <w:r>
        <w:rPr>
          <w:b/>
          <w:bCs/>
        </w:rPr>
        <w:t>Table 1</w:t>
      </w:r>
    </w:p>
    <w:p w14:paraId="53EC9941" w14:textId="77777777" w:rsidR="00992684" w:rsidRDefault="00992684" w:rsidP="00992684">
      <w:r>
        <w:rPr>
          <w:b/>
          <w:bCs/>
        </w:rPr>
        <w:t xml:space="preserve">Columns: </w:t>
      </w:r>
      <w:r>
        <w:t>TOTALS, WIC types (B, C, I, N, P).</w:t>
      </w:r>
    </w:p>
    <w:p w14:paraId="36C02CC1" w14:textId="77777777" w:rsidR="00992684" w:rsidRDefault="00992684" w:rsidP="00992684">
      <w:r>
        <w:rPr>
          <w:b/>
          <w:bCs/>
        </w:rPr>
        <w:t>Rows:</w:t>
      </w:r>
      <w:r>
        <w:t xml:space="preserve"> TOTALS, note subject(s).</w:t>
      </w:r>
    </w:p>
    <w:p w14:paraId="0581AF4D" w14:textId="77777777" w:rsidR="00992684" w:rsidRDefault="00992684" w:rsidP="00992684">
      <w:pPr>
        <w:rPr>
          <w:b/>
          <w:bCs/>
        </w:rPr>
      </w:pPr>
      <w:r>
        <w:rPr>
          <w:b/>
          <w:bCs/>
        </w:rPr>
        <w:t>Table 2</w:t>
      </w:r>
    </w:p>
    <w:p w14:paraId="5B2EBF83" w14:textId="77777777" w:rsidR="00992684" w:rsidRDefault="00992684" w:rsidP="00992684">
      <w:r>
        <w:rPr>
          <w:b/>
          <w:bCs/>
        </w:rPr>
        <w:lastRenderedPageBreak/>
        <w:t xml:space="preserve">Columns: </w:t>
      </w:r>
      <w:r>
        <w:t>TOTALS, Participants, Households.</w:t>
      </w:r>
    </w:p>
    <w:p w14:paraId="2B75FAAE" w14:textId="77777777" w:rsidR="00992684" w:rsidRDefault="00992684" w:rsidP="00992684">
      <w:r>
        <w:rPr>
          <w:b/>
          <w:bCs/>
        </w:rPr>
        <w:t>Rows:</w:t>
      </w:r>
      <w:r>
        <w:t xml:space="preserve"> TOTALS, note subject(s).</w:t>
      </w:r>
    </w:p>
    <w:p w14:paraId="681EA2E0" w14:textId="77777777" w:rsidR="00992684" w:rsidRDefault="00992684" w:rsidP="00992684">
      <w:pPr>
        <w:pStyle w:val="Caption"/>
      </w:pPr>
      <w:r>
        <w:t xml:space="preserve">Tab 5 – </w:t>
      </w:r>
      <w:r w:rsidRPr="006F4D03">
        <w:t>Counts</w:t>
      </w:r>
      <w:r>
        <w:t>-Staff</w:t>
      </w:r>
    </w:p>
    <w:p w14:paraId="7A5B5805" w14:textId="77777777" w:rsidR="00992684" w:rsidRPr="00134B29" w:rsidRDefault="00992684" w:rsidP="00992684">
      <w:r>
        <w:t>Table 1 – Participants and Table 2 - Households</w:t>
      </w:r>
    </w:p>
    <w:p w14:paraId="1D4CA032" w14:textId="77777777" w:rsidR="00992684" w:rsidRDefault="00992684" w:rsidP="00992684">
      <w:r w:rsidRPr="004D3902">
        <w:rPr>
          <w:noProof/>
        </w:rPr>
        <w:drawing>
          <wp:inline distT="0" distB="0" distL="0" distR="0" wp14:anchorId="60225136" wp14:editId="1F927217">
            <wp:extent cx="3214624" cy="921512"/>
            <wp:effectExtent l="0" t="0" r="5080" b="0"/>
            <wp:docPr id="162773640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736402" name="Picture 1">
                      <a:extLst>
                        <a:ext uri="{C183D7F6-B498-43B3-948B-1728B52AA6E4}">
                          <adec:decorative xmlns:adec="http://schemas.microsoft.com/office/drawing/2017/decorative" val="1"/>
                        </a:ext>
                      </a:extLst>
                    </pic:cNvPr>
                    <pic:cNvPicPr/>
                  </pic:nvPicPr>
                  <pic:blipFill>
                    <a:blip r:embed="rId243"/>
                    <a:stretch>
                      <a:fillRect/>
                    </a:stretch>
                  </pic:blipFill>
                  <pic:spPr>
                    <a:xfrm>
                      <a:off x="0" y="0"/>
                      <a:ext cx="3214624" cy="921512"/>
                    </a:xfrm>
                    <a:prstGeom prst="rect">
                      <a:avLst/>
                    </a:prstGeom>
                  </pic:spPr>
                </pic:pic>
              </a:graphicData>
            </a:graphic>
          </wp:inline>
        </w:drawing>
      </w:r>
    </w:p>
    <w:p w14:paraId="1FAA52B1" w14:textId="77777777" w:rsidR="00992684" w:rsidRDefault="00992684" w:rsidP="00992684">
      <w:r w:rsidRPr="004D3902">
        <w:rPr>
          <w:noProof/>
        </w:rPr>
        <w:drawing>
          <wp:inline distT="0" distB="0" distL="0" distR="0" wp14:anchorId="502F9E4B" wp14:editId="4DD87717">
            <wp:extent cx="2450211" cy="664337"/>
            <wp:effectExtent l="0" t="0" r="7620" b="2540"/>
            <wp:docPr id="197360902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609024" name="Picture 1">
                      <a:extLst>
                        <a:ext uri="{C183D7F6-B498-43B3-948B-1728B52AA6E4}">
                          <adec:decorative xmlns:adec="http://schemas.microsoft.com/office/drawing/2017/decorative" val="1"/>
                        </a:ext>
                      </a:extLst>
                    </pic:cNvPr>
                    <pic:cNvPicPr/>
                  </pic:nvPicPr>
                  <pic:blipFill>
                    <a:blip r:embed="rId244"/>
                    <a:stretch>
                      <a:fillRect/>
                    </a:stretch>
                  </pic:blipFill>
                  <pic:spPr>
                    <a:xfrm>
                      <a:off x="0" y="0"/>
                      <a:ext cx="2450211" cy="664337"/>
                    </a:xfrm>
                    <a:prstGeom prst="rect">
                      <a:avLst/>
                    </a:prstGeom>
                  </pic:spPr>
                </pic:pic>
              </a:graphicData>
            </a:graphic>
          </wp:inline>
        </w:drawing>
      </w:r>
    </w:p>
    <w:p w14:paraId="64331070" w14:textId="77777777" w:rsidR="00992684" w:rsidRDefault="00992684" w:rsidP="00992684">
      <w:pPr>
        <w:rPr>
          <w:b/>
          <w:bCs/>
        </w:rPr>
      </w:pPr>
      <w:r>
        <w:rPr>
          <w:b/>
          <w:bCs/>
        </w:rPr>
        <w:t>Table 1</w:t>
      </w:r>
    </w:p>
    <w:p w14:paraId="160A851D" w14:textId="77777777" w:rsidR="00992684" w:rsidRDefault="00992684" w:rsidP="00992684">
      <w:r>
        <w:rPr>
          <w:b/>
          <w:bCs/>
        </w:rPr>
        <w:t xml:space="preserve">Columns: </w:t>
      </w:r>
      <w:r>
        <w:t>TOTALS, note subject(s).</w:t>
      </w:r>
    </w:p>
    <w:p w14:paraId="2CA156A5" w14:textId="77777777" w:rsidR="00992684" w:rsidRDefault="00992684" w:rsidP="00992684">
      <w:r>
        <w:rPr>
          <w:b/>
          <w:bCs/>
        </w:rPr>
        <w:t>Rows:</w:t>
      </w:r>
      <w:r>
        <w:t xml:space="preserve"> TOTAL PARTICIPANTS, staff names.</w:t>
      </w:r>
    </w:p>
    <w:p w14:paraId="4485B8C1" w14:textId="77777777" w:rsidR="00992684" w:rsidRDefault="00992684" w:rsidP="00992684">
      <w:pPr>
        <w:rPr>
          <w:b/>
          <w:bCs/>
        </w:rPr>
      </w:pPr>
      <w:r>
        <w:rPr>
          <w:b/>
          <w:bCs/>
        </w:rPr>
        <w:t>Table 2</w:t>
      </w:r>
    </w:p>
    <w:p w14:paraId="590DA286" w14:textId="77777777" w:rsidR="00992684" w:rsidRDefault="00992684" w:rsidP="00992684">
      <w:r>
        <w:rPr>
          <w:b/>
          <w:bCs/>
        </w:rPr>
        <w:t xml:space="preserve">Columns: </w:t>
      </w:r>
      <w:r>
        <w:t>TOTALS, note subject(s).</w:t>
      </w:r>
    </w:p>
    <w:p w14:paraId="7B20C36C" w14:textId="77777777" w:rsidR="00992684" w:rsidRDefault="00992684" w:rsidP="00992684">
      <w:r>
        <w:rPr>
          <w:b/>
          <w:bCs/>
        </w:rPr>
        <w:t>Rows:</w:t>
      </w:r>
      <w:r>
        <w:t xml:space="preserve"> TOTAL HOUSEHOLDS, staff names.</w:t>
      </w:r>
    </w:p>
    <w:p w14:paraId="32F5F0C9" w14:textId="77777777" w:rsidR="00992684" w:rsidRDefault="00992684" w:rsidP="00992684">
      <w:pPr>
        <w:pStyle w:val="Caption"/>
      </w:pPr>
      <w:r>
        <w:t xml:space="preserve">Tab 6 – Counts-Staff &amp; </w:t>
      </w:r>
      <w:r w:rsidRPr="006F4D03">
        <w:t>Language</w:t>
      </w:r>
    </w:p>
    <w:p w14:paraId="20230DE3" w14:textId="77777777" w:rsidR="00992684" w:rsidRDefault="00992684" w:rsidP="00992684">
      <w:r>
        <w:t>Table 1 – Participants and Table 2 - Households</w:t>
      </w:r>
    </w:p>
    <w:p w14:paraId="7BD88026" w14:textId="77777777" w:rsidR="00992684" w:rsidRDefault="00992684" w:rsidP="00992684">
      <w:r w:rsidRPr="004D3902">
        <w:rPr>
          <w:noProof/>
        </w:rPr>
        <w:drawing>
          <wp:inline distT="0" distB="0" distL="0" distR="0" wp14:anchorId="045D9104" wp14:editId="1490E9E6">
            <wp:extent cx="5943600" cy="700405"/>
            <wp:effectExtent l="0" t="0" r="0" b="4445"/>
            <wp:docPr id="207213278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132782" name="Picture 1">
                      <a:extLst>
                        <a:ext uri="{C183D7F6-B498-43B3-948B-1728B52AA6E4}">
                          <adec:decorative xmlns:adec="http://schemas.microsoft.com/office/drawing/2017/decorative" val="1"/>
                        </a:ext>
                      </a:extLst>
                    </pic:cNvPr>
                    <pic:cNvPicPr/>
                  </pic:nvPicPr>
                  <pic:blipFill>
                    <a:blip r:embed="rId245"/>
                    <a:stretch>
                      <a:fillRect/>
                    </a:stretch>
                  </pic:blipFill>
                  <pic:spPr>
                    <a:xfrm>
                      <a:off x="0" y="0"/>
                      <a:ext cx="5943600" cy="700405"/>
                    </a:xfrm>
                    <a:prstGeom prst="rect">
                      <a:avLst/>
                    </a:prstGeom>
                  </pic:spPr>
                </pic:pic>
              </a:graphicData>
            </a:graphic>
          </wp:inline>
        </w:drawing>
      </w:r>
    </w:p>
    <w:p w14:paraId="3BB924F8" w14:textId="77777777" w:rsidR="00992684" w:rsidRDefault="00992684" w:rsidP="00992684">
      <w:r w:rsidRPr="004D3902">
        <w:rPr>
          <w:noProof/>
        </w:rPr>
        <w:drawing>
          <wp:inline distT="0" distB="0" distL="0" distR="0" wp14:anchorId="1669CCD0" wp14:editId="73E2FA23">
            <wp:extent cx="5943600" cy="501650"/>
            <wp:effectExtent l="0" t="0" r="0" b="0"/>
            <wp:docPr id="73611852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118525" name="Picture 1">
                      <a:extLst>
                        <a:ext uri="{C183D7F6-B498-43B3-948B-1728B52AA6E4}">
                          <adec:decorative xmlns:adec="http://schemas.microsoft.com/office/drawing/2017/decorative" val="1"/>
                        </a:ext>
                      </a:extLst>
                    </pic:cNvPr>
                    <pic:cNvPicPr/>
                  </pic:nvPicPr>
                  <pic:blipFill>
                    <a:blip r:embed="rId246"/>
                    <a:stretch>
                      <a:fillRect/>
                    </a:stretch>
                  </pic:blipFill>
                  <pic:spPr>
                    <a:xfrm>
                      <a:off x="0" y="0"/>
                      <a:ext cx="5943600" cy="501650"/>
                    </a:xfrm>
                    <a:prstGeom prst="rect">
                      <a:avLst/>
                    </a:prstGeom>
                  </pic:spPr>
                </pic:pic>
              </a:graphicData>
            </a:graphic>
          </wp:inline>
        </w:drawing>
      </w:r>
    </w:p>
    <w:p w14:paraId="48CC1EFA" w14:textId="77777777" w:rsidR="00992684" w:rsidRDefault="00992684" w:rsidP="00992684">
      <w:pPr>
        <w:rPr>
          <w:b/>
          <w:bCs/>
        </w:rPr>
      </w:pPr>
      <w:r>
        <w:rPr>
          <w:b/>
          <w:bCs/>
        </w:rPr>
        <w:t>Table 1</w:t>
      </w:r>
    </w:p>
    <w:p w14:paraId="59CD3157" w14:textId="77777777" w:rsidR="00992684" w:rsidRDefault="00992684" w:rsidP="00992684">
      <w:r>
        <w:rPr>
          <w:b/>
          <w:bCs/>
        </w:rPr>
        <w:t xml:space="preserve">Columns: </w:t>
      </w:r>
      <w:r>
        <w:t>TOTALS, race/ethnicity or cultural identity.</w:t>
      </w:r>
    </w:p>
    <w:p w14:paraId="2FEAAC40" w14:textId="77777777" w:rsidR="00992684" w:rsidRDefault="00992684" w:rsidP="00992684">
      <w:r>
        <w:rPr>
          <w:b/>
          <w:bCs/>
        </w:rPr>
        <w:t>Rows:</w:t>
      </w:r>
      <w:r>
        <w:t xml:space="preserve"> TOTAL PARTICIPANTS, staff names.</w:t>
      </w:r>
    </w:p>
    <w:p w14:paraId="58DEDE54" w14:textId="77777777" w:rsidR="00992684" w:rsidRDefault="00992684" w:rsidP="00992684">
      <w:pPr>
        <w:rPr>
          <w:b/>
          <w:bCs/>
        </w:rPr>
      </w:pPr>
      <w:r>
        <w:rPr>
          <w:b/>
          <w:bCs/>
        </w:rPr>
        <w:t>Table 2</w:t>
      </w:r>
    </w:p>
    <w:p w14:paraId="79041680" w14:textId="77777777" w:rsidR="00992684" w:rsidRDefault="00992684" w:rsidP="00992684">
      <w:r>
        <w:rPr>
          <w:b/>
          <w:bCs/>
        </w:rPr>
        <w:lastRenderedPageBreak/>
        <w:t xml:space="preserve">Columns: </w:t>
      </w:r>
      <w:r>
        <w:t>TOTALS, race/ethnicity or cultural identity.</w:t>
      </w:r>
    </w:p>
    <w:p w14:paraId="2CE03279" w14:textId="77777777" w:rsidR="00992684" w:rsidRDefault="00992684" w:rsidP="00992684">
      <w:r>
        <w:rPr>
          <w:b/>
          <w:bCs/>
        </w:rPr>
        <w:t>Rows:</w:t>
      </w:r>
      <w:r>
        <w:t xml:space="preserve"> TOTAL HOUSEHOLDS, staff names.</w:t>
      </w:r>
    </w:p>
    <w:p w14:paraId="2FFD1D1B" w14:textId="77777777" w:rsidR="00992684" w:rsidRDefault="00992684" w:rsidP="00992684">
      <w:pPr>
        <w:pStyle w:val="Caption"/>
      </w:pPr>
      <w:r>
        <w:t xml:space="preserve">Tab 7 – Texting </w:t>
      </w:r>
      <w:r w:rsidRPr="006F4D03">
        <w:t>Output</w:t>
      </w:r>
    </w:p>
    <w:p w14:paraId="1C5263C9" w14:textId="77777777" w:rsidR="00992684" w:rsidRDefault="00992684" w:rsidP="00992684">
      <w:r w:rsidRPr="004D3902">
        <w:rPr>
          <w:noProof/>
        </w:rPr>
        <w:drawing>
          <wp:inline distT="0" distB="0" distL="0" distR="0" wp14:anchorId="65A301DB" wp14:editId="398B1330">
            <wp:extent cx="5943600" cy="294005"/>
            <wp:effectExtent l="0" t="0" r="0" b="0"/>
            <wp:docPr id="196785690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856905" name="Picture 1">
                      <a:extLst>
                        <a:ext uri="{C183D7F6-B498-43B3-948B-1728B52AA6E4}">
                          <adec:decorative xmlns:adec="http://schemas.microsoft.com/office/drawing/2017/decorative" val="1"/>
                        </a:ext>
                      </a:extLst>
                    </pic:cNvPr>
                    <pic:cNvPicPr/>
                  </pic:nvPicPr>
                  <pic:blipFill>
                    <a:blip r:embed="rId247"/>
                    <a:stretch>
                      <a:fillRect/>
                    </a:stretch>
                  </pic:blipFill>
                  <pic:spPr>
                    <a:xfrm>
                      <a:off x="0" y="0"/>
                      <a:ext cx="5943600" cy="294005"/>
                    </a:xfrm>
                    <a:prstGeom prst="rect">
                      <a:avLst/>
                    </a:prstGeom>
                  </pic:spPr>
                </pic:pic>
              </a:graphicData>
            </a:graphic>
          </wp:inline>
        </w:drawing>
      </w:r>
    </w:p>
    <w:p w14:paraId="1FCADABB" w14:textId="77777777" w:rsidR="00992684" w:rsidRPr="00E41909" w:rsidRDefault="00992684" w:rsidP="00992684">
      <w:r>
        <w:rPr>
          <w:b/>
          <w:bCs/>
        </w:rPr>
        <w:t xml:space="preserve">Columns: </w:t>
      </w:r>
      <w:r>
        <w:t>Agency ID, Household ID, State WIC ID, First Name, Last Name, DOB (date of birth), WIC Type, Language, Telephone 1, Email, Local Use Answer.</w:t>
      </w:r>
    </w:p>
    <w:p w14:paraId="44360110" w14:textId="77777777" w:rsidR="00992684" w:rsidRDefault="00992684" w:rsidP="00992684">
      <w:pPr>
        <w:pStyle w:val="Caption"/>
      </w:pPr>
      <w:r>
        <w:t xml:space="preserve">Tab 8 – Counts-Local </w:t>
      </w:r>
      <w:r w:rsidRPr="006F4D03">
        <w:t>Use</w:t>
      </w:r>
      <w:r>
        <w:t xml:space="preserve"> Answer</w:t>
      </w:r>
    </w:p>
    <w:p w14:paraId="66D3A770" w14:textId="77777777" w:rsidR="00992684" w:rsidRDefault="00992684" w:rsidP="00992684">
      <w:r w:rsidRPr="004D3902">
        <w:rPr>
          <w:noProof/>
        </w:rPr>
        <w:drawing>
          <wp:inline distT="0" distB="0" distL="0" distR="0" wp14:anchorId="276BF01B" wp14:editId="72E70336">
            <wp:extent cx="3343275" cy="1800225"/>
            <wp:effectExtent l="0" t="0" r="9525" b="9525"/>
            <wp:docPr id="135682514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113016" name="Picture 1">
                      <a:extLst>
                        <a:ext uri="{C183D7F6-B498-43B3-948B-1728B52AA6E4}">
                          <adec:decorative xmlns:adec="http://schemas.microsoft.com/office/drawing/2017/decorative" val="1"/>
                        </a:ext>
                      </a:extLst>
                    </pic:cNvPr>
                    <pic:cNvPicPr/>
                  </pic:nvPicPr>
                  <pic:blipFill>
                    <a:blip r:embed="rId248"/>
                    <a:stretch>
                      <a:fillRect/>
                    </a:stretch>
                  </pic:blipFill>
                  <pic:spPr>
                    <a:xfrm>
                      <a:off x="0" y="0"/>
                      <a:ext cx="3343275" cy="1800225"/>
                    </a:xfrm>
                    <a:prstGeom prst="rect">
                      <a:avLst/>
                    </a:prstGeom>
                  </pic:spPr>
                </pic:pic>
              </a:graphicData>
            </a:graphic>
          </wp:inline>
        </w:drawing>
      </w:r>
    </w:p>
    <w:p w14:paraId="60CB71B7" w14:textId="77777777" w:rsidR="00992684" w:rsidRDefault="00992684" w:rsidP="00992684">
      <w:pPr>
        <w:rPr>
          <w:b/>
          <w:bCs/>
        </w:rPr>
      </w:pPr>
      <w:r>
        <w:rPr>
          <w:b/>
          <w:bCs/>
        </w:rPr>
        <w:t>Table 1</w:t>
      </w:r>
    </w:p>
    <w:p w14:paraId="77D6673F" w14:textId="77777777" w:rsidR="00992684" w:rsidRDefault="00992684" w:rsidP="00992684">
      <w:r>
        <w:rPr>
          <w:b/>
          <w:bCs/>
        </w:rPr>
        <w:t xml:space="preserve">Columns: </w:t>
      </w:r>
      <w:r>
        <w:t>TOTALS, note subject(s).</w:t>
      </w:r>
    </w:p>
    <w:p w14:paraId="7743E00F" w14:textId="77777777" w:rsidR="00992684" w:rsidRDefault="00992684" w:rsidP="00992684">
      <w:r>
        <w:rPr>
          <w:b/>
          <w:bCs/>
        </w:rPr>
        <w:t>Rows:</w:t>
      </w:r>
      <w:r>
        <w:t xml:space="preserve"> TOTAL PARTICIPANTS, local use answers.</w:t>
      </w:r>
    </w:p>
    <w:p w14:paraId="01F7892D" w14:textId="77777777" w:rsidR="00992684" w:rsidRDefault="00992684" w:rsidP="00992684">
      <w:pPr>
        <w:rPr>
          <w:b/>
          <w:bCs/>
        </w:rPr>
      </w:pPr>
      <w:r>
        <w:rPr>
          <w:b/>
          <w:bCs/>
        </w:rPr>
        <w:t>Table 2</w:t>
      </w:r>
    </w:p>
    <w:p w14:paraId="10564237" w14:textId="77777777" w:rsidR="00992684" w:rsidRDefault="00992684" w:rsidP="00992684">
      <w:r>
        <w:rPr>
          <w:b/>
          <w:bCs/>
        </w:rPr>
        <w:t xml:space="preserve">Columns: </w:t>
      </w:r>
      <w:r>
        <w:t>TOTALS, note subject(s).</w:t>
      </w:r>
    </w:p>
    <w:p w14:paraId="5836FAAB" w14:textId="77777777" w:rsidR="00992684" w:rsidRDefault="00992684" w:rsidP="00992684">
      <w:r>
        <w:rPr>
          <w:b/>
          <w:bCs/>
        </w:rPr>
        <w:t>Rows:</w:t>
      </w:r>
      <w:r>
        <w:t xml:space="preserve"> TOTAL HOUSEHOLDS, local use answers.</w:t>
      </w:r>
    </w:p>
    <w:p w14:paraId="163CC721" w14:textId="77777777" w:rsidR="009264CD" w:rsidRDefault="009264CD">
      <w:pPr>
        <w:spacing w:before="120" w:after="0"/>
        <w:rPr>
          <w:rFonts w:asciiTheme="minorHAnsi" w:eastAsiaTheme="majorEastAsia" w:hAnsiTheme="minorHAnsi" w:cstheme="majorBidi"/>
          <w:b/>
          <w:color w:val="003865" w:themeColor="accent1"/>
          <w:sz w:val="36"/>
          <w:szCs w:val="32"/>
        </w:rPr>
      </w:pPr>
      <w:bookmarkStart w:id="158" w:name="_Toc235422902"/>
      <w:bookmarkEnd w:id="157"/>
      <w:r>
        <w:br w:type="page"/>
      </w:r>
    </w:p>
    <w:p w14:paraId="6096D27B" w14:textId="5F09CE50" w:rsidR="00992684" w:rsidRDefault="00992684" w:rsidP="00992684">
      <w:pPr>
        <w:pStyle w:val="Heading2"/>
      </w:pPr>
      <w:bookmarkStart w:id="159" w:name="_Toc242875420"/>
      <w:r>
        <w:lastRenderedPageBreak/>
        <w:t>Nutrition Education</w:t>
      </w:r>
      <w:bookmarkEnd w:id="158"/>
      <w:bookmarkEnd w:id="159"/>
    </w:p>
    <w:p w14:paraId="15159260" w14:textId="77777777" w:rsidR="00992684" w:rsidRDefault="00992684" w:rsidP="00992684">
      <w:pPr>
        <w:pStyle w:val="Heading3"/>
      </w:pPr>
      <w:bookmarkStart w:id="160" w:name="_Toc235422903"/>
      <w:bookmarkStart w:id="161" w:name="_Toc242875421"/>
      <w:r>
        <w:t>Additional Nutrition Education Contacts</w:t>
      </w:r>
      <w:bookmarkEnd w:id="160"/>
      <w:bookmarkEnd w:id="161"/>
    </w:p>
    <w:p w14:paraId="779D309B" w14:textId="77777777" w:rsidR="00992684" w:rsidRDefault="00992684" w:rsidP="00992684">
      <w:r>
        <w:t>Revised Nov. 13, 2025</w:t>
      </w:r>
    </w:p>
    <w:p w14:paraId="645EB24D" w14:textId="77777777" w:rsidR="00992684" w:rsidRDefault="00992684" w:rsidP="00992684">
      <w:pPr>
        <w:pStyle w:val="Heading4"/>
      </w:pPr>
      <w:r>
        <w:t>Overview</w:t>
      </w:r>
    </w:p>
    <w:p w14:paraId="1FEB27E4" w14:textId="77777777" w:rsidR="00992684" w:rsidRDefault="00992684" w:rsidP="00992684">
      <w:r>
        <w:t xml:space="preserve">Provides lists and counts of participants who had a certification or mid-certification (MCA) during the specified date range and were subsequently issued benefits between 90 and 120 days of their cert/MCA at the specified agency. The lists are based on whether or not a Nutrition Education Contact (NEC) was provided (including individual contact, goal contact or material </w:t>
      </w:r>
      <w:proofErr w:type="gramStart"/>
      <w:r>
        <w:t>given contact</w:t>
      </w:r>
      <w:proofErr w:type="gramEnd"/>
      <w:r>
        <w:t xml:space="preserve">) and documented in the Nutrition Education (NE) Tab at, or within 45 days of, the first subsequent benefit issuance. It also provides counts and percentages of completed NECs by the </w:t>
      </w:r>
      <w:proofErr w:type="gramStart"/>
      <w:r>
        <w:t>staff person</w:t>
      </w:r>
      <w:proofErr w:type="gramEnd"/>
      <w:r>
        <w:t xml:space="preserve"> that issued the benefits.</w:t>
      </w:r>
    </w:p>
    <w:p w14:paraId="1B66093B" w14:textId="77777777" w:rsidR="00992684" w:rsidRDefault="00992684" w:rsidP="00992684">
      <w:pPr>
        <w:pStyle w:val="Heading4"/>
      </w:pPr>
      <w:r>
        <w:t>Some uses</w:t>
      </w:r>
    </w:p>
    <w:p w14:paraId="347CE723" w14:textId="77777777" w:rsidR="00992684" w:rsidRDefault="00992684" w:rsidP="009264CD">
      <w:pPr>
        <w:pStyle w:val="ListParagraph"/>
      </w:pPr>
      <w:r>
        <w:t>Assess</w:t>
      </w:r>
      <w:r w:rsidRPr="00B569AB">
        <w:t xml:space="preserve"> </w:t>
      </w:r>
      <w:r>
        <w:t>whether staff are completing NECs at subsequent benefit issuance after certs or MCAs.</w:t>
      </w:r>
    </w:p>
    <w:p w14:paraId="36BC073A" w14:textId="77777777" w:rsidR="00992684" w:rsidRDefault="00992684" w:rsidP="009264CD">
      <w:pPr>
        <w:pStyle w:val="ListParagraph"/>
      </w:pPr>
      <w:r>
        <w:t xml:space="preserve">Determine </w:t>
      </w:r>
      <w:proofErr w:type="gramStart"/>
      <w:r>
        <w:t>a percentage</w:t>
      </w:r>
      <w:proofErr w:type="gramEnd"/>
      <w:r>
        <w:t xml:space="preserve"> of additional NECs being documented at subsequent benefit issuance after certs or MCAs.</w:t>
      </w:r>
    </w:p>
    <w:p w14:paraId="666E09EB" w14:textId="77777777" w:rsidR="00992684" w:rsidRDefault="00992684" w:rsidP="00992684">
      <w:pPr>
        <w:pStyle w:val="Heading4"/>
      </w:pPr>
      <w:r>
        <w:t>Prompts</w:t>
      </w:r>
    </w:p>
    <w:p w14:paraId="267F7203" w14:textId="77777777" w:rsidR="00992684" w:rsidRDefault="00992684" w:rsidP="009264CD">
      <w:pPr>
        <w:pStyle w:val="ListParagraph"/>
      </w:pPr>
      <w:r>
        <w:t>Agency ID – agency where the benefits were subsequently issues.</w:t>
      </w:r>
    </w:p>
    <w:p w14:paraId="02459750" w14:textId="77777777" w:rsidR="00992684" w:rsidRDefault="00992684" w:rsidP="009264CD">
      <w:pPr>
        <w:pStyle w:val="ListParagraph"/>
      </w:pPr>
      <w:r>
        <w:t>Start Date - the first date in the time period during which participants were certified or had an MCA completed.</w:t>
      </w:r>
    </w:p>
    <w:p w14:paraId="42CA90B5" w14:textId="77777777" w:rsidR="00992684" w:rsidRDefault="00992684" w:rsidP="009264CD">
      <w:pPr>
        <w:pStyle w:val="ListParagraph"/>
      </w:pPr>
      <w:r>
        <w:t>End Date - the last date in the time period during which participants were certified or had an MCA completed.</w:t>
      </w:r>
    </w:p>
    <w:p w14:paraId="701E55E2" w14:textId="77777777" w:rsidR="00992684" w:rsidRDefault="00992684" w:rsidP="00992684">
      <w:pPr>
        <w:pStyle w:val="Heading4"/>
      </w:pPr>
      <w:proofErr w:type="gramStart"/>
      <w:r>
        <w:t>Report</w:t>
      </w:r>
      <w:proofErr w:type="gramEnd"/>
      <w:r>
        <w:t xml:space="preserve"> outputs </w:t>
      </w:r>
    </w:p>
    <w:p w14:paraId="56D19FAF" w14:textId="77777777" w:rsidR="00992684" w:rsidRPr="00A80C93" w:rsidRDefault="00992684" w:rsidP="00992684">
      <w:pPr>
        <w:pStyle w:val="Caption"/>
      </w:pPr>
      <w:r w:rsidRPr="00A80C93">
        <w:t>Tab 1 – NECs</w:t>
      </w:r>
    </w:p>
    <w:p w14:paraId="42E7DBA9" w14:textId="77777777" w:rsidR="00992684" w:rsidRDefault="00992684" w:rsidP="00992684">
      <w:pPr>
        <w:pStyle w:val="Caption"/>
        <w:spacing w:before="60"/>
      </w:pPr>
      <w:r w:rsidRPr="00B569AB">
        <w:rPr>
          <w:noProof/>
        </w:rPr>
        <w:drawing>
          <wp:inline distT="0" distB="0" distL="0" distR="0" wp14:anchorId="237332CB" wp14:editId="1570591C">
            <wp:extent cx="3807841" cy="657225"/>
            <wp:effectExtent l="0" t="0" r="2540" b="0"/>
            <wp:docPr id="113897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97071" name="Picture 1">
                      <a:extLst>
                        <a:ext uri="{C183D7F6-B498-43B3-948B-1728B52AA6E4}">
                          <adec:decorative xmlns:adec="http://schemas.microsoft.com/office/drawing/2017/decorative" val="1"/>
                        </a:ext>
                      </a:extLst>
                    </pic:cNvPr>
                    <pic:cNvPicPr/>
                  </pic:nvPicPr>
                  <pic:blipFill>
                    <a:blip r:embed="rId249"/>
                    <a:stretch>
                      <a:fillRect/>
                    </a:stretch>
                  </pic:blipFill>
                  <pic:spPr>
                    <a:xfrm>
                      <a:off x="0" y="0"/>
                      <a:ext cx="3807841" cy="657225"/>
                    </a:xfrm>
                    <a:prstGeom prst="rect">
                      <a:avLst/>
                    </a:prstGeom>
                  </pic:spPr>
                </pic:pic>
              </a:graphicData>
            </a:graphic>
          </wp:inline>
        </w:drawing>
      </w:r>
    </w:p>
    <w:p w14:paraId="53E2A920" w14:textId="77777777" w:rsidR="00992684" w:rsidRDefault="00992684" w:rsidP="00992684">
      <w:r>
        <w:rPr>
          <w:b/>
          <w:bCs/>
        </w:rPr>
        <w:t xml:space="preserve">Columns: </w:t>
      </w:r>
      <w:r>
        <w:t>Staff Issued Benefits, State WIC ID, Cert or MCA Date, and Date Subsequent Benefits Issued.</w:t>
      </w:r>
    </w:p>
    <w:p w14:paraId="397F1C73" w14:textId="77777777" w:rsidR="00992684" w:rsidRDefault="00992684" w:rsidP="00992684">
      <w:r>
        <w:rPr>
          <w:b/>
          <w:bCs/>
        </w:rPr>
        <w:t>Sorted by:</w:t>
      </w:r>
      <w:r>
        <w:t xml:space="preserve"> Staff Issued Benefits (</w:t>
      </w:r>
      <w:proofErr w:type="spellStart"/>
      <w:r>
        <w:t>asc</w:t>
      </w:r>
      <w:proofErr w:type="spellEnd"/>
      <w:r>
        <w:t>); Cert or MCA Date (</w:t>
      </w:r>
      <w:proofErr w:type="spellStart"/>
      <w:r>
        <w:t>asc</w:t>
      </w:r>
      <w:proofErr w:type="spellEnd"/>
      <w:r>
        <w:t>).</w:t>
      </w:r>
    </w:p>
    <w:p w14:paraId="5C7329DD" w14:textId="77777777" w:rsidR="00992684" w:rsidRPr="00A80C93" w:rsidRDefault="00992684" w:rsidP="00992684">
      <w:r>
        <w:rPr>
          <w:b/>
          <w:bCs/>
        </w:rPr>
        <w:t>Counts:</w:t>
      </w:r>
      <w:r>
        <w:t xml:space="preserve"> State WIC ID (distinct).</w:t>
      </w:r>
    </w:p>
    <w:p w14:paraId="4919E511" w14:textId="77777777" w:rsidR="00992684" w:rsidRPr="00A80C93" w:rsidRDefault="00992684" w:rsidP="00992684">
      <w:pPr>
        <w:pStyle w:val="Caption"/>
      </w:pPr>
      <w:r w:rsidRPr="00A80C93">
        <w:t>Tab 2 – No NECs</w:t>
      </w:r>
    </w:p>
    <w:p w14:paraId="01759898" w14:textId="77777777" w:rsidR="00992684" w:rsidRDefault="00992684" w:rsidP="00992684">
      <w:pPr>
        <w:spacing w:before="60"/>
      </w:pPr>
      <w:r w:rsidRPr="00B569AB">
        <w:rPr>
          <w:noProof/>
        </w:rPr>
        <w:lastRenderedPageBreak/>
        <w:drawing>
          <wp:inline distT="0" distB="0" distL="0" distR="0" wp14:anchorId="121745F7" wp14:editId="21E3D073">
            <wp:extent cx="3808095" cy="657225"/>
            <wp:effectExtent l="0" t="0" r="1905" b="9525"/>
            <wp:docPr id="141415860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158604" name="Picture 1">
                      <a:extLst>
                        <a:ext uri="{C183D7F6-B498-43B3-948B-1728B52AA6E4}">
                          <adec:decorative xmlns:adec="http://schemas.microsoft.com/office/drawing/2017/decorative" val="1"/>
                        </a:ext>
                      </a:extLst>
                    </pic:cNvPr>
                    <pic:cNvPicPr/>
                  </pic:nvPicPr>
                  <pic:blipFill>
                    <a:blip r:embed="rId250"/>
                    <a:stretch>
                      <a:fillRect/>
                    </a:stretch>
                  </pic:blipFill>
                  <pic:spPr>
                    <a:xfrm>
                      <a:off x="0" y="0"/>
                      <a:ext cx="3808095" cy="657225"/>
                    </a:xfrm>
                    <a:prstGeom prst="rect">
                      <a:avLst/>
                    </a:prstGeom>
                  </pic:spPr>
                </pic:pic>
              </a:graphicData>
            </a:graphic>
          </wp:inline>
        </w:drawing>
      </w:r>
    </w:p>
    <w:p w14:paraId="176BA369" w14:textId="77777777" w:rsidR="00992684" w:rsidRDefault="00992684" w:rsidP="00992684">
      <w:r>
        <w:rPr>
          <w:b/>
          <w:bCs/>
        </w:rPr>
        <w:t xml:space="preserve">Columns: </w:t>
      </w:r>
      <w:r>
        <w:t>Staff Issued Benefits, State WIC ID, Cert or MCA Date, and Date Subsequent Benefits Issued.</w:t>
      </w:r>
    </w:p>
    <w:p w14:paraId="1768C2B9" w14:textId="77777777" w:rsidR="00992684" w:rsidRDefault="00992684" w:rsidP="00992684">
      <w:r>
        <w:rPr>
          <w:b/>
          <w:bCs/>
        </w:rPr>
        <w:t>Sorted by:</w:t>
      </w:r>
      <w:r>
        <w:t xml:space="preserve"> Staff Issued Benefits (</w:t>
      </w:r>
      <w:proofErr w:type="spellStart"/>
      <w:r>
        <w:t>asc</w:t>
      </w:r>
      <w:proofErr w:type="spellEnd"/>
      <w:r>
        <w:t>); Cert or MCA Date (</w:t>
      </w:r>
      <w:proofErr w:type="spellStart"/>
      <w:r>
        <w:t>asc</w:t>
      </w:r>
      <w:proofErr w:type="spellEnd"/>
      <w:r>
        <w:t>).</w:t>
      </w:r>
    </w:p>
    <w:p w14:paraId="2902EE71" w14:textId="77777777" w:rsidR="00992684" w:rsidRPr="00A80C93" w:rsidRDefault="00992684" w:rsidP="00992684">
      <w:r>
        <w:rPr>
          <w:b/>
          <w:bCs/>
        </w:rPr>
        <w:t>Counts:</w:t>
      </w:r>
      <w:r>
        <w:t xml:space="preserve"> State WIC ID (distinct).</w:t>
      </w:r>
    </w:p>
    <w:p w14:paraId="70821BDC" w14:textId="77777777" w:rsidR="00992684" w:rsidRPr="00A80C93" w:rsidRDefault="00992684" w:rsidP="00992684">
      <w:pPr>
        <w:pStyle w:val="Caption"/>
      </w:pPr>
      <w:r w:rsidRPr="00A80C93">
        <w:t>Tab 3 – Counts</w:t>
      </w:r>
    </w:p>
    <w:p w14:paraId="4A73AEF6" w14:textId="77777777" w:rsidR="00992684" w:rsidRDefault="00992684" w:rsidP="00992684">
      <w:r w:rsidRPr="00B569AB">
        <w:rPr>
          <w:noProof/>
        </w:rPr>
        <w:drawing>
          <wp:inline distT="0" distB="0" distL="0" distR="0" wp14:anchorId="3BC09CB3" wp14:editId="67485F75">
            <wp:extent cx="4742561" cy="682498"/>
            <wp:effectExtent l="0" t="0" r="1270" b="3810"/>
            <wp:docPr id="36570421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704217" name="Picture 1">
                      <a:extLst>
                        <a:ext uri="{C183D7F6-B498-43B3-948B-1728B52AA6E4}">
                          <adec:decorative xmlns:adec="http://schemas.microsoft.com/office/drawing/2017/decorative" val="1"/>
                        </a:ext>
                      </a:extLst>
                    </pic:cNvPr>
                    <pic:cNvPicPr/>
                  </pic:nvPicPr>
                  <pic:blipFill>
                    <a:blip r:embed="rId251"/>
                    <a:stretch>
                      <a:fillRect/>
                    </a:stretch>
                  </pic:blipFill>
                  <pic:spPr>
                    <a:xfrm>
                      <a:off x="0" y="0"/>
                      <a:ext cx="4742561" cy="682498"/>
                    </a:xfrm>
                    <a:prstGeom prst="rect">
                      <a:avLst/>
                    </a:prstGeom>
                  </pic:spPr>
                </pic:pic>
              </a:graphicData>
            </a:graphic>
          </wp:inline>
        </w:drawing>
      </w:r>
    </w:p>
    <w:p w14:paraId="530BE21E" w14:textId="77777777" w:rsidR="00992684" w:rsidRDefault="00992684" w:rsidP="00992684">
      <w:r>
        <w:rPr>
          <w:b/>
          <w:bCs/>
        </w:rPr>
        <w:t xml:space="preserve">Columns: </w:t>
      </w:r>
      <w:r>
        <w:t xml:space="preserve">Staff Issued Benefits, Total Subsequent Benefit Issuance after Certs, Additional Education Documented in NE Tab, and No Additional Education Documented in NE Tab </w:t>
      </w:r>
    </w:p>
    <w:p w14:paraId="09EE6F12" w14:textId="77777777" w:rsidR="00992684" w:rsidRPr="00A80C93" w:rsidRDefault="00992684" w:rsidP="00992684">
      <w:r>
        <w:rPr>
          <w:b/>
          <w:bCs/>
        </w:rPr>
        <w:t>Rows:</w:t>
      </w:r>
      <w:r>
        <w:t xml:space="preserve"> AGENCY TOTAL, staff names.</w:t>
      </w:r>
    </w:p>
    <w:p w14:paraId="1B27B4AC" w14:textId="77777777" w:rsidR="00992684" w:rsidRDefault="00992684" w:rsidP="00992684">
      <w:r>
        <w:rPr>
          <w:b/>
          <w:bCs/>
        </w:rPr>
        <w:t>Sorted by:</w:t>
      </w:r>
      <w:r>
        <w:t xml:space="preserve"> First Name of staff who issued benefits.</w:t>
      </w:r>
    </w:p>
    <w:p w14:paraId="5D4AE7A0" w14:textId="77777777" w:rsidR="00992684" w:rsidRPr="00A80C93" w:rsidRDefault="00992684" w:rsidP="00992684">
      <w:r>
        <w:rPr>
          <w:b/>
          <w:bCs/>
        </w:rPr>
        <w:t>Counts:</w:t>
      </w:r>
      <w:r>
        <w:t xml:space="preserve"> Agency and by staff name (counts and percentages).</w:t>
      </w:r>
    </w:p>
    <w:p w14:paraId="1DA4C75C" w14:textId="77777777" w:rsidR="00992684" w:rsidRDefault="00992684" w:rsidP="00992684">
      <w:pPr>
        <w:pStyle w:val="Heading3"/>
      </w:pPr>
      <w:bookmarkStart w:id="162" w:name="_Toc235422904"/>
      <w:bookmarkStart w:id="163" w:name="_Toc242875422"/>
      <w:r>
        <w:t>Nutrition Education Topics List</w:t>
      </w:r>
      <w:bookmarkEnd w:id="162"/>
      <w:bookmarkEnd w:id="163"/>
    </w:p>
    <w:p w14:paraId="5580CCEB" w14:textId="77777777" w:rsidR="00992684" w:rsidRDefault="00992684" w:rsidP="00992684">
      <w:r>
        <w:t>Created March 2, 2026</w:t>
      </w:r>
    </w:p>
    <w:p w14:paraId="49422B90" w14:textId="77777777" w:rsidR="00992684" w:rsidRDefault="00992684" w:rsidP="00992684">
      <w:pPr>
        <w:pStyle w:val="Heading4"/>
      </w:pPr>
      <w:r>
        <w:t>Overview</w:t>
      </w:r>
    </w:p>
    <w:p w14:paraId="0A8E0523" w14:textId="77777777" w:rsidR="00992684" w:rsidRDefault="00992684" w:rsidP="00992684">
      <w:r>
        <w:t>A list of primary and secondary Nutrition Education topics grouped by WIC type.</w:t>
      </w:r>
    </w:p>
    <w:p w14:paraId="0567D0AE" w14:textId="77777777" w:rsidR="00992684" w:rsidRDefault="00992684" w:rsidP="00992684">
      <w:pPr>
        <w:pStyle w:val="Heading4"/>
      </w:pPr>
      <w:r>
        <w:t>Some uses</w:t>
      </w:r>
    </w:p>
    <w:p w14:paraId="7ABD6931" w14:textId="77777777" w:rsidR="00992684" w:rsidRDefault="00992684" w:rsidP="009264CD">
      <w:pPr>
        <w:pStyle w:val="ListBullet"/>
      </w:pPr>
      <w:r>
        <w:t>Reference for hot key use in Information System dropdowns.</w:t>
      </w:r>
    </w:p>
    <w:p w14:paraId="4F796FAA" w14:textId="77777777" w:rsidR="00992684" w:rsidRDefault="00992684" w:rsidP="00992684">
      <w:pPr>
        <w:pStyle w:val="Heading4"/>
      </w:pPr>
      <w:r>
        <w:t>Prompts</w:t>
      </w:r>
    </w:p>
    <w:p w14:paraId="00BDB822" w14:textId="77777777" w:rsidR="00992684" w:rsidRPr="00D41E5E" w:rsidRDefault="00992684" w:rsidP="00992684">
      <w:r>
        <w:t>None.</w:t>
      </w:r>
    </w:p>
    <w:p w14:paraId="094DAEFF" w14:textId="77777777" w:rsidR="00992684" w:rsidRDefault="00992684" w:rsidP="00992684">
      <w:pPr>
        <w:pStyle w:val="Heading4"/>
      </w:pPr>
      <w:proofErr w:type="gramStart"/>
      <w:r>
        <w:t>Report</w:t>
      </w:r>
      <w:proofErr w:type="gramEnd"/>
      <w:r>
        <w:t xml:space="preserve"> outputs </w:t>
      </w:r>
    </w:p>
    <w:p w14:paraId="043F1A6C" w14:textId="77777777" w:rsidR="00992684" w:rsidRPr="00A80C93" w:rsidRDefault="00992684" w:rsidP="00992684">
      <w:pPr>
        <w:pStyle w:val="Caption"/>
      </w:pPr>
      <w:r w:rsidRPr="00A80C93">
        <w:t xml:space="preserve">Tab 1 – </w:t>
      </w:r>
      <w:r>
        <w:t>PRIMARY</w:t>
      </w:r>
    </w:p>
    <w:p w14:paraId="03E55F8B" w14:textId="77777777" w:rsidR="00992684" w:rsidRDefault="00992684" w:rsidP="00992684">
      <w:pPr>
        <w:pStyle w:val="Caption"/>
        <w:spacing w:before="60"/>
      </w:pPr>
      <w:r w:rsidRPr="007D26C6">
        <w:rPr>
          <w:noProof/>
        </w:rPr>
        <w:lastRenderedPageBreak/>
        <w:drawing>
          <wp:inline distT="0" distB="0" distL="0" distR="0" wp14:anchorId="5E8302F0" wp14:editId="2BBEA044">
            <wp:extent cx="3236214" cy="792988"/>
            <wp:effectExtent l="0" t="0" r="2540" b="7620"/>
            <wp:docPr id="57622707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227073" name="Picture 1">
                      <a:extLst>
                        <a:ext uri="{C183D7F6-B498-43B3-948B-1728B52AA6E4}">
                          <adec:decorative xmlns:adec="http://schemas.microsoft.com/office/drawing/2017/decorative" val="1"/>
                        </a:ext>
                      </a:extLst>
                    </pic:cNvPr>
                    <pic:cNvPicPr/>
                  </pic:nvPicPr>
                  <pic:blipFill>
                    <a:blip r:embed="rId252"/>
                    <a:stretch>
                      <a:fillRect/>
                    </a:stretch>
                  </pic:blipFill>
                  <pic:spPr>
                    <a:xfrm>
                      <a:off x="0" y="0"/>
                      <a:ext cx="3236214" cy="792988"/>
                    </a:xfrm>
                    <a:prstGeom prst="rect">
                      <a:avLst/>
                    </a:prstGeom>
                  </pic:spPr>
                </pic:pic>
              </a:graphicData>
            </a:graphic>
          </wp:inline>
        </w:drawing>
      </w:r>
    </w:p>
    <w:p w14:paraId="118EF91B" w14:textId="77777777" w:rsidR="00992684" w:rsidRDefault="00992684" w:rsidP="00992684">
      <w:r>
        <w:rPr>
          <w:b/>
          <w:bCs/>
        </w:rPr>
        <w:t xml:space="preserve">Columns: </w:t>
      </w:r>
      <w:r>
        <w:t>WIC Type, Primary Nutrition Education Topics.</w:t>
      </w:r>
    </w:p>
    <w:p w14:paraId="34F732F9" w14:textId="77777777" w:rsidR="00992684" w:rsidRDefault="00992684" w:rsidP="00992684">
      <w:r>
        <w:rPr>
          <w:b/>
          <w:bCs/>
        </w:rPr>
        <w:t>Sorted by:</w:t>
      </w:r>
      <w:r>
        <w:t xml:space="preserve"> WIC Type (</w:t>
      </w:r>
      <w:proofErr w:type="spellStart"/>
      <w:r>
        <w:t>asc</w:t>
      </w:r>
      <w:proofErr w:type="spellEnd"/>
      <w:r>
        <w:t>).</w:t>
      </w:r>
    </w:p>
    <w:p w14:paraId="0A6B5875" w14:textId="77777777" w:rsidR="00992684" w:rsidRPr="00A80C93" w:rsidRDefault="00992684" w:rsidP="00992684">
      <w:pPr>
        <w:pStyle w:val="Caption"/>
      </w:pPr>
      <w:r w:rsidRPr="00A80C93">
        <w:t xml:space="preserve">Tab 2 – </w:t>
      </w:r>
      <w:r>
        <w:t>SECONDARY</w:t>
      </w:r>
    </w:p>
    <w:p w14:paraId="532D421A" w14:textId="77777777" w:rsidR="00992684" w:rsidRDefault="00992684" w:rsidP="00992684">
      <w:pPr>
        <w:spacing w:before="60"/>
      </w:pPr>
      <w:r w:rsidRPr="007D26C6">
        <w:rPr>
          <w:noProof/>
        </w:rPr>
        <w:drawing>
          <wp:inline distT="0" distB="0" distL="0" distR="0" wp14:anchorId="2939F9C8" wp14:editId="51A5953B">
            <wp:extent cx="2921635" cy="778637"/>
            <wp:effectExtent l="0" t="0" r="0" b="2540"/>
            <wp:docPr id="34284416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844166" name="Picture 1">
                      <a:extLst>
                        <a:ext uri="{C183D7F6-B498-43B3-948B-1728B52AA6E4}">
                          <adec:decorative xmlns:adec="http://schemas.microsoft.com/office/drawing/2017/decorative" val="1"/>
                        </a:ext>
                      </a:extLst>
                    </pic:cNvPr>
                    <pic:cNvPicPr/>
                  </pic:nvPicPr>
                  <pic:blipFill>
                    <a:blip r:embed="rId253"/>
                    <a:stretch>
                      <a:fillRect/>
                    </a:stretch>
                  </pic:blipFill>
                  <pic:spPr>
                    <a:xfrm>
                      <a:off x="0" y="0"/>
                      <a:ext cx="2921635" cy="778637"/>
                    </a:xfrm>
                    <a:prstGeom prst="rect">
                      <a:avLst/>
                    </a:prstGeom>
                  </pic:spPr>
                </pic:pic>
              </a:graphicData>
            </a:graphic>
          </wp:inline>
        </w:drawing>
      </w:r>
    </w:p>
    <w:p w14:paraId="0A4DCD7B" w14:textId="77777777" w:rsidR="00992684" w:rsidRDefault="00992684" w:rsidP="00992684">
      <w:r>
        <w:rPr>
          <w:b/>
          <w:bCs/>
        </w:rPr>
        <w:t xml:space="preserve">Columns: </w:t>
      </w:r>
      <w:r>
        <w:t>WIC Type, Secondary Nutrition Education Topics.</w:t>
      </w:r>
    </w:p>
    <w:p w14:paraId="65D0A460" w14:textId="77777777" w:rsidR="00992684" w:rsidRDefault="00992684" w:rsidP="00992684">
      <w:r>
        <w:rPr>
          <w:b/>
          <w:bCs/>
        </w:rPr>
        <w:t>Sorted by:</w:t>
      </w:r>
      <w:r>
        <w:t xml:space="preserve"> WIC Type (</w:t>
      </w:r>
      <w:proofErr w:type="spellStart"/>
      <w:r>
        <w:t>asc</w:t>
      </w:r>
      <w:proofErr w:type="spellEnd"/>
      <w:r>
        <w:t>).</w:t>
      </w:r>
    </w:p>
    <w:p w14:paraId="5EBC9EFA" w14:textId="77777777" w:rsidR="009264CD" w:rsidRDefault="009264CD">
      <w:pPr>
        <w:spacing w:before="120" w:after="0"/>
        <w:rPr>
          <w:rFonts w:asciiTheme="minorHAnsi" w:eastAsiaTheme="majorEastAsia" w:hAnsiTheme="minorHAnsi" w:cstheme="majorBidi"/>
          <w:b/>
          <w:color w:val="003865" w:themeColor="accent1"/>
          <w:sz w:val="36"/>
          <w:szCs w:val="32"/>
        </w:rPr>
      </w:pPr>
      <w:bookmarkStart w:id="164" w:name="_Toc235422905"/>
      <w:r>
        <w:br w:type="page"/>
      </w:r>
    </w:p>
    <w:p w14:paraId="103ED5AA" w14:textId="34AFFE54" w:rsidR="00992684" w:rsidRDefault="00992684" w:rsidP="00992684">
      <w:pPr>
        <w:pStyle w:val="Heading2"/>
      </w:pPr>
      <w:bookmarkStart w:id="165" w:name="_Toc242875423"/>
      <w:r>
        <w:lastRenderedPageBreak/>
        <w:t>One Call</w:t>
      </w:r>
      <w:bookmarkEnd w:id="164"/>
      <w:bookmarkEnd w:id="165"/>
    </w:p>
    <w:p w14:paraId="5597859E" w14:textId="77777777" w:rsidR="00992684" w:rsidRDefault="00992684" w:rsidP="00992684">
      <w:pPr>
        <w:pStyle w:val="Heading3"/>
      </w:pPr>
      <w:bookmarkStart w:id="166" w:name="_Toc235422906"/>
      <w:bookmarkStart w:id="167" w:name="_Toc242875424"/>
      <w:r>
        <w:t>One Call: Children Who Haven’t Returned to WIC</w:t>
      </w:r>
      <w:bookmarkEnd w:id="166"/>
      <w:bookmarkEnd w:id="167"/>
    </w:p>
    <w:p w14:paraId="30EDD458" w14:textId="77777777" w:rsidR="00992684" w:rsidRDefault="00992684" w:rsidP="00992684">
      <w:r>
        <w:t>Revised Dec. 2, 2024</w:t>
      </w:r>
    </w:p>
    <w:p w14:paraId="2EF7F48F" w14:textId="77777777" w:rsidR="00992684" w:rsidRDefault="00992684" w:rsidP="00992684">
      <w:pPr>
        <w:pStyle w:val="Heading4"/>
      </w:pPr>
      <w:r>
        <w:t>Overview</w:t>
      </w:r>
    </w:p>
    <w:p w14:paraId="796DDB73" w14:textId="77777777" w:rsidR="00992684" w:rsidRDefault="00992684" w:rsidP="00992684">
      <w:r>
        <w:t>This report provides a list of children, between 1 and 5 years old as of the current date, who belong to the specified agency, are no longer certified (Cert End Date within last 8 months), haven’t received benefits in more than 3 months, and who have a specified Local Use answer.</w:t>
      </w:r>
    </w:p>
    <w:p w14:paraId="0688D240" w14:textId="77777777" w:rsidR="00992684" w:rsidRDefault="00992684" w:rsidP="00992684">
      <w:r>
        <w:t>This report was originally developed for agencies participating in the One Call automated messaging project and using a Local Use Question to record whether the participant is opting in. Some of the output formatting is specific to One Call. However, technically, it can be used for any Local Use Question since it is based on the Answer IDs and no longer on the position of the question.</w:t>
      </w:r>
    </w:p>
    <w:p w14:paraId="49F6A44F" w14:textId="77777777" w:rsidR="00992684" w:rsidRPr="00E41909" w:rsidRDefault="00992684" w:rsidP="00992684">
      <w:pPr>
        <w:pStyle w:val="NormalLtBlueBackground"/>
      </w:pPr>
      <w:bookmarkStart w:id="168" w:name="_Hlk208932549"/>
      <w:r>
        <w:t>NOTE! Agencies must use local use questions to use this report.</w:t>
      </w:r>
    </w:p>
    <w:bookmarkEnd w:id="168"/>
    <w:p w14:paraId="160A5A58" w14:textId="77777777" w:rsidR="00992684" w:rsidRDefault="00992684" w:rsidP="00992684">
      <w:pPr>
        <w:pStyle w:val="Heading4"/>
      </w:pPr>
      <w:r>
        <w:t>Some uses</w:t>
      </w:r>
    </w:p>
    <w:p w14:paraId="2638AE2C" w14:textId="77777777" w:rsidR="00992684" w:rsidRPr="00081953" w:rsidRDefault="00992684" w:rsidP="00992684">
      <w:r>
        <w:t>Provide a list of children for outreach, in order to improve retention, who have an answer selected for a specific local use question (and potentially using the One Call automated notification system).</w:t>
      </w:r>
    </w:p>
    <w:p w14:paraId="677E9D68" w14:textId="77777777" w:rsidR="00992684" w:rsidRDefault="00992684" w:rsidP="00992684">
      <w:pPr>
        <w:pStyle w:val="Heading4"/>
      </w:pPr>
      <w:r>
        <w:t>Prompts</w:t>
      </w:r>
    </w:p>
    <w:p w14:paraId="7F698D4C" w14:textId="77777777" w:rsidR="00992684" w:rsidRDefault="00992684" w:rsidP="009264CD">
      <w:pPr>
        <w:pStyle w:val="ListParagraph"/>
      </w:pPr>
      <w:r>
        <w:t>Agency ID – agency where the participants currently belong.</w:t>
      </w:r>
    </w:p>
    <w:p w14:paraId="0F5E99BE" w14:textId="77777777" w:rsidR="00992684" w:rsidRDefault="00992684" w:rsidP="009264CD">
      <w:pPr>
        <w:pStyle w:val="ListParagraph"/>
      </w:pPr>
      <w:r>
        <w:t>Answer ID(s) – the code associated with answers to a specific local use question.</w:t>
      </w:r>
    </w:p>
    <w:p w14:paraId="3B3CCEB0" w14:textId="77777777" w:rsidR="00992684" w:rsidRDefault="00992684" w:rsidP="00992684">
      <w:pPr>
        <w:pStyle w:val="Heading4"/>
      </w:pPr>
      <w:proofErr w:type="gramStart"/>
      <w:r>
        <w:t>Report</w:t>
      </w:r>
      <w:proofErr w:type="gramEnd"/>
      <w:r>
        <w:t xml:space="preserve"> outputs </w:t>
      </w:r>
    </w:p>
    <w:p w14:paraId="26D2066A" w14:textId="77777777" w:rsidR="00992684" w:rsidRPr="00081953" w:rsidRDefault="00992684" w:rsidP="00992684">
      <w:pPr>
        <w:pStyle w:val="Caption"/>
      </w:pPr>
      <w:r>
        <w:t>Tab 1 – Reference – Child Only</w:t>
      </w:r>
    </w:p>
    <w:p w14:paraId="624CC721" w14:textId="77777777" w:rsidR="00992684" w:rsidRDefault="00992684" w:rsidP="00992684">
      <w:pPr>
        <w:pStyle w:val="NoSpacing"/>
        <w:rPr>
          <w:rFonts w:eastAsia="Times New Roman"/>
        </w:rPr>
      </w:pPr>
      <w:r w:rsidRPr="00053029">
        <w:rPr>
          <w:rFonts w:eastAsia="Times New Roman"/>
          <w:noProof/>
        </w:rPr>
        <w:drawing>
          <wp:inline distT="0" distB="0" distL="0" distR="0" wp14:anchorId="44A4424B" wp14:editId="6C902384">
            <wp:extent cx="4898898" cy="674116"/>
            <wp:effectExtent l="0" t="0" r="0" b="0"/>
            <wp:docPr id="182353515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535157" name="Picture 1">
                      <a:extLst>
                        <a:ext uri="{C183D7F6-B498-43B3-948B-1728B52AA6E4}">
                          <adec:decorative xmlns:adec="http://schemas.microsoft.com/office/drawing/2017/decorative" val="1"/>
                        </a:ext>
                      </a:extLst>
                    </pic:cNvPr>
                    <pic:cNvPicPr/>
                  </pic:nvPicPr>
                  <pic:blipFill>
                    <a:blip r:embed="rId254"/>
                    <a:stretch>
                      <a:fillRect/>
                    </a:stretch>
                  </pic:blipFill>
                  <pic:spPr>
                    <a:xfrm>
                      <a:off x="0" y="0"/>
                      <a:ext cx="4898898" cy="674116"/>
                    </a:xfrm>
                    <a:prstGeom prst="rect">
                      <a:avLst/>
                    </a:prstGeom>
                  </pic:spPr>
                </pic:pic>
              </a:graphicData>
            </a:graphic>
          </wp:inline>
        </w:drawing>
      </w:r>
    </w:p>
    <w:p w14:paraId="368026CA" w14:textId="77777777" w:rsidR="00992684" w:rsidRDefault="00992684" w:rsidP="00992684">
      <w:r>
        <w:rPr>
          <w:b/>
          <w:bCs/>
        </w:rPr>
        <w:t xml:space="preserve">Columns: </w:t>
      </w:r>
      <w:r>
        <w:t>Answer IDs, Question’s WIC Type, Answer.</w:t>
      </w:r>
    </w:p>
    <w:p w14:paraId="6D5CD923" w14:textId="77777777" w:rsidR="00992684" w:rsidRPr="003D29ED" w:rsidRDefault="00992684" w:rsidP="00992684">
      <w:r>
        <w:rPr>
          <w:b/>
          <w:bCs/>
        </w:rPr>
        <w:t xml:space="preserve">Grouped by: </w:t>
      </w:r>
      <w:r>
        <w:t>Local use question.</w:t>
      </w:r>
    </w:p>
    <w:p w14:paraId="1E03180A" w14:textId="77777777" w:rsidR="00992684" w:rsidRPr="00081953" w:rsidRDefault="00992684" w:rsidP="00992684">
      <w:pPr>
        <w:pStyle w:val="Caption"/>
      </w:pPr>
      <w:r>
        <w:t>Tab 2 – One Call</w:t>
      </w:r>
    </w:p>
    <w:p w14:paraId="77BE0914" w14:textId="77777777" w:rsidR="00992684" w:rsidRDefault="00992684" w:rsidP="00992684">
      <w:r w:rsidRPr="00053029">
        <w:rPr>
          <w:noProof/>
        </w:rPr>
        <w:lastRenderedPageBreak/>
        <w:drawing>
          <wp:inline distT="0" distB="0" distL="0" distR="0" wp14:anchorId="70AF6AD9" wp14:editId="14A2F641">
            <wp:extent cx="5943600" cy="517525"/>
            <wp:effectExtent l="0" t="0" r="0" b="0"/>
            <wp:docPr id="43615579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155799" name="Picture 1">
                      <a:extLst>
                        <a:ext uri="{C183D7F6-B498-43B3-948B-1728B52AA6E4}">
                          <adec:decorative xmlns:adec="http://schemas.microsoft.com/office/drawing/2017/decorative" val="1"/>
                        </a:ext>
                      </a:extLst>
                    </pic:cNvPr>
                    <pic:cNvPicPr/>
                  </pic:nvPicPr>
                  <pic:blipFill>
                    <a:blip r:embed="rId255"/>
                    <a:stretch>
                      <a:fillRect/>
                    </a:stretch>
                  </pic:blipFill>
                  <pic:spPr>
                    <a:xfrm>
                      <a:off x="0" y="0"/>
                      <a:ext cx="5943600" cy="517525"/>
                    </a:xfrm>
                    <a:prstGeom prst="rect">
                      <a:avLst/>
                    </a:prstGeom>
                  </pic:spPr>
                </pic:pic>
              </a:graphicData>
            </a:graphic>
          </wp:inline>
        </w:drawing>
      </w:r>
    </w:p>
    <w:p w14:paraId="506F2F1D" w14:textId="77777777" w:rsidR="00992684" w:rsidRDefault="00992684" w:rsidP="00992684">
      <w:r>
        <w:rPr>
          <w:b/>
          <w:bCs/>
        </w:rPr>
        <w:t xml:space="preserve">Columns: </w:t>
      </w:r>
      <w:proofErr w:type="spellStart"/>
      <w:r>
        <w:t>Firstname</w:t>
      </w:r>
      <w:proofErr w:type="spellEnd"/>
      <w:r>
        <w:t xml:space="preserve">, </w:t>
      </w:r>
      <w:proofErr w:type="spellStart"/>
      <w:r>
        <w:t>Lastcheckldtu</w:t>
      </w:r>
      <w:proofErr w:type="spellEnd"/>
      <w:r>
        <w:t xml:space="preserve">, </w:t>
      </w:r>
      <w:proofErr w:type="spellStart"/>
      <w:r>
        <w:t>Certificationduedate</w:t>
      </w:r>
      <w:proofErr w:type="spellEnd"/>
      <w:r>
        <w:t xml:space="preserve">, Servicesiteid, Telephone1, Telephone, Comment2, </w:t>
      </w:r>
      <w:proofErr w:type="spellStart"/>
      <w:r>
        <w:t>Emailaddress</w:t>
      </w:r>
      <w:proofErr w:type="spellEnd"/>
      <w:r>
        <w:t xml:space="preserve">, Language1, Language2, </w:t>
      </w:r>
      <w:proofErr w:type="spellStart"/>
      <w:r>
        <w:t>Statewicid</w:t>
      </w:r>
      <w:proofErr w:type="spellEnd"/>
      <w:r>
        <w:t xml:space="preserve">, </w:t>
      </w:r>
      <w:proofErr w:type="spellStart"/>
      <w:r>
        <w:t>Householdid</w:t>
      </w:r>
      <w:proofErr w:type="spellEnd"/>
      <w:r>
        <w:t xml:space="preserve">, </w:t>
      </w:r>
      <w:proofErr w:type="spellStart"/>
      <w:r>
        <w:t>Authrepfirstname</w:t>
      </w:r>
      <w:proofErr w:type="spellEnd"/>
      <w:r>
        <w:t>.</w:t>
      </w:r>
    </w:p>
    <w:p w14:paraId="546F4646" w14:textId="77777777" w:rsidR="00992684" w:rsidRDefault="00992684" w:rsidP="00992684">
      <w:pPr>
        <w:pStyle w:val="Heading3"/>
      </w:pPr>
      <w:bookmarkStart w:id="169" w:name="_Toc235422907"/>
      <w:bookmarkStart w:id="170" w:name="_Toc242875425"/>
      <w:r>
        <w:t>One Call: Future Appointments</w:t>
      </w:r>
      <w:bookmarkEnd w:id="169"/>
      <w:bookmarkEnd w:id="170"/>
    </w:p>
    <w:p w14:paraId="4BE7C3FF" w14:textId="77777777" w:rsidR="00992684" w:rsidRDefault="00992684" w:rsidP="00992684">
      <w:r>
        <w:t>Revised Feb. 17, 2026</w:t>
      </w:r>
    </w:p>
    <w:p w14:paraId="1556DBF1" w14:textId="77777777" w:rsidR="00992684" w:rsidRDefault="00992684" w:rsidP="00992684">
      <w:pPr>
        <w:pStyle w:val="Heading4"/>
      </w:pPr>
      <w:r>
        <w:t>Overview</w:t>
      </w:r>
    </w:p>
    <w:p w14:paraId="404058E9" w14:textId="77777777" w:rsidR="00992684" w:rsidRDefault="00992684" w:rsidP="00992684">
      <w:r>
        <w:t xml:space="preserve">This report provides a list of participants who belong to the specified agency, have a specified response for a local use question, and have an appointment scheduled during the specified time period. An OPTIONAL input control allows the report user to filter the report for specific types of appointments. </w:t>
      </w:r>
    </w:p>
    <w:p w14:paraId="7F9FAA7F" w14:textId="77777777" w:rsidR="00992684" w:rsidRDefault="00992684" w:rsidP="00992684">
      <w:r>
        <w:t>(NOTE: The One Call: Future Appointments by Participant’s First Name and One Call: Future Appointments by Auth Rep’s First Name reports were combined into this one report.)</w:t>
      </w:r>
    </w:p>
    <w:p w14:paraId="2B5CD1C2" w14:textId="77777777" w:rsidR="00992684" w:rsidRDefault="00992684" w:rsidP="00992684">
      <w:r>
        <w:t>This report was originally developed for agencies participating in the One Call automated messaging project and using a local use questions to record whether the participant is opting in. Some of the output formatting is specific to One Call. However, technically, it can be used for any local use question since it is based on the answer IDs and no longer on the position of the question.</w:t>
      </w:r>
    </w:p>
    <w:p w14:paraId="22E7D0A0" w14:textId="77777777" w:rsidR="00992684" w:rsidRDefault="00992684" w:rsidP="00992684">
      <w:pPr>
        <w:pStyle w:val="Heading4"/>
      </w:pPr>
      <w:r>
        <w:t>Some uses</w:t>
      </w:r>
    </w:p>
    <w:p w14:paraId="323B591A" w14:textId="77777777" w:rsidR="00992684" w:rsidRDefault="00992684" w:rsidP="00992684">
      <w:r>
        <w:t>Identify participants who have an answer selected for a Local Use Question (One Call) and a future appointment scheduled for outreach.</w:t>
      </w:r>
    </w:p>
    <w:p w14:paraId="29D5FF28" w14:textId="77777777" w:rsidR="00992684" w:rsidRDefault="00992684" w:rsidP="00992684">
      <w:pPr>
        <w:pStyle w:val="Heading4"/>
      </w:pPr>
      <w:r>
        <w:t>Prompts</w:t>
      </w:r>
    </w:p>
    <w:p w14:paraId="11AA6AAA" w14:textId="77777777" w:rsidR="00992684" w:rsidRDefault="00992684" w:rsidP="009264CD">
      <w:pPr>
        <w:pStyle w:val="ListParagraph"/>
      </w:pPr>
      <w:r>
        <w:t>Agency ID – agency where the participant currently belongs.</w:t>
      </w:r>
    </w:p>
    <w:p w14:paraId="51CABA06" w14:textId="77777777" w:rsidR="00992684" w:rsidRDefault="00992684" w:rsidP="009264CD">
      <w:pPr>
        <w:pStyle w:val="ListParagraph"/>
      </w:pPr>
      <w:r>
        <w:t>Start Date – the first date in the time period during which the appointments are scheduled.</w:t>
      </w:r>
    </w:p>
    <w:p w14:paraId="694F4FD8" w14:textId="77777777" w:rsidR="00992684" w:rsidRDefault="00992684" w:rsidP="009264CD">
      <w:pPr>
        <w:pStyle w:val="ListParagraph"/>
      </w:pPr>
      <w:r>
        <w:t>End Date – the last date in the time period during which the appointments are scheduled.</w:t>
      </w:r>
    </w:p>
    <w:p w14:paraId="22B6FF3E" w14:textId="77777777" w:rsidR="00992684" w:rsidRDefault="00992684" w:rsidP="009264CD">
      <w:pPr>
        <w:pStyle w:val="ListParagraph"/>
      </w:pPr>
      <w:r>
        <w:t>Answer ID(s) – the codes associated with answers to a specific local use question.</w:t>
      </w:r>
    </w:p>
    <w:p w14:paraId="616AA4F8" w14:textId="77777777" w:rsidR="00992684" w:rsidRDefault="00992684" w:rsidP="00992684">
      <w:pPr>
        <w:pStyle w:val="Heading4"/>
      </w:pPr>
      <w:proofErr w:type="gramStart"/>
      <w:r>
        <w:t>Report</w:t>
      </w:r>
      <w:proofErr w:type="gramEnd"/>
      <w:r>
        <w:t xml:space="preserve"> outputs</w:t>
      </w:r>
    </w:p>
    <w:p w14:paraId="5347A7D1" w14:textId="77777777" w:rsidR="00992684" w:rsidRDefault="00992684" w:rsidP="00992684">
      <w:pPr>
        <w:pStyle w:val="Caption"/>
      </w:pPr>
      <w:r>
        <w:t>Tab 1 – Reference-Answer IDs</w:t>
      </w:r>
    </w:p>
    <w:p w14:paraId="7EFDE213" w14:textId="77777777" w:rsidR="00992684" w:rsidRDefault="00992684" w:rsidP="00992684">
      <w:pPr>
        <w:pStyle w:val="Caption"/>
        <w:spacing w:before="60"/>
      </w:pPr>
      <w:r w:rsidRPr="00195A2C">
        <w:rPr>
          <w:noProof/>
        </w:rPr>
        <w:drawing>
          <wp:inline distT="0" distB="0" distL="0" distR="0" wp14:anchorId="4ACDD2FC" wp14:editId="5523F04D">
            <wp:extent cx="4741926" cy="699643"/>
            <wp:effectExtent l="0" t="0" r="1905" b="5715"/>
            <wp:docPr id="167513371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133713" name="Picture 1">
                      <a:extLst>
                        <a:ext uri="{C183D7F6-B498-43B3-948B-1728B52AA6E4}">
                          <adec:decorative xmlns:adec="http://schemas.microsoft.com/office/drawing/2017/decorative" val="1"/>
                        </a:ext>
                      </a:extLst>
                    </pic:cNvPr>
                    <pic:cNvPicPr/>
                  </pic:nvPicPr>
                  <pic:blipFill>
                    <a:blip r:embed="rId256"/>
                    <a:stretch>
                      <a:fillRect/>
                    </a:stretch>
                  </pic:blipFill>
                  <pic:spPr>
                    <a:xfrm>
                      <a:off x="0" y="0"/>
                      <a:ext cx="4741926" cy="699643"/>
                    </a:xfrm>
                    <a:prstGeom prst="rect">
                      <a:avLst/>
                    </a:prstGeom>
                  </pic:spPr>
                </pic:pic>
              </a:graphicData>
            </a:graphic>
          </wp:inline>
        </w:drawing>
      </w:r>
    </w:p>
    <w:p w14:paraId="6CD6FB58" w14:textId="77777777" w:rsidR="00992684" w:rsidRDefault="00992684" w:rsidP="00992684">
      <w:r>
        <w:rPr>
          <w:b/>
          <w:bCs/>
        </w:rPr>
        <w:lastRenderedPageBreak/>
        <w:t>Columns:</w:t>
      </w:r>
      <w:r>
        <w:t xml:space="preserve"> Answer ID, Question’s WIC Type, Answer.</w:t>
      </w:r>
    </w:p>
    <w:p w14:paraId="0E755655" w14:textId="77777777" w:rsidR="00992684" w:rsidRPr="003D29ED" w:rsidRDefault="00992684" w:rsidP="00992684">
      <w:r>
        <w:rPr>
          <w:b/>
          <w:bCs/>
        </w:rPr>
        <w:t xml:space="preserve">Grouped by: </w:t>
      </w:r>
      <w:r>
        <w:t>Local use question.</w:t>
      </w:r>
    </w:p>
    <w:p w14:paraId="467DBBFE" w14:textId="77777777" w:rsidR="00992684" w:rsidRDefault="00992684" w:rsidP="00992684">
      <w:pPr>
        <w:pStyle w:val="Caption"/>
      </w:pPr>
      <w:r>
        <w:t>Tab 2 – Reference-Appt Types</w:t>
      </w:r>
    </w:p>
    <w:p w14:paraId="60A1D331" w14:textId="77777777" w:rsidR="00992684" w:rsidRDefault="00992684" w:rsidP="00992684">
      <w:r w:rsidRPr="00D73D88">
        <w:rPr>
          <w:noProof/>
        </w:rPr>
        <w:drawing>
          <wp:inline distT="0" distB="0" distL="0" distR="0" wp14:anchorId="5EC6A33F" wp14:editId="05718999">
            <wp:extent cx="4136898" cy="535813"/>
            <wp:effectExtent l="0" t="0" r="0" b="0"/>
            <wp:docPr id="115425221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252210" name="Picture 1">
                      <a:extLst>
                        <a:ext uri="{C183D7F6-B498-43B3-948B-1728B52AA6E4}">
                          <adec:decorative xmlns:adec="http://schemas.microsoft.com/office/drawing/2017/decorative" val="1"/>
                        </a:ext>
                      </a:extLst>
                    </pic:cNvPr>
                    <pic:cNvPicPr/>
                  </pic:nvPicPr>
                  <pic:blipFill>
                    <a:blip r:embed="rId257"/>
                    <a:stretch>
                      <a:fillRect/>
                    </a:stretch>
                  </pic:blipFill>
                  <pic:spPr>
                    <a:xfrm>
                      <a:off x="0" y="0"/>
                      <a:ext cx="4136898" cy="535813"/>
                    </a:xfrm>
                    <a:prstGeom prst="rect">
                      <a:avLst/>
                    </a:prstGeom>
                  </pic:spPr>
                </pic:pic>
              </a:graphicData>
            </a:graphic>
          </wp:inline>
        </w:drawing>
      </w:r>
    </w:p>
    <w:p w14:paraId="3B2FE96D" w14:textId="77777777" w:rsidR="00992684" w:rsidRPr="003D29ED" w:rsidRDefault="00992684" w:rsidP="00992684">
      <w:r>
        <w:rPr>
          <w:b/>
          <w:bCs/>
        </w:rPr>
        <w:t>Columns:</w:t>
      </w:r>
      <w:r>
        <w:t xml:space="preserve"> Appointment Type ID, Appointments – Long Description.</w:t>
      </w:r>
    </w:p>
    <w:p w14:paraId="381AC048" w14:textId="77777777" w:rsidR="00992684" w:rsidRDefault="00992684" w:rsidP="00992684">
      <w:pPr>
        <w:pStyle w:val="Caption"/>
      </w:pPr>
      <w:r>
        <w:t>Tab 3 – Future Appts-Participant</w:t>
      </w:r>
    </w:p>
    <w:p w14:paraId="754F6125" w14:textId="77777777" w:rsidR="00992684" w:rsidRDefault="00992684" w:rsidP="00992684">
      <w:pPr>
        <w:spacing w:before="60"/>
      </w:pPr>
      <w:r w:rsidRPr="003D29ED">
        <w:rPr>
          <w:noProof/>
        </w:rPr>
        <w:drawing>
          <wp:inline distT="0" distB="0" distL="0" distR="0" wp14:anchorId="6FB860A9" wp14:editId="0F612870">
            <wp:extent cx="5943600" cy="328930"/>
            <wp:effectExtent l="0" t="0" r="0" b="0"/>
            <wp:docPr id="25280574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805742" name="Picture 1">
                      <a:extLst>
                        <a:ext uri="{C183D7F6-B498-43B3-948B-1728B52AA6E4}">
                          <adec:decorative xmlns:adec="http://schemas.microsoft.com/office/drawing/2017/decorative" val="1"/>
                        </a:ext>
                      </a:extLst>
                    </pic:cNvPr>
                    <pic:cNvPicPr/>
                  </pic:nvPicPr>
                  <pic:blipFill>
                    <a:blip r:embed="rId258"/>
                    <a:stretch>
                      <a:fillRect/>
                    </a:stretch>
                  </pic:blipFill>
                  <pic:spPr>
                    <a:xfrm>
                      <a:off x="0" y="0"/>
                      <a:ext cx="5943600" cy="328930"/>
                    </a:xfrm>
                    <a:prstGeom prst="rect">
                      <a:avLst/>
                    </a:prstGeom>
                  </pic:spPr>
                </pic:pic>
              </a:graphicData>
            </a:graphic>
          </wp:inline>
        </w:drawing>
      </w:r>
    </w:p>
    <w:p w14:paraId="014EC43A" w14:textId="77777777" w:rsidR="00992684" w:rsidRDefault="00992684" w:rsidP="00992684">
      <w:pPr>
        <w:spacing w:before="60"/>
      </w:pPr>
      <w:r w:rsidRPr="003D29ED">
        <w:rPr>
          <w:noProof/>
        </w:rPr>
        <w:drawing>
          <wp:inline distT="0" distB="0" distL="0" distR="0" wp14:anchorId="1D58F9AD" wp14:editId="796F2308">
            <wp:extent cx="5943600" cy="387350"/>
            <wp:effectExtent l="0" t="0" r="0" b="0"/>
            <wp:docPr id="212944986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449866" name="Picture 1">
                      <a:extLst>
                        <a:ext uri="{C183D7F6-B498-43B3-948B-1728B52AA6E4}">
                          <adec:decorative xmlns:adec="http://schemas.microsoft.com/office/drawing/2017/decorative" val="1"/>
                        </a:ext>
                      </a:extLst>
                    </pic:cNvPr>
                    <pic:cNvPicPr/>
                  </pic:nvPicPr>
                  <pic:blipFill>
                    <a:blip r:embed="rId259"/>
                    <a:stretch>
                      <a:fillRect/>
                    </a:stretch>
                  </pic:blipFill>
                  <pic:spPr>
                    <a:xfrm>
                      <a:off x="0" y="0"/>
                      <a:ext cx="5943600" cy="387350"/>
                    </a:xfrm>
                    <a:prstGeom prst="rect">
                      <a:avLst/>
                    </a:prstGeom>
                  </pic:spPr>
                </pic:pic>
              </a:graphicData>
            </a:graphic>
          </wp:inline>
        </w:drawing>
      </w:r>
    </w:p>
    <w:p w14:paraId="45CA9B3E" w14:textId="77777777" w:rsidR="00992684" w:rsidRPr="003D29ED" w:rsidRDefault="00992684" w:rsidP="00992684">
      <w:pPr>
        <w:spacing w:before="60"/>
      </w:pPr>
      <w:r>
        <w:rPr>
          <w:b/>
          <w:bCs/>
        </w:rPr>
        <w:t>Columns:</w:t>
      </w:r>
      <w:r>
        <w:t xml:space="preserve"> </w:t>
      </w:r>
      <w:proofErr w:type="spellStart"/>
      <w:r>
        <w:t>Firstname</w:t>
      </w:r>
      <w:proofErr w:type="spellEnd"/>
      <w:r>
        <w:t xml:space="preserve">, </w:t>
      </w:r>
      <w:proofErr w:type="spellStart"/>
      <w:r>
        <w:t>Appointmentdate</w:t>
      </w:r>
      <w:proofErr w:type="spellEnd"/>
      <w:r>
        <w:t xml:space="preserve">, </w:t>
      </w:r>
      <w:proofErr w:type="spellStart"/>
      <w:r>
        <w:t>Appointmenttime</w:t>
      </w:r>
      <w:proofErr w:type="spellEnd"/>
      <w:r>
        <w:t xml:space="preserve">, Servicesiteid, Telephone1, Telephone2, Comment2, </w:t>
      </w:r>
      <w:proofErr w:type="spellStart"/>
      <w:r>
        <w:t>Emailaddress</w:t>
      </w:r>
      <w:proofErr w:type="spellEnd"/>
      <w:r>
        <w:t xml:space="preserve">, Language2 (description), Language2 (code), </w:t>
      </w:r>
      <w:proofErr w:type="spellStart"/>
      <w:r>
        <w:t>Statewicid</w:t>
      </w:r>
      <w:proofErr w:type="spellEnd"/>
      <w:r>
        <w:t xml:space="preserve">, </w:t>
      </w:r>
      <w:proofErr w:type="spellStart"/>
      <w:r>
        <w:t>Householdid</w:t>
      </w:r>
      <w:proofErr w:type="spellEnd"/>
      <w:r>
        <w:t xml:space="preserve">, </w:t>
      </w:r>
      <w:proofErr w:type="spellStart"/>
      <w:r>
        <w:t>Appointmenttypeid</w:t>
      </w:r>
      <w:proofErr w:type="spellEnd"/>
      <w:r>
        <w:t xml:space="preserve">, Description (appointment), Language1 (description), Language1 (code), </w:t>
      </w:r>
      <w:proofErr w:type="spellStart"/>
      <w:r>
        <w:t>Authrepfirstname</w:t>
      </w:r>
      <w:proofErr w:type="spellEnd"/>
      <w:r>
        <w:t>.</w:t>
      </w:r>
    </w:p>
    <w:p w14:paraId="08B27FE1" w14:textId="77777777" w:rsidR="00992684" w:rsidRDefault="00992684" w:rsidP="00992684">
      <w:pPr>
        <w:pStyle w:val="Caption"/>
      </w:pPr>
      <w:r>
        <w:t>Tab 4 – Future Appts-Auth Rep</w:t>
      </w:r>
    </w:p>
    <w:p w14:paraId="42E09E53" w14:textId="77777777" w:rsidR="00992684" w:rsidRDefault="00992684" w:rsidP="00992684">
      <w:pPr>
        <w:spacing w:before="60"/>
      </w:pPr>
      <w:r w:rsidRPr="003D29ED">
        <w:rPr>
          <w:noProof/>
        </w:rPr>
        <w:drawing>
          <wp:inline distT="0" distB="0" distL="0" distR="0" wp14:anchorId="379FEB29" wp14:editId="0D0D441D">
            <wp:extent cx="5943600" cy="328930"/>
            <wp:effectExtent l="0" t="0" r="0" b="0"/>
            <wp:docPr id="117958700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587007" name="Picture 1">
                      <a:extLst>
                        <a:ext uri="{C183D7F6-B498-43B3-948B-1728B52AA6E4}">
                          <adec:decorative xmlns:adec="http://schemas.microsoft.com/office/drawing/2017/decorative" val="1"/>
                        </a:ext>
                      </a:extLst>
                    </pic:cNvPr>
                    <pic:cNvPicPr/>
                  </pic:nvPicPr>
                  <pic:blipFill>
                    <a:blip r:embed="rId260"/>
                    <a:stretch>
                      <a:fillRect/>
                    </a:stretch>
                  </pic:blipFill>
                  <pic:spPr>
                    <a:xfrm>
                      <a:off x="0" y="0"/>
                      <a:ext cx="5943600" cy="328930"/>
                    </a:xfrm>
                    <a:prstGeom prst="rect">
                      <a:avLst/>
                    </a:prstGeom>
                  </pic:spPr>
                </pic:pic>
              </a:graphicData>
            </a:graphic>
          </wp:inline>
        </w:drawing>
      </w:r>
    </w:p>
    <w:p w14:paraId="3E26A9D9" w14:textId="77777777" w:rsidR="00992684" w:rsidRPr="003D29ED" w:rsidRDefault="00992684" w:rsidP="00992684">
      <w:r w:rsidRPr="003D29ED">
        <w:rPr>
          <w:noProof/>
        </w:rPr>
        <w:drawing>
          <wp:inline distT="0" distB="0" distL="0" distR="0" wp14:anchorId="50FAB333" wp14:editId="3CB97AE0">
            <wp:extent cx="4066032" cy="328676"/>
            <wp:effectExtent l="0" t="0" r="0" b="0"/>
            <wp:docPr id="47331783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317833" name="Picture 1">
                      <a:extLst>
                        <a:ext uri="{C183D7F6-B498-43B3-948B-1728B52AA6E4}">
                          <adec:decorative xmlns:adec="http://schemas.microsoft.com/office/drawing/2017/decorative" val="1"/>
                        </a:ext>
                      </a:extLst>
                    </pic:cNvPr>
                    <pic:cNvPicPr/>
                  </pic:nvPicPr>
                  <pic:blipFill>
                    <a:blip r:embed="rId261"/>
                    <a:stretch>
                      <a:fillRect/>
                    </a:stretch>
                  </pic:blipFill>
                  <pic:spPr>
                    <a:xfrm>
                      <a:off x="0" y="0"/>
                      <a:ext cx="4066032" cy="328676"/>
                    </a:xfrm>
                    <a:prstGeom prst="rect">
                      <a:avLst/>
                    </a:prstGeom>
                  </pic:spPr>
                </pic:pic>
              </a:graphicData>
            </a:graphic>
          </wp:inline>
        </w:drawing>
      </w:r>
    </w:p>
    <w:p w14:paraId="6C4EBF8C" w14:textId="77777777" w:rsidR="00992684" w:rsidRPr="003D29ED" w:rsidRDefault="00992684" w:rsidP="00992684">
      <w:pPr>
        <w:spacing w:before="60"/>
      </w:pPr>
      <w:r>
        <w:rPr>
          <w:b/>
          <w:bCs/>
        </w:rPr>
        <w:t>Columns:</w:t>
      </w:r>
      <w:r>
        <w:t xml:space="preserve"> </w:t>
      </w:r>
      <w:proofErr w:type="spellStart"/>
      <w:r>
        <w:t>Authrepfirstname</w:t>
      </w:r>
      <w:proofErr w:type="spellEnd"/>
      <w:r>
        <w:t xml:space="preserve">, </w:t>
      </w:r>
      <w:proofErr w:type="spellStart"/>
      <w:r>
        <w:t>Appointmentdate</w:t>
      </w:r>
      <w:proofErr w:type="spellEnd"/>
      <w:r>
        <w:t xml:space="preserve">, </w:t>
      </w:r>
      <w:proofErr w:type="spellStart"/>
      <w:r>
        <w:t>Appointmenttime</w:t>
      </w:r>
      <w:proofErr w:type="spellEnd"/>
      <w:r>
        <w:t xml:space="preserve">, Servicesiteid, Telephone1, Telephone2, Comment2, </w:t>
      </w:r>
      <w:proofErr w:type="spellStart"/>
      <w:r>
        <w:t>Emailaddress</w:t>
      </w:r>
      <w:proofErr w:type="spellEnd"/>
      <w:r>
        <w:t xml:space="preserve">, Language2 (description), Language2 (code), </w:t>
      </w:r>
      <w:proofErr w:type="spellStart"/>
      <w:r>
        <w:t>Statewicid</w:t>
      </w:r>
      <w:proofErr w:type="spellEnd"/>
      <w:r>
        <w:t xml:space="preserve">, </w:t>
      </w:r>
      <w:proofErr w:type="spellStart"/>
      <w:r>
        <w:t>Householdid</w:t>
      </w:r>
      <w:proofErr w:type="spellEnd"/>
      <w:r>
        <w:t xml:space="preserve">, </w:t>
      </w:r>
      <w:proofErr w:type="spellStart"/>
      <w:r>
        <w:t>Appointmenttypeid</w:t>
      </w:r>
      <w:proofErr w:type="spellEnd"/>
      <w:r>
        <w:t xml:space="preserve">, Description (appointment), Language1 (description), Language1 (code), </w:t>
      </w:r>
      <w:proofErr w:type="spellStart"/>
      <w:r>
        <w:t>Authrepfirstname</w:t>
      </w:r>
      <w:proofErr w:type="spellEnd"/>
      <w:r>
        <w:t>.</w:t>
      </w:r>
    </w:p>
    <w:p w14:paraId="24175645" w14:textId="77777777" w:rsidR="00992684" w:rsidRDefault="00992684" w:rsidP="00992684">
      <w:pPr>
        <w:pStyle w:val="Heading3"/>
      </w:pPr>
      <w:bookmarkStart w:id="171" w:name="_Toc235422908"/>
      <w:bookmarkStart w:id="172" w:name="_Toc242875426"/>
      <w:r>
        <w:t>One Call: Missed Appointments</w:t>
      </w:r>
      <w:bookmarkEnd w:id="171"/>
      <w:bookmarkEnd w:id="172"/>
    </w:p>
    <w:p w14:paraId="2E556B03" w14:textId="77777777" w:rsidR="00992684" w:rsidRDefault="00992684" w:rsidP="00992684">
      <w:r>
        <w:t>Revised Feb. 18, 2026</w:t>
      </w:r>
    </w:p>
    <w:p w14:paraId="1DF712AE" w14:textId="77777777" w:rsidR="00992684" w:rsidRDefault="00992684" w:rsidP="00992684">
      <w:pPr>
        <w:pStyle w:val="Heading4"/>
      </w:pPr>
      <w:r>
        <w:t>Overview</w:t>
      </w:r>
    </w:p>
    <w:p w14:paraId="2A9466B8" w14:textId="77777777" w:rsidR="00992684" w:rsidRDefault="00992684" w:rsidP="00992684">
      <w:r>
        <w:t xml:space="preserve">This report provides a list of participants who belong to the specified agency, have a specified response for a </w:t>
      </w:r>
      <w:proofErr w:type="gramStart"/>
      <w:r>
        <w:t>local use question</w:t>
      </w:r>
      <w:proofErr w:type="gramEnd"/>
      <w:r>
        <w:t xml:space="preserve">, and missed an appointment scheduled during the specified time period. An OPTIONAL input control allows the report user to filter the report for specific types of appointments. </w:t>
      </w:r>
    </w:p>
    <w:p w14:paraId="1A355B97" w14:textId="77777777" w:rsidR="00992684" w:rsidRDefault="00992684" w:rsidP="00992684">
      <w:r>
        <w:t>This report was originally developed for agencies participating in the One Call automated messaging project and using a local use question to record whether the participant is opting in. Some of the output formatting is specific to One Call. However, technically, it can be used for any local use question since it is based on the answer IDs and no longer on the position of the question.</w:t>
      </w:r>
    </w:p>
    <w:p w14:paraId="0C0772EB" w14:textId="77777777" w:rsidR="00992684" w:rsidRDefault="00992684" w:rsidP="00992684">
      <w:pPr>
        <w:pStyle w:val="Heading4"/>
      </w:pPr>
      <w:r>
        <w:lastRenderedPageBreak/>
        <w:t>Some uses</w:t>
      </w:r>
    </w:p>
    <w:p w14:paraId="14D06AA7" w14:textId="77777777" w:rsidR="00992684" w:rsidRPr="003D29ED" w:rsidRDefault="00992684" w:rsidP="00992684">
      <w:r>
        <w:t>Identify participants who have an answer selected for a local use question and a future appointment scheduled for outreach.</w:t>
      </w:r>
    </w:p>
    <w:p w14:paraId="1A9854DF" w14:textId="77777777" w:rsidR="00992684" w:rsidRDefault="00992684" w:rsidP="00992684">
      <w:pPr>
        <w:pStyle w:val="Heading4"/>
      </w:pPr>
      <w:r>
        <w:t>Prompts</w:t>
      </w:r>
    </w:p>
    <w:p w14:paraId="60FCBE6F" w14:textId="77777777" w:rsidR="00992684" w:rsidRDefault="00992684" w:rsidP="009264CD">
      <w:pPr>
        <w:pStyle w:val="ListParagraph"/>
      </w:pPr>
      <w:r>
        <w:t>Agency ID – agency where the participant currently belongs.</w:t>
      </w:r>
    </w:p>
    <w:p w14:paraId="5B2296D8" w14:textId="77777777" w:rsidR="00992684" w:rsidRDefault="00992684" w:rsidP="009264CD">
      <w:pPr>
        <w:pStyle w:val="ListParagraph"/>
      </w:pPr>
      <w:r>
        <w:t>Start Date – the first date in the time period during which the appointments are scheduled.</w:t>
      </w:r>
    </w:p>
    <w:p w14:paraId="5901B33C" w14:textId="77777777" w:rsidR="00992684" w:rsidRDefault="00992684" w:rsidP="009264CD">
      <w:pPr>
        <w:pStyle w:val="ListParagraph"/>
      </w:pPr>
      <w:r>
        <w:t>End Date – the last date in the time period during which the appointments are scheduled.</w:t>
      </w:r>
    </w:p>
    <w:p w14:paraId="3145EBAD" w14:textId="77777777" w:rsidR="00992684" w:rsidRDefault="00992684" w:rsidP="009264CD">
      <w:pPr>
        <w:pStyle w:val="ListParagraph"/>
      </w:pPr>
      <w:r>
        <w:t>Answer ID(s) – the codes associated with answers to a specific local use question.</w:t>
      </w:r>
    </w:p>
    <w:p w14:paraId="626F0E62" w14:textId="77777777" w:rsidR="00992684" w:rsidRDefault="00992684" w:rsidP="00992684">
      <w:pPr>
        <w:pStyle w:val="Heading4"/>
      </w:pPr>
      <w:proofErr w:type="gramStart"/>
      <w:r>
        <w:t>Report</w:t>
      </w:r>
      <w:proofErr w:type="gramEnd"/>
      <w:r>
        <w:t xml:space="preserve"> outputs</w:t>
      </w:r>
    </w:p>
    <w:p w14:paraId="5987AAD4" w14:textId="77777777" w:rsidR="00992684" w:rsidRDefault="00992684" w:rsidP="00992684">
      <w:pPr>
        <w:pStyle w:val="Caption"/>
      </w:pPr>
      <w:r>
        <w:t>Tab 1 – Reference-Answer IDs</w:t>
      </w:r>
    </w:p>
    <w:p w14:paraId="44B17011" w14:textId="77777777" w:rsidR="00992684" w:rsidRDefault="00992684" w:rsidP="00992684">
      <w:pPr>
        <w:pStyle w:val="Caption"/>
        <w:spacing w:before="60"/>
      </w:pPr>
      <w:r w:rsidRPr="00195A2C">
        <w:rPr>
          <w:noProof/>
        </w:rPr>
        <w:drawing>
          <wp:inline distT="0" distB="0" distL="0" distR="0" wp14:anchorId="32ABCAED" wp14:editId="0394C0FD">
            <wp:extent cx="4741926" cy="699643"/>
            <wp:effectExtent l="0" t="0" r="1905" b="5715"/>
            <wp:docPr id="106465440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133713" name="Picture 1">
                      <a:extLst>
                        <a:ext uri="{C183D7F6-B498-43B3-948B-1728B52AA6E4}">
                          <adec:decorative xmlns:adec="http://schemas.microsoft.com/office/drawing/2017/decorative" val="1"/>
                        </a:ext>
                      </a:extLst>
                    </pic:cNvPr>
                    <pic:cNvPicPr/>
                  </pic:nvPicPr>
                  <pic:blipFill>
                    <a:blip r:embed="rId256"/>
                    <a:stretch>
                      <a:fillRect/>
                    </a:stretch>
                  </pic:blipFill>
                  <pic:spPr>
                    <a:xfrm>
                      <a:off x="0" y="0"/>
                      <a:ext cx="4741926" cy="699643"/>
                    </a:xfrm>
                    <a:prstGeom prst="rect">
                      <a:avLst/>
                    </a:prstGeom>
                  </pic:spPr>
                </pic:pic>
              </a:graphicData>
            </a:graphic>
          </wp:inline>
        </w:drawing>
      </w:r>
    </w:p>
    <w:p w14:paraId="662508FA" w14:textId="77777777" w:rsidR="00992684" w:rsidRDefault="00992684" w:rsidP="00992684">
      <w:r>
        <w:rPr>
          <w:b/>
          <w:bCs/>
        </w:rPr>
        <w:t>Columns:</w:t>
      </w:r>
      <w:r>
        <w:t xml:space="preserve"> Answer ID, Question’s WIC Type, Answer.</w:t>
      </w:r>
    </w:p>
    <w:p w14:paraId="35D63FA1" w14:textId="77777777" w:rsidR="00992684" w:rsidRPr="003D29ED" w:rsidRDefault="00992684" w:rsidP="00992684">
      <w:r>
        <w:rPr>
          <w:b/>
          <w:bCs/>
        </w:rPr>
        <w:t xml:space="preserve">Grouped by: </w:t>
      </w:r>
      <w:r>
        <w:t>Local use question.</w:t>
      </w:r>
    </w:p>
    <w:p w14:paraId="7753D109" w14:textId="77777777" w:rsidR="00992684" w:rsidRDefault="00992684" w:rsidP="00992684">
      <w:pPr>
        <w:pStyle w:val="Caption"/>
      </w:pPr>
      <w:r>
        <w:t>Tab 2 – Reference-Appt Types</w:t>
      </w:r>
    </w:p>
    <w:p w14:paraId="65874665" w14:textId="77777777" w:rsidR="00992684" w:rsidRPr="00D73D88" w:rsidRDefault="00992684" w:rsidP="00992684">
      <w:r w:rsidRPr="00D73D88">
        <w:rPr>
          <w:noProof/>
        </w:rPr>
        <w:drawing>
          <wp:inline distT="0" distB="0" distL="0" distR="0" wp14:anchorId="7CBC6A0C" wp14:editId="633D3AC7">
            <wp:extent cx="4136898" cy="535813"/>
            <wp:effectExtent l="0" t="0" r="0" b="0"/>
            <wp:docPr id="195521621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252210" name="Picture 1">
                      <a:extLst>
                        <a:ext uri="{C183D7F6-B498-43B3-948B-1728B52AA6E4}">
                          <adec:decorative xmlns:adec="http://schemas.microsoft.com/office/drawing/2017/decorative" val="1"/>
                        </a:ext>
                      </a:extLst>
                    </pic:cNvPr>
                    <pic:cNvPicPr/>
                  </pic:nvPicPr>
                  <pic:blipFill>
                    <a:blip r:embed="rId257"/>
                    <a:stretch>
                      <a:fillRect/>
                    </a:stretch>
                  </pic:blipFill>
                  <pic:spPr>
                    <a:xfrm>
                      <a:off x="0" y="0"/>
                      <a:ext cx="4136898" cy="535813"/>
                    </a:xfrm>
                    <a:prstGeom prst="rect">
                      <a:avLst/>
                    </a:prstGeom>
                  </pic:spPr>
                </pic:pic>
              </a:graphicData>
            </a:graphic>
          </wp:inline>
        </w:drawing>
      </w:r>
    </w:p>
    <w:p w14:paraId="11A481E9" w14:textId="77777777" w:rsidR="00992684" w:rsidRPr="003D29ED" w:rsidRDefault="00992684" w:rsidP="00992684">
      <w:r>
        <w:rPr>
          <w:b/>
          <w:bCs/>
        </w:rPr>
        <w:t>Columns:</w:t>
      </w:r>
      <w:r>
        <w:t xml:space="preserve"> Appointment Type ID, Appointments – Long Description.</w:t>
      </w:r>
    </w:p>
    <w:p w14:paraId="6F188CBA" w14:textId="77777777" w:rsidR="00992684" w:rsidRDefault="00992684" w:rsidP="00992684">
      <w:pPr>
        <w:pStyle w:val="Caption"/>
      </w:pPr>
      <w:r>
        <w:t>Tab 3 – Missed Appts</w:t>
      </w:r>
    </w:p>
    <w:p w14:paraId="1BDBA78B" w14:textId="77777777" w:rsidR="00992684" w:rsidRDefault="00992684" w:rsidP="00992684">
      <w:pPr>
        <w:spacing w:before="60"/>
      </w:pPr>
      <w:r w:rsidRPr="002572E0">
        <w:rPr>
          <w:noProof/>
        </w:rPr>
        <w:drawing>
          <wp:inline distT="0" distB="0" distL="0" distR="0" wp14:anchorId="3F04DE34" wp14:editId="38CD38AC">
            <wp:extent cx="5943600" cy="352425"/>
            <wp:effectExtent l="0" t="0" r="0" b="9525"/>
            <wp:docPr id="29348712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487128" name="Picture 1">
                      <a:extLst>
                        <a:ext uri="{C183D7F6-B498-43B3-948B-1728B52AA6E4}">
                          <adec:decorative xmlns:adec="http://schemas.microsoft.com/office/drawing/2017/decorative" val="1"/>
                        </a:ext>
                      </a:extLst>
                    </pic:cNvPr>
                    <pic:cNvPicPr/>
                  </pic:nvPicPr>
                  <pic:blipFill>
                    <a:blip r:embed="rId262"/>
                    <a:stretch>
                      <a:fillRect/>
                    </a:stretch>
                  </pic:blipFill>
                  <pic:spPr>
                    <a:xfrm>
                      <a:off x="0" y="0"/>
                      <a:ext cx="5943600" cy="352425"/>
                    </a:xfrm>
                    <a:prstGeom prst="rect">
                      <a:avLst/>
                    </a:prstGeom>
                  </pic:spPr>
                </pic:pic>
              </a:graphicData>
            </a:graphic>
          </wp:inline>
        </w:drawing>
      </w:r>
    </w:p>
    <w:p w14:paraId="54B74F98" w14:textId="77777777" w:rsidR="00992684" w:rsidRDefault="00992684" w:rsidP="00992684">
      <w:pPr>
        <w:spacing w:before="60"/>
      </w:pPr>
      <w:r w:rsidRPr="002572E0">
        <w:rPr>
          <w:noProof/>
        </w:rPr>
        <w:drawing>
          <wp:inline distT="0" distB="0" distL="0" distR="0" wp14:anchorId="3403F8C6" wp14:editId="176B990D">
            <wp:extent cx="5943600" cy="342900"/>
            <wp:effectExtent l="0" t="0" r="0" b="0"/>
            <wp:docPr id="144234157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341573" name="Picture 1">
                      <a:extLst>
                        <a:ext uri="{C183D7F6-B498-43B3-948B-1728B52AA6E4}">
                          <adec:decorative xmlns:adec="http://schemas.microsoft.com/office/drawing/2017/decorative" val="1"/>
                        </a:ext>
                      </a:extLst>
                    </pic:cNvPr>
                    <pic:cNvPicPr/>
                  </pic:nvPicPr>
                  <pic:blipFill>
                    <a:blip r:embed="rId263"/>
                    <a:stretch>
                      <a:fillRect/>
                    </a:stretch>
                  </pic:blipFill>
                  <pic:spPr>
                    <a:xfrm>
                      <a:off x="0" y="0"/>
                      <a:ext cx="5943600" cy="342900"/>
                    </a:xfrm>
                    <a:prstGeom prst="rect">
                      <a:avLst/>
                    </a:prstGeom>
                  </pic:spPr>
                </pic:pic>
              </a:graphicData>
            </a:graphic>
          </wp:inline>
        </w:drawing>
      </w:r>
    </w:p>
    <w:p w14:paraId="17755ABB" w14:textId="77777777" w:rsidR="00992684" w:rsidRDefault="00992684" w:rsidP="00992684">
      <w:pPr>
        <w:spacing w:before="60"/>
      </w:pPr>
      <w:r>
        <w:rPr>
          <w:b/>
          <w:bCs/>
        </w:rPr>
        <w:t>Columns:</w:t>
      </w:r>
      <w:r>
        <w:t xml:space="preserve"> </w:t>
      </w:r>
      <w:proofErr w:type="spellStart"/>
      <w:r>
        <w:t>Firstname</w:t>
      </w:r>
      <w:proofErr w:type="spellEnd"/>
      <w:r>
        <w:t xml:space="preserve">, </w:t>
      </w:r>
      <w:proofErr w:type="spellStart"/>
      <w:r>
        <w:t>Appointmentdate</w:t>
      </w:r>
      <w:proofErr w:type="spellEnd"/>
      <w:r>
        <w:t xml:space="preserve">, </w:t>
      </w:r>
      <w:proofErr w:type="spellStart"/>
      <w:r>
        <w:t>Appointmenttime</w:t>
      </w:r>
      <w:proofErr w:type="spellEnd"/>
      <w:r>
        <w:t xml:space="preserve">, Servicesiteid, Telephone1, Telephone2, Comment2, </w:t>
      </w:r>
      <w:proofErr w:type="spellStart"/>
      <w:r>
        <w:t>Emailaddress</w:t>
      </w:r>
      <w:proofErr w:type="spellEnd"/>
      <w:r>
        <w:t xml:space="preserve">, Language2 (description), Language2 (code), </w:t>
      </w:r>
      <w:proofErr w:type="spellStart"/>
      <w:r>
        <w:t>Statewicid</w:t>
      </w:r>
      <w:proofErr w:type="spellEnd"/>
      <w:r>
        <w:t xml:space="preserve">, </w:t>
      </w:r>
      <w:proofErr w:type="spellStart"/>
      <w:r>
        <w:t>Householdid</w:t>
      </w:r>
      <w:proofErr w:type="spellEnd"/>
      <w:r>
        <w:t xml:space="preserve">, </w:t>
      </w:r>
      <w:proofErr w:type="spellStart"/>
      <w:r>
        <w:t>Appointmenttypeid</w:t>
      </w:r>
      <w:proofErr w:type="spellEnd"/>
      <w:r>
        <w:t xml:space="preserve">, Description (appointment), Language1 (description), Language1 (code), </w:t>
      </w:r>
      <w:proofErr w:type="spellStart"/>
      <w:r>
        <w:t>Authrepfirstname</w:t>
      </w:r>
      <w:proofErr w:type="spellEnd"/>
      <w:r>
        <w:t>.</w:t>
      </w:r>
    </w:p>
    <w:p w14:paraId="0C26699D" w14:textId="77777777" w:rsidR="00992684" w:rsidRDefault="00992684" w:rsidP="00992684">
      <w:pPr>
        <w:pStyle w:val="Heading3"/>
      </w:pPr>
      <w:bookmarkStart w:id="173" w:name="_Toc235422909"/>
      <w:bookmarkStart w:id="174" w:name="_Toc242875427"/>
      <w:r>
        <w:t>One Call: Roster</w:t>
      </w:r>
      <w:bookmarkEnd w:id="173"/>
      <w:bookmarkEnd w:id="174"/>
    </w:p>
    <w:p w14:paraId="38AE6FEC" w14:textId="77777777" w:rsidR="00992684" w:rsidRDefault="00992684" w:rsidP="00992684">
      <w:r>
        <w:t>Revised April 2, 2026</w:t>
      </w:r>
    </w:p>
    <w:p w14:paraId="170879F1" w14:textId="77777777" w:rsidR="00992684" w:rsidRDefault="00992684" w:rsidP="00992684">
      <w:pPr>
        <w:pStyle w:val="Heading4"/>
      </w:pPr>
      <w:r>
        <w:lastRenderedPageBreak/>
        <w:t>Overview</w:t>
      </w:r>
    </w:p>
    <w:p w14:paraId="3B3AD7C9" w14:textId="77777777" w:rsidR="00992684" w:rsidRDefault="00992684" w:rsidP="00992684">
      <w:r>
        <w:t xml:space="preserve">This report provides four lists of participants who belong to the specified agency and </w:t>
      </w:r>
      <w:proofErr w:type="gramStart"/>
      <w:r>
        <w:t>have</w:t>
      </w:r>
      <w:proofErr w:type="gramEnd"/>
      <w:r>
        <w:t xml:space="preserve"> a specified response </w:t>
      </w:r>
      <w:proofErr w:type="gramStart"/>
      <w:r>
        <w:t>for</w:t>
      </w:r>
      <w:proofErr w:type="gramEnd"/>
      <w:r>
        <w:t xml:space="preserve"> a </w:t>
      </w:r>
      <w:proofErr w:type="gramStart"/>
      <w:r>
        <w:t>local use question</w:t>
      </w:r>
      <w:proofErr w:type="gramEnd"/>
      <w:r>
        <w:t xml:space="preserve"> that was answered during the specified dates. The Roster lists include all participants; the </w:t>
      </w:r>
      <w:proofErr w:type="spellStart"/>
      <w:r>
        <w:t>CurrentCert</w:t>
      </w:r>
      <w:proofErr w:type="spellEnd"/>
      <w:r>
        <w:t xml:space="preserve"> lists only include participants in a current certification as of today’s date. The two Roster and </w:t>
      </w:r>
      <w:proofErr w:type="spellStart"/>
      <w:r>
        <w:t>CurrentCert</w:t>
      </w:r>
      <w:proofErr w:type="spellEnd"/>
      <w:r>
        <w:t xml:space="preserve"> lists are the same except for each has a tab with Comment 1 and Comment 2. An OPTIONAL input control allows the report user to filter all tabs by clinic.</w:t>
      </w:r>
    </w:p>
    <w:p w14:paraId="5B750D90" w14:textId="77777777" w:rsidR="00992684" w:rsidRDefault="00992684" w:rsidP="00992684">
      <w:r>
        <w:t>This report was originally developed for agencies participating in the One Call automated messaging project and using a local use question to record whether the participant is opting in. Some of the output formatting is specific to One Call. However, technically, it can be used for any local use question since it is based on the Answer IDs and no longer on the position of the question.</w:t>
      </w:r>
    </w:p>
    <w:p w14:paraId="34963B75" w14:textId="77777777" w:rsidR="00992684" w:rsidRDefault="00992684" w:rsidP="00992684">
      <w:pPr>
        <w:pStyle w:val="Heading4"/>
      </w:pPr>
      <w:r>
        <w:t>Some uses</w:t>
      </w:r>
    </w:p>
    <w:p w14:paraId="0273D1CC" w14:textId="77777777" w:rsidR="00992684" w:rsidRDefault="00992684" w:rsidP="00992684">
      <w:pPr>
        <w:pStyle w:val="ListBullet"/>
        <w:ind w:left="360" w:hanging="360"/>
      </w:pPr>
      <w:r>
        <w:t>Contact participants who have an answer selected for a local use question.</w:t>
      </w:r>
    </w:p>
    <w:p w14:paraId="30442DDE" w14:textId="77777777" w:rsidR="00992684" w:rsidRDefault="00992684" w:rsidP="00992684">
      <w:pPr>
        <w:pStyle w:val="Heading4"/>
      </w:pPr>
      <w:r>
        <w:t>Prompts</w:t>
      </w:r>
    </w:p>
    <w:p w14:paraId="42A05E50" w14:textId="77777777" w:rsidR="00992684" w:rsidRDefault="00992684" w:rsidP="009264CD">
      <w:pPr>
        <w:pStyle w:val="ListParagraph"/>
      </w:pPr>
      <w:r>
        <w:t>Agency ID – agency where the participant currently belongs.</w:t>
      </w:r>
    </w:p>
    <w:p w14:paraId="1D4F0A8A" w14:textId="77777777" w:rsidR="00992684" w:rsidRDefault="00992684" w:rsidP="009264CD">
      <w:pPr>
        <w:pStyle w:val="ListParagraph"/>
      </w:pPr>
      <w:r>
        <w:t>Start Date – the first date in the time period during which a specified answer was selected.</w:t>
      </w:r>
    </w:p>
    <w:p w14:paraId="7C54240D" w14:textId="77777777" w:rsidR="00992684" w:rsidRDefault="00992684" w:rsidP="009264CD">
      <w:pPr>
        <w:pStyle w:val="ListParagraph"/>
      </w:pPr>
      <w:r>
        <w:t>End Date – the last date in the time period during which a specified answer was selected.</w:t>
      </w:r>
    </w:p>
    <w:p w14:paraId="42F7F159" w14:textId="77777777" w:rsidR="00992684" w:rsidRDefault="00992684" w:rsidP="009264CD">
      <w:pPr>
        <w:pStyle w:val="ListParagraph"/>
      </w:pPr>
      <w:r>
        <w:t>Answer ID(s) – the codes associated with answers to a specific local use question.</w:t>
      </w:r>
    </w:p>
    <w:p w14:paraId="3CF2A917" w14:textId="77777777" w:rsidR="00992684" w:rsidRDefault="00992684" w:rsidP="00992684">
      <w:pPr>
        <w:pStyle w:val="Heading4"/>
      </w:pPr>
      <w:proofErr w:type="gramStart"/>
      <w:r>
        <w:t>Report</w:t>
      </w:r>
      <w:proofErr w:type="gramEnd"/>
      <w:r>
        <w:t xml:space="preserve"> outputs</w:t>
      </w:r>
    </w:p>
    <w:p w14:paraId="444DB551" w14:textId="77777777" w:rsidR="00992684" w:rsidRDefault="00992684" w:rsidP="00992684">
      <w:pPr>
        <w:pStyle w:val="Caption"/>
      </w:pPr>
      <w:r>
        <w:t>Tab 1 – Reference-Answer IDs</w:t>
      </w:r>
    </w:p>
    <w:p w14:paraId="7431B5B8" w14:textId="77777777" w:rsidR="00992684" w:rsidRDefault="00992684" w:rsidP="00992684">
      <w:pPr>
        <w:pStyle w:val="Caption"/>
        <w:spacing w:before="60"/>
      </w:pPr>
      <w:r w:rsidRPr="0019656E">
        <w:rPr>
          <w:noProof/>
        </w:rPr>
        <w:drawing>
          <wp:inline distT="0" distB="0" distL="0" distR="0" wp14:anchorId="15DB4864" wp14:editId="1874CE71">
            <wp:extent cx="4793488" cy="772795"/>
            <wp:effectExtent l="0" t="0" r="7620" b="8255"/>
            <wp:docPr id="26685564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855642" name="Picture 1">
                      <a:extLst>
                        <a:ext uri="{C183D7F6-B498-43B3-948B-1728B52AA6E4}">
                          <adec:decorative xmlns:adec="http://schemas.microsoft.com/office/drawing/2017/decorative" val="1"/>
                        </a:ext>
                      </a:extLst>
                    </pic:cNvPr>
                    <pic:cNvPicPr/>
                  </pic:nvPicPr>
                  <pic:blipFill>
                    <a:blip r:embed="rId264"/>
                    <a:stretch>
                      <a:fillRect/>
                    </a:stretch>
                  </pic:blipFill>
                  <pic:spPr>
                    <a:xfrm>
                      <a:off x="0" y="0"/>
                      <a:ext cx="4793488" cy="772795"/>
                    </a:xfrm>
                    <a:prstGeom prst="rect">
                      <a:avLst/>
                    </a:prstGeom>
                  </pic:spPr>
                </pic:pic>
              </a:graphicData>
            </a:graphic>
          </wp:inline>
        </w:drawing>
      </w:r>
    </w:p>
    <w:p w14:paraId="3215571F" w14:textId="77777777" w:rsidR="00992684" w:rsidRDefault="00992684" w:rsidP="00992684">
      <w:r>
        <w:rPr>
          <w:b/>
          <w:bCs/>
        </w:rPr>
        <w:t>Columns:</w:t>
      </w:r>
      <w:r>
        <w:t xml:space="preserve"> Answer ID, Question’s WIC Type, Answer, Answer in Use, Question in Use.</w:t>
      </w:r>
    </w:p>
    <w:p w14:paraId="77BBFCBA" w14:textId="77777777" w:rsidR="00992684" w:rsidRPr="003D29ED" w:rsidRDefault="00992684" w:rsidP="00992684">
      <w:r>
        <w:rPr>
          <w:b/>
          <w:bCs/>
        </w:rPr>
        <w:t xml:space="preserve">Grouped by: </w:t>
      </w:r>
      <w:r>
        <w:t>Local use question.</w:t>
      </w:r>
    </w:p>
    <w:p w14:paraId="01DB5BD1" w14:textId="77777777" w:rsidR="00992684" w:rsidRDefault="00992684" w:rsidP="00992684">
      <w:pPr>
        <w:pStyle w:val="Caption"/>
      </w:pPr>
      <w:r>
        <w:t>Tabs 2 and 4-Roster-Comment2 and CurrentCert-Comment2</w:t>
      </w:r>
    </w:p>
    <w:p w14:paraId="575E184C" w14:textId="77777777" w:rsidR="00992684" w:rsidRDefault="00992684" w:rsidP="00992684">
      <w:pPr>
        <w:spacing w:before="60"/>
      </w:pPr>
      <w:r w:rsidRPr="0019656E">
        <w:rPr>
          <w:noProof/>
        </w:rPr>
        <w:drawing>
          <wp:inline distT="0" distB="0" distL="0" distR="0" wp14:anchorId="54207BAC" wp14:editId="2E5303D6">
            <wp:extent cx="5943600" cy="323850"/>
            <wp:effectExtent l="0" t="0" r="0" b="0"/>
            <wp:docPr id="59539324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393243" name="Picture 1">
                      <a:extLst>
                        <a:ext uri="{C183D7F6-B498-43B3-948B-1728B52AA6E4}">
                          <adec:decorative xmlns:adec="http://schemas.microsoft.com/office/drawing/2017/decorative" val="1"/>
                        </a:ext>
                      </a:extLst>
                    </pic:cNvPr>
                    <pic:cNvPicPr/>
                  </pic:nvPicPr>
                  <pic:blipFill>
                    <a:blip r:embed="rId265"/>
                    <a:stretch>
                      <a:fillRect/>
                    </a:stretch>
                  </pic:blipFill>
                  <pic:spPr>
                    <a:xfrm>
                      <a:off x="0" y="0"/>
                      <a:ext cx="5943600" cy="323850"/>
                    </a:xfrm>
                    <a:prstGeom prst="rect">
                      <a:avLst/>
                    </a:prstGeom>
                  </pic:spPr>
                </pic:pic>
              </a:graphicData>
            </a:graphic>
          </wp:inline>
        </w:drawing>
      </w:r>
    </w:p>
    <w:p w14:paraId="4FD6FE5E" w14:textId="77777777" w:rsidR="00992684" w:rsidRPr="003D29ED" w:rsidRDefault="00992684" w:rsidP="00992684">
      <w:pPr>
        <w:spacing w:before="60"/>
      </w:pPr>
      <w:r>
        <w:rPr>
          <w:b/>
          <w:bCs/>
        </w:rPr>
        <w:t>Columns:</w:t>
      </w:r>
      <w:r>
        <w:t xml:space="preserve"> </w:t>
      </w:r>
      <w:proofErr w:type="spellStart"/>
      <w:r>
        <w:t>Firstname</w:t>
      </w:r>
      <w:proofErr w:type="spellEnd"/>
      <w:r>
        <w:t xml:space="preserve">, Servicesiteid, Telephone1, Telphone2, Comment2, </w:t>
      </w:r>
      <w:proofErr w:type="spellStart"/>
      <w:r>
        <w:t>Emailaddress</w:t>
      </w:r>
      <w:proofErr w:type="spellEnd"/>
      <w:r>
        <w:t xml:space="preserve">, Language1, Language1, </w:t>
      </w:r>
      <w:proofErr w:type="spellStart"/>
      <w:r>
        <w:t>Statewicid</w:t>
      </w:r>
      <w:proofErr w:type="spellEnd"/>
      <w:r>
        <w:t xml:space="preserve">, </w:t>
      </w:r>
      <w:proofErr w:type="spellStart"/>
      <w:r>
        <w:t>Householdid</w:t>
      </w:r>
      <w:proofErr w:type="spellEnd"/>
      <w:r>
        <w:t xml:space="preserve">, </w:t>
      </w:r>
      <w:proofErr w:type="spellStart"/>
      <w:r>
        <w:t>Wicstatus</w:t>
      </w:r>
      <w:proofErr w:type="spellEnd"/>
      <w:r>
        <w:t xml:space="preserve">, Answer Date, </w:t>
      </w:r>
      <w:proofErr w:type="spellStart"/>
      <w:r>
        <w:t>Authrepfirstname</w:t>
      </w:r>
      <w:proofErr w:type="spellEnd"/>
      <w:r>
        <w:t>.</w:t>
      </w:r>
    </w:p>
    <w:p w14:paraId="05E93611" w14:textId="77777777" w:rsidR="00992684" w:rsidRDefault="00992684" w:rsidP="00992684">
      <w:pPr>
        <w:pStyle w:val="Caption"/>
      </w:pPr>
      <w:r>
        <w:t>Tabs 3 and 5-Roster-Comment1 and CurrentCert-Comment1</w:t>
      </w:r>
    </w:p>
    <w:p w14:paraId="5ECBDC73" w14:textId="77777777" w:rsidR="00992684" w:rsidRDefault="00992684" w:rsidP="00992684">
      <w:pPr>
        <w:spacing w:before="60"/>
      </w:pPr>
      <w:r w:rsidRPr="0019656E">
        <w:rPr>
          <w:noProof/>
        </w:rPr>
        <w:lastRenderedPageBreak/>
        <w:drawing>
          <wp:inline distT="0" distB="0" distL="0" distR="0" wp14:anchorId="03953948" wp14:editId="0EC336D5">
            <wp:extent cx="5943600" cy="323850"/>
            <wp:effectExtent l="0" t="0" r="0" b="0"/>
            <wp:docPr id="84803046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030468" name="Picture 1">
                      <a:extLst>
                        <a:ext uri="{C183D7F6-B498-43B3-948B-1728B52AA6E4}">
                          <adec:decorative xmlns:adec="http://schemas.microsoft.com/office/drawing/2017/decorative" val="1"/>
                        </a:ext>
                      </a:extLst>
                    </pic:cNvPr>
                    <pic:cNvPicPr/>
                  </pic:nvPicPr>
                  <pic:blipFill>
                    <a:blip r:embed="rId266"/>
                    <a:stretch>
                      <a:fillRect/>
                    </a:stretch>
                  </pic:blipFill>
                  <pic:spPr>
                    <a:xfrm>
                      <a:off x="0" y="0"/>
                      <a:ext cx="5943600" cy="323850"/>
                    </a:xfrm>
                    <a:prstGeom prst="rect">
                      <a:avLst/>
                    </a:prstGeom>
                  </pic:spPr>
                </pic:pic>
              </a:graphicData>
            </a:graphic>
          </wp:inline>
        </w:drawing>
      </w:r>
    </w:p>
    <w:p w14:paraId="4DD52369" w14:textId="77777777" w:rsidR="00992684" w:rsidRPr="003D29ED" w:rsidRDefault="00992684" w:rsidP="00992684">
      <w:pPr>
        <w:spacing w:before="60"/>
      </w:pPr>
      <w:r>
        <w:rPr>
          <w:b/>
          <w:bCs/>
        </w:rPr>
        <w:t>Columns:</w:t>
      </w:r>
      <w:r>
        <w:t xml:space="preserve"> </w:t>
      </w:r>
      <w:proofErr w:type="spellStart"/>
      <w:r>
        <w:t>Firstname</w:t>
      </w:r>
      <w:proofErr w:type="spellEnd"/>
      <w:r>
        <w:t xml:space="preserve">, Servicesiteid, Telephone1, Telphone2, Comment1, </w:t>
      </w:r>
      <w:proofErr w:type="spellStart"/>
      <w:r>
        <w:t>Emailaddress</w:t>
      </w:r>
      <w:proofErr w:type="spellEnd"/>
      <w:r>
        <w:t xml:space="preserve">, Language1, Language1, </w:t>
      </w:r>
      <w:proofErr w:type="spellStart"/>
      <w:r>
        <w:t>Statewicid</w:t>
      </w:r>
      <w:proofErr w:type="spellEnd"/>
      <w:r>
        <w:t xml:space="preserve">, </w:t>
      </w:r>
      <w:proofErr w:type="spellStart"/>
      <w:r>
        <w:t>Householdid</w:t>
      </w:r>
      <w:proofErr w:type="spellEnd"/>
      <w:r>
        <w:t xml:space="preserve">, </w:t>
      </w:r>
      <w:proofErr w:type="spellStart"/>
      <w:r>
        <w:t>Wicstatus</w:t>
      </w:r>
      <w:proofErr w:type="spellEnd"/>
      <w:r>
        <w:t xml:space="preserve">, Answer Date, </w:t>
      </w:r>
      <w:proofErr w:type="spellStart"/>
      <w:r>
        <w:t>Authrepfirstname</w:t>
      </w:r>
      <w:proofErr w:type="spellEnd"/>
      <w:r>
        <w:t>.</w:t>
      </w:r>
    </w:p>
    <w:p w14:paraId="79B4DB6F" w14:textId="77777777" w:rsidR="009264CD" w:rsidRDefault="009264CD">
      <w:pPr>
        <w:spacing w:before="120" w:after="0"/>
        <w:rPr>
          <w:rFonts w:asciiTheme="minorHAnsi" w:eastAsiaTheme="majorEastAsia" w:hAnsiTheme="minorHAnsi" w:cstheme="majorBidi"/>
          <w:b/>
          <w:color w:val="003865" w:themeColor="accent1"/>
          <w:sz w:val="36"/>
          <w:szCs w:val="32"/>
        </w:rPr>
      </w:pPr>
      <w:bookmarkStart w:id="175" w:name="_Toc235422910"/>
      <w:r>
        <w:br w:type="page"/>
      </w:r>
    </w:p>
    <w:p w14:paraId="5144FF22" w14:textId="052BBB16" w:rsidR="00992684" w:rsidRDefault="00992684" w:rsidP="00992684">
      <w:pPr>
        <w:pStyle w:val="Heading2"/>
      </w:pPr>
      <w:bookmarkStart w:id="176" w:name="_Toc242875428"/>
      <w:r>
        <w:lastRenderedPageBreak/>
        <w:t>Outreach &amp; Retention</w:t>
      </w:r>
      <w:bookmarkEnd w:id="175"/>
      <w:bookmarkEnd w:id="176"/>
    </w:p>
    <w:p w14:paraId="5EFC9E1B" w14:textId="77777777" w:rsidR="00992684" w:rsidRDefault="00992684" w:rsidP="00992684">
      <w:pPr>
        <w:pStyle w:val="Heading3"/>
      </w:pPr>
      <w:bookmarkStart w:id="177" w:name="_Toc235422911"/>
      <w:bookmarkStart w:id="178" w:name="_Toc242875429"/>
      <w:r>
        <w:t>Count of Infants Recertified at One Year</w:t>
      </w:r>
      <w:bookmarkEnd w:id="177"/>
      <w:bookmarkEnd w:id="178"/>
    </w:p>
    <w:p w14:paraId="1C4A5B16" w14:textId="77777777" w:rsidR="00992684" w:rsidRDefault="00992684" w:rsidP="00992684">
      <w:r>
        <w:t>Revised June 3, 2025</w:t>
      </w:r>
    </w:p>
    <w:p w14:paraId="6B951655" w14:textId="77777777" w:rsidR="00992684" w:rsidRDefault="00992684" w:rsidP="00992684">
      <w:pPr>
        <w:pStyle w:val="Heading4"/>
      </w:pPr>
      <w:r>
        <w:t>Overview</w:t>
      </w:r>
    </w:p>
    <w:p w14:paraId="5186B5B0" w14:textId="77777777" w:rsidR="00992684" w:rsidRDefault="00992684" w:rsidP="00992684">
      <w:r>
        <w:t xml:space="preserve">A count and percentage of infants originally </w:t>
      </w:r>
      <w:proofErr w:type="gramStart"/>
      <w:r>
        <w:t>certified before</w:t>
      </w:r>
      <w:proofErr w:type="gramEnd"/>
      <w:r>
        <w:t xml:space="preserve"> 7 months at the specified agency who were recertified at one year. The output includes basic lists of infants certified before 7 months, not recertified, and infants certified at or after 7 months of age (who are excluded from the counts). </w:t>
      </w:r>
    </w:p>
    <w:p w14:paraId="37F4EFB0" w14:textId="77777777" w:rsidR="00992684" w:rsidRDefault="00992684" w:rsidP="00992684">
      <w:pPr>
        <w:pStyle w:val="Heading4"/>
      </w:pPr>
      <w:r>
        <w:t>Some uses</w:t>
      </w:r>
    </w:p>
    <w:p w14:paraId="4A9C091B" w14:textId="77777777" w:rsidR="00992684" w:rsidRDefault="00992684" w:rsidP="009264CD">
      <w:pPr>
        <w:pStyle w:val="ListParagraph"/>
      </w:pPr>
      <w:r>
        <w:t>Performance measures.</w:t>
      </w:r>
    </w:p>
    <w:p w14:paraId="5F16264D" w14:textId="77777777" w:rsidR="00992684" w:rsidRDefault="00992684" w:rsidP="009264CD">
      <w:pPr>
        <w:pStyle w:val="ListParagraph"/>
      </w:pPr>
      <w:r>
        <w:t>Obtain count/percentage of infants being recertified as a child.</w:t>
      </w:r>
    </w:p>
    <w:p w14:paraId="6FC83B7A" w14:textId="77777777" w:rsidR="00992684" w:rsidRDefault="00992684" w:rsidP="009264CD">
      <w:pPr>
        <w:pStyle w:val="ListParagraph"/>
      </w:pPr>
      <w:r>
        <w:t xml:space="preserve">Identify infants not recertified as </w:t>
      </w:r>
      <w:proofErr w:type="gramStart"/>
      <w:r>
        <w:t>a child</w:t>
      </w:r>
      <w:proofErr w:type="gramEnd"/>
      <w:r>
        <w:t>.</w:t>
      </w:r>
    </w:p>
    <w:p w14:paraId="6F9E998C" w14:textId="77777777" w:rsidR="00992684" w:rsidRDefault="00992684" w:rsidP="009264CD">
      <w:pPr>
        <w:pStyle w:val="ListParagraph"/>
      </w:pPr>
      <w:r>
        <w:t>Identify infants certified on or after 7 months of age.</w:t>
      </w:r>
    </w:p>
    <w:p w14:paraId="32759528" w14:textId="77777777" w:rsidR="00992684" w:rsidRDefault="00992684" w:rsidP="00992684">
      <w:pPr>
        <w:pStyle w:val="Heading4"/>
      </w:pPr>
      <w:r>
        <w:t>Prompts</w:t>
      </w:r>
    </w:p>
    <w:p w14:paraId="63E7FEC3" w14:textId="77777777" w:rsidR="00992684" w:rsidRDefault="00992684" w:rsidP="009264CD">
      <w:pPr>
        <w:pStyle w:val="ListParagraph"/>
      </w:pPr>
      <w:r>
        <w:t>Agency ID – agency where the infants were originally certified.</w:t>
      </w:r>
    </w:p>
    <w:p w14:paraId="562579DF" w14:textId="77777777" w:rsidR="00992684" w:rsidRDefault="00992684" w:rsidP="009264CD">
      <w:pPr>
        <w:pStyle w:val="ListParagraph"/>
      </w:pPr>
      <w:r>
        <w:t>Start Date – the first date in the time period during which the infants were certified.</w:t>
      </w:r>
    </w:p>
    <w:p w14:paraId="76C14397" w14:textId="77777777" w:rsidR="00992684" w:rsidRDefault="00992684" w:rsidP="009264CD">
      <w:pPr>
        <w:pStyle w:val="ListParagraph"/>
      </w:pPr>
      <w:r>
        <w:t>End Date – the last date in the time period during which the infants were certified.</w:t>
      </w:r>
    </w:p>
    <w:p w14:paraId="6F4AE10D" w14:textId="77777777" w:rsidR="00992684" w:rsidRDefault="00992684" w:rsidP="00992684">
      <w:pPr>
        <w:pStyle w:val="Heading4"/>
      </w:pPr>
      <w:proofErr w:type="gramStart"/>
      <w:r>
        <w:t>Report</w:t>
      </w:r>
      <w:proofErr w:type="gramEnd"/>
      <w:r>
        <w:t xml:space="preserve"> outputs</w:t>
      </w:r>
    </w:p>
    <w:p w14:paraId="26A8B0D3" w14:textId="77777777" w:rsidR="00992684" w:rsidRDefault="00992684" w:rsidP="00992684">
      <w:pPr>
        <w:pStyle w:val="Caption"/>
      </w:pPr>
      <w:r>
        <w:t xml:space="preserve">Tab 1 – </w:t>
      </w:r>
      <w:r w:rsidRPr="003D29ED">
        <w:t>Counts</w:t>
      </w:r>
    </w:p>
    <w:p w14:paraId="3094674B" w14:textId="77777777" w:rsidR="00992684" w:rsidRDefault="00992684" w:rsidP="00992684">
      <w:pPr>
        <w:pStyle w:val="Caption"/>
        <w:spacing w:before="60"/>
      </w:pPr>
      <w:r w:rsidRPr="00FB5524">
        <w:rPr>
          <w:noProof/>
        </w:rPr>
        <w:drawing>
          <wp:inline distT="0" distB="0" distL="0" distR="0" wp14:anchorId="721B3B47" wp14:editId="19BE11F3">
            <wp:extent cx="4898898" cy="393065"/>
            <wp:effectExtent l="0" t="0" r="0" b="6985"/>
            <wp:docPr id="131166813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668130" name="Picture 1">
                      <a:extLst>
                        <a:ext uri="{C183D7F6-B498-43B3-948B-1728B52AA6E4}">
                          <adec:decorative xmlns:adec="http://schemas.microsoft.com/office/drawing/2017/decorative" val="1"/>
                        </a:ext>
                      </a:extLst>
                    </pic:cNvPr>
                    <pic:cNvPicPr/>
                  </pic:nvPicPr>
                  <pic:blipFill>
                    <a:blip r:embed="rId267"/>
                    <a:stretch>
                      <a:fillRect/>
                    </a:stretch>
                  </pic:blipFill>
                  <pic:spPr>
                    <a:xfrm>
                      <a:off x="0" y="0"/>
                      <a:ext cx="4898898" cy="393065"/>
                    </a:xfrm>
                    <a:prstGeom prst="rect">
                      <a:avLst/>
                    </a:prstGeom>
                  </pic:spPr>
                </pic:pic>
              </a:graphicData>
            </a:graphic>
          </wp:inline>
        </w:drawing>
      </w:r>
    </w:p>
    <w:p w14:paraId="484B7D84" w14:textId="77777777" w:rsidR="00992684" w:rsidRPr="003D29ED" w:rsidRDefault="00992684" w:rsidP="00992684">
      <w:r>
        <w:rPr>
          <w:b/>
          <w:bCs/>
        </w:rPr>
        <w:t>Columns:</w:t>
      </w:r>
      <w:r>
        <w:t xml:space="preserve"> Total Infants Certified (before 7 months old), Total Infants Recertified at One Year, Total Infants Not Recertified at One Year, Percentage Recertified.</w:t>
      </w:r>
    </w:p>
    <w:p w14:paraId="131AFF8E" w14:textId="77777777" w:rsidR="00992684" w:rsidRDefault="00992684" w:rsidP="00992684">
      <w:pPr>
        <w:pStyle w:val="Caption"/>
      </w:pPr>
      <w:r>
        <w:t>Tab 2 – Certified LT 7 MO</w:t>
      </w:r>
    </w:p>
    <w:p w14:paraId="0DCAB2D2" w14:textId="77777777" w:rsidR="00992684" w:rsidRDefault="00992684" w:rsidP="00992684">
      <w:r w:rsidRPr="00FB5524">
        <w:rPr>
          <w:noProof/>
        </w:rPr>
        <w:drawing>
          <wp:inline distT="0" distB="0" distL="0" distR="0" wp14:anchorId="2BC35432" wp14:editId="7F81CF7D">
            <wp:extent cx="4792853" cy="576580"/>
            <wp:effectExtent l="0" t="0" r="8255" b="0"/>
            <wp:docPr id="135307624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076245" name="Picture 1">
                      <a:extLst>
                        <a:ext uri="{C183D7F6-B498-43B3-948B-1728B52AA6E4}">
                          <adec:decorative xmlns:adec="http://schemas.microsoft.com/office/drawing/2017/decorative" val="1"/>
                        </a:ext>
                      </a:extLst>
                    </pic:cNvPr>
                    <pic:cNvPicPr/>
                  </pic:nvPicPr>
                  <pic:blipFill>
                    <a:blip r:embed="rId268"/>
                    <a:stretch>
                      <a:fillRect/>
                    </a:stretch>
                  </pic:blipFill>
                  <pic:spPr>
                    <a:xfrm>
                      <a:off x="0" y="0"/>
                      <a:ext cx="4792853" cy="576580"/>
                    </a:xfrm>
                    <a:prstGeom prst="rect">
                      <a:avLst/>
                    </a:prstGeom>
                  </pic:spPr>
                </pic:pic>
              </a:graphicData>
            </a:graphic>
          </wp:inline>
        </w:drawing>
      </w:r>
    </w:p>
    <w:p w14:paraId="343AD9AA" w14:textId="77777777" w:rsidR="00992684" w:rsidRPr="003D29ED" w:rsidRDefault="00992684" w:rsidP="00992684">
      <w:r>
        <w:rPr>
          <w:b/>
          <w:bCs/>
        </w:rPr>
        <w:t>Columns:</w:t>
      </w:r>
      <w:r>
        <w:t xml:space="preserve"> Household ID, State WIC ID, Date of Birth, Age at Initial Cert (in months).</w:t>
      </w:r>
    </w:p>
    <w:p w14:paraId="50BD0B26" w14:textId="77777777" w:rsidR="00992684" w:rsidRDefault="00992684" w:rsidP="00992684">
      <w:pPr>
        <w:pStyle w:val="Caption"/>
      </w:pPr>
      <w:r>
        <w:t xml:space="preserve">Tab 3 – Not </w:t>
      </w:r>
      <w:r w:rsidRPr="003D29ED">
        <w:t>Recertified</w:t>
      </w:r>
    </w:p>
    <w:p w14:paraId="7F619A13" w14:textId="77777777" w:rsidR="00992684" w:rsidRDefault="00992684" w:rsidP="00992684">
      <w:r w:rsidRPr="00FB5524">
        <w:rPr>
          <w:noProof/>
        </w:rPr>
        <w:lastRenderedPageBreak/>
        <w:drawing>
          <wp:inline distT="0" distB="0" distL="0" distR="0" wp14:anchorId="3201D9A2" wp14:editId="0C06F2FF">
            <wp:extent cx="4792853" cy="576580"/>
            <wp:effectExtent l="0" t="0" r="8255" b="0"/>
            <wp:docPr id="196404600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046008" name="Picture 1">
                      <a:extLst>
                        <a:ext uri="{C183D7F6-B498-43B3-948B-1728B52AA6E4}">
                          <adec:decorative xmlns:adec="http://schemas.microsoft.com/office/drawing/2017/decorative" val="1"/>
                        </a:ext>
                      </a:extLst>
                    </pic:cNvPr>
                    <pic:cNvPicPr/>
                  </pic:nvPicPr>
                  <pic:blipFill>
                    <a:blip r:embed="rId269"/>
                    <a:stretch>
                      <a:fillRect/>
                    </a:stretch>
                  </pic:blipFill>
                  <pic:spPr>
                    <a:xfrm>
                      <a:off x="0" y="0"/>
                      <a:ext cx="4792853" cy="576580"/>
                    </a:xfrm>
                    <a:prstGeom prst="rect">
                      <a:avLst/>
                    </a:prstGeom>
                  </pic:spPr>
                </pic:pic>
              </a:graphicData>
            </a:graphic>
          </wp:inline>
        </w:drawing>
      </w:r>
    </w:p>
    <w:p w14:paraId="5E60D2F8" w14:textId="77777777" w:rsidR="00992684" w:rsidRPr="003D29ED" w:rsidRDefault="00992684" w:rsidP="00992684">
      <w:r>
        <w:rPr>
          <w:b/>
          <w:bCs/>
        </w:rPr>
        <w:t>Columns:</w:t>
      </w:r>
      <w:r>
        <w:t xml:space="preserve"> Household ID, State WIC ID, Date of Birth, Age at Initial Cert (in months).</w:t>
      </w:r>
    </w:p>
    <w:p w14:paraId="438A6EE7" w14:textId="77777777" w:rsidR="00992684" w:rsidRDefault="00992684" w:rsidP="00992684">
      <w:pPr>
        <w:pStyle w:val="Caption"/>
      </w:pPr>
      <w:r>
        <w:t xml:space="preserve">Tab 4 – </w:t>
      </w:r>
      <w:r w:rsidRPr="003D29ED">
        <w:t>Certified</w:t>
      </w:r>
      <w:r>
        <w:t xml:space="preserve"> GTE 7 MO</w:t>
      </w:r>
    </w:p>
    <w:p w14:paraId="30CD6298" w14:textId="77777777" w:rsidR="00992684" w:rsidRPr="007556FC" w:rsidRDefault="00992684" w:rsidP="00992684">
      <w:r w:rsidRPr="00FB5524">
        <w:rPr>
          <w:noProof/>
        </w:rPr>
        <w:drawing>
          <wp:inline distT="0" distB="0" distL="0" distR="0" wp14:anchorId="01A4DDA2" wp14:editId="2CD73DC9">
            <wp:extent cx="4792853" cy="576580"/>
            <wp:effectExtent l="0" t="0" r="8255" b="0"/>
            <wp:docPr id="43506112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061122" name="Picture 1">
                      <a:extLst>
                        <a:ext uri="{C183D7F6-B498-43B3-948B-1728B52AA6E4}">
                          <adec:decorative xmlns:adec="http://schemas.microsoft.com/office/drawing/2017/decorative" val="1"/>
                        </a:ext>
                      </a:extLst>
                    </pic:cNvPr>
                    <pic:cNvPicPr/>
                  </pic:nvPicPr>
                  <pic:blipFill>
                    <a:blip r:embed="rId270"/>
                    <a:stretch>
                      <a:fillRect/>
                    </a:stretch>
                  </pic:blipFill>
                  <pic:spPr>
                    <a:xfrm>
                      <a:off x="0" y="0"/>
                      <a:ext cx="4792853" cy="576580"/>
                    </a:xfrm>
                    <a:prstGeom prst="rect">
                      <a:avLst/>
                    </a:prstGeom>
                  </pic:spPr>
                </pic:pic>
              </a:graphicData>
            </a:graphic>
          </wp:inline>
        </w:drawing>
      </w:r>
    </w:p>
    <w:p w14:paraId="524C306B" w14:textId="77777777" w:rsidR="00992684" w:rsidRPr="003D29ED" w:rsidRDefault="00992684" w:rsidP="00992684">
      <w:r>
        <w:rPr>
          <w:b/>
          <w:bCs/>
        </w:rPr>
        <w:t>Columns:</w:t>
      </w:r>
      <w:r>
        <w:t xml:space="preserve"> Household ID, State WIC ID, Date of Birth, Age at Initial Cert (in months).</w:t>
      </w:r>
    </w:p>
    <w:p w14:paraId="623CDECE" w14:textId="77777777" w:rsidR="009264CD" w:rsidRDefault="009264CD">
      <w:pPr>
        <w:spacing w:before="120" w:after="0"/>
        <w:rPr>
          <w:rFonts w:asciiTheme="minorHAnsi" w:eastAsiaTheme="majorEastAsia" w:hAnsiTheme="minorHAnsi" w:cstheme="majorBidi"/>
          <w:b/>
          <w:color w:val="003865" w:themeColor="accent1"/>
          <w:sz w:val="36"/>
          <w:szCs w:val="32"/>
        </w:rPr>
      </w:pPr>
      <w:bookmarkStart w:id="179" w:name="_Toc235422912"/>
      <w:r>
        <w:br w:type="page"/>
      </w:r>
    </w:p>
    <w:p w14:paraId="6B6B422D" w14:textId="249E26A2" w:rsidR="00992684" w:rsidRDefault="00992684" w:rsidP="00992684">
      <w:pPr>
        <w:pStyle w:val="Heading2"/>
      </w:pPr>
      <w:bookmarkStart w:id="180" w:name="_Toc242875430"/>
      <w:r>
        <w:lastRenderedPageBreak/>
        <w:t>Participants</w:t>
      </w:r>
      <w:bookmarkEnd w:id="179"/>
      <w:bookmarkEnd w:id="180"/>
    </w:p>
    <w:p w14:paraId="0CD69E1B" w14:textId="77777777" w:rsidR="00992684" w:rsidRDefault="00992684" w:rsidP="00992684">
      <w:pPr>
        <w:pStyle w:val="Heading3"/>
      </w:pPr>
      <w:bookmarkStart w:id="181" w:name="_Toc235422913"/>
      <w:bookmarkStart w:id="182" w:name="_Toc242875431"/>
      <w:r>
        <w:t>Certified Participants</w:t>
      </w:r>
      <w:bookmarkEnd w:id="181"/>
      <w:bookmarkEnd w:id="182"/>
    </w:p>
    <w:p w14:paraId="207C18B3" w14:textId="77777777" w:rsidR="00992684" w:rsidRDefault="00992684" w:rsidP="00992684">
      <w:r>
        <w:t>Revised May 29, 2025</w:t>
      </w:r>
    </w:p>
    <w:p w14:paraId="53CC48EB" w14:textId="77777777" w:rsidR="00992684" w:rsidRDefault="00992684" w:rsidP="00992684">
      <w:pPr>
        <w:pStyle w:val="Heading4"/>
      </w:pPr>
      <w:r>
        <w:t>Overview</w:t>
      </w:r>
    </w:p>
    <w:p w14:paraId="5F163A8F" w14:textId="77777777" w:rsidR="00992684" w:rsidRDefault="00992684" w:rsidP="00992684">
      <w:r>
        <w:t>A list and count of participants certified at the specified agency and clinics during the specified dates. The output includes a list of all certifications (new and recerts), new certs, and recerts. Counts are provided by WIC type and race/ethnicity or cultural identity by clinic. An optional input control allows the user to filter the participant lists by WIC type.</w:t>
      </w:r>
    </w:p>
    <w:p w14:paraId="72D15BF5" w14:textId="77777777" w:rsidR="00992684" w:rsidRDefault="00992684" w:rsidP="00992684">
      <w:pPr>
        <w:pStyle w:val="Heading4"/>
      </w:pPr>
      <w:r>
        <w:t>Some uses</w:t>
      </w:r>
    </w:p>
    <w:p w14:paraId="64C1C84D" w14:textId="77777777" w:rsidR="00992684" w:rsidRPr="0026095A" w:rsidRDefault="00992684" w:rsidP="009264CD">
      <w:pPr>
        <w:pStyle w:val="ListParagraph"/>
      </w:pPr>
      <w:r>
        <w:t>I</w:t>
      </w:r>
      <w:r w:rsidRPr="0026095A">
        <w:t xml:space="preserve">dentity </w:t>
      </w:r>
      <w:r>
        <w:t>participants certified during a specific time period.</w:t>
      </w:r>
      <w:r w:rsidRPr="0026095A">
        <w:t xml:space="preserve"> </w:t>
      </w:r>
    </w:p>
    <w:p w14:paraId="792E2D60" w14:textId="77777777" w:rsidR="00992684" w:rsidRPr="0026095A" w:rsidRDefault="00992684" w:rsidP="009264CD">
      <w:pPr>
        <w:pStyle w:val="ListParagraph"/>
      </w:pPr>
      <w:r w:rsidRPr="0026095A">
        <w:t xml:space="preserve">Obtain a list and count </w:t>
      </w:r>
      <w:r>
        <w:t>of participants by WIC Type, race/ethnicity or cultural identity, and clinic.</w:t>
      </w:r>
    </w:p>
    <w:p w14:paraId="7B8FC24B" w14:textId="77777777" w:rsidR="00992684" w:rsidRPr="0026095A" w:rsidRDefault="00992684" w:rsidP="009264CD">
      <w:pPr>
        <w:pStyle w:val="ListParagraph"/>
      </w:pPr>
      <w:r w:rsidRPr="0026095A">
        <w:t xml:space="preserve">Obtain a </w:t>
      </w:r>
      <w:r>
        <w:t>list</w:t>
      </w:r>
      <w:r w:rsidRPr="0026095A">
        <w:t xml:space="preserve"> of certifications, new certification</w:t>
      </w:r>
      <w:r>
        <w:t>s,</w:t>
      </w:r>
      <w:r w:rsidRPr="0026095A">
        <w:t xml:space="preserve"> and recertifications </w:t>
      </w:r>
      <w:r>
        <w:t>performed by staff.</w:t>
      </w:r>
    </w:p>
    <w:p w14:paraId="551DB25A" w14:textId="77777777" w:rsidR="00992684" w:rsidRPr="0026095A" w:rsidRDefault="00992684" w:rsidP="009264CD">
      <w:pPr>
        <w:pStyle w:val="ListParagraph"/>
      </w:pPr>
      <w:r>
        <w:t>Provide a l</w:t>
      </w:r>
      <w:r w:rsidRPr="0026095A">
        <w:t>ist of participants that can be used for a texting platform.</w:t>
      </w:r>
    </w:p>
    <w:p w14:paraId="6F501151" w14:textId="77777777" w:rsidR="00992684" w:rsidRDefault="00992684" w:rsidP="00992684">
      <w:pPr>
        <w:pStyle w:val="Heading4"/>
      </w:pPr>
      <w:r>
        <w:t>Prompts</w:t>
      </w:r>
    </w:p>
    <w:p w14:paraId="6DB53C78" w14:textId="77777777" w:rsidR="00992684" w:rsidRDefault="00992684" w:rsidP="009264CD">
      <w:pPr>
        <w:pStyle w:val="ListParagraph"/>
      </w:pPr>
      <w:r>
        <w:t>Agency ID – agency where the participants were certified.</w:t>
      </w:r>
    </w:p>
    <w:p w14:paraId="5CDDC519" w14:textId="77777777" w:rsidR="00992684" w:rsidRDefault="00992684" w:rsidP="009264CD">
      <w:pPr>
        <w:pStyle w:val="ListParagraph"/>
      </w:pPr>
      <w:r>
        <w:t>Clinic ID(s) – clinic where the participants were certified.</w:t>
      </w:r>
    </w:p>
    <w:p w14:paraId="42DF3383" w14:textId="77777777" w:rsidR="00992684" w:rsidRDefault="00992684" w:rsidP="009264CD">
      <w:pPr>
        <w:pStyle w:val="ListParagraph"/>
      </w:pPr>
      <w:r>
        <w:t>Start Date – the first date in the time period during which the participants were certified.</w:t>
      </w:r>
    </w:p>
    <w:p w14:paraId="07C803DB" w14:textId="77777777" w:rsidR="00992684" w:rsidRDefault="00992684" w:rsidP="009264CD">
      <w:pPr>
        <w:pStyle w:val="ListParagraph"/>
      </w:pPr>
      <w:r>
        <w:t>End Date – the last date in the time period during which the participants were certified.</w:t>
      </w:r>
    </w:p>
    <w:p w14:paraId="1F48A52E" w14:textId="77777777" w:rsidR="00992684" w:rsidRDefault="00992684" w:rsidP="00992684">
      <w:pPr>
        <w:pStyle w:val="Heading4"/>
      </w:pPr>
      <w:proofErr w:type="gramStart"/>
      <w:r>
        <w:t>Report</w:t>
      </w:r>
      <w:proofErr w:type="gramEnd"/>
      <w:r>
        <w:t xml:space="preserve"> outputs</w:t>
      </w:r>
    </w:p>
    <w:p w14:paraId="40F5872A" w14:textId="77777777" w:rsidR="00992684" w:rsidRDefault="00992684" w:rsidP="00992684">
      <w:pPr>
        <w:pStyle w:val="Caption"/>
      </w:pPr>
      <w:r>
        <w:t>Tab 1 – All Certs</w:t>
      </w:r>
    </w:p>
    <w:p w14:paraId="264F2B9A" w14:textId="77777777" w:rsidR="00992684" w:rsidRDefault="00992684" w:rsidP="00992684">
      <w:r w:rsidRPr="0026095A">
        <w:rPr>
          <w:noProof/>
        </w:rPr>
        <w:drawing>
          <wp:inline distT="0" distB="0" distL="0" distR="0" wp14:anchorId="586A08C2" wp14:editId="76DEDD6B">
            <wp:extent cx="5943600" cy="586105"/>
            <wp:effectExtent l="0" t="0" r="0" b="4445"/>
            <wp:docPr id="21910509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105091" name="Picture 1">
                      <a:extLst>
                        <a:ext uri="{C183D7F6-B498-43B3-948B-1728B52AA6E4}">
                          <adec:decorative xmlns:adec="http://schemas.microsoft.com/office/drawing/2017/decorative" val="1"/>
                        </a:ext>
                      </a:extLst>
                    </pic:cNvPr>
                    <pic:cNvPicPr/>
                  </pic:nvPicPr>
                  <pic:blipFill>
                    <a:blip r:embed="rId271"/>
                    <a:stretch>
                      <a:fillRect/>
                    </a:stretch>
                  </pic:blipFill>
                  <pic:spPr>
                    <a:xfrm>
                      <a:off x="0" y="0"/>
                      <a:ext cx="5943600" cy="586105"/>
                    </a:xfrm>
                    <a:prstGeom prst="rect">
                      <a:avLst/>
                    </a:prstGeom>
                  </pic:spPr>
                </pic:pic>
              </a:graphicData>
            </a:graphic>
          </wp:inline>
        </w:drawing>
      </w:r>
    </w:p>
    <w:p w14:paraId="46488883" w14:textId="77777777" w:rsidR="00992684" w:rsidRDefault="00992684" w:rsidP="00992684">
      <w:r w:rsidRPr="0026095A">
        <w:rPr>
          <w:noProof/>
        </w:rPr>
        <w:drawing>
          <wp:inline distT="0" distB="0" distL="0" distR="0" wp14:anchorId="5EE1396C" wp14:editId="0164BF47">
            <wp:extent cx="3034030" cy="587756"/>
            <wp:effectExtent l="0" t="0" r="0" b="3175"/>
            <wp:docPr id="25818097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180979" name="Picture 1">
                      <a:extLst>
                        <a:ext uri="{C183D7F6-B498-43B3-948B-1728B52AA6E4}">
                          <adec:decorative xmlns:adec="http://schemas.microsoft.com/office/drawing/2017/decorative" val="1"/>
                        </a:ext>
                      </a:extLst>
                    </pic:cNvPr>
                    <pic:cNvPicPr/>
                  </pic:nvPicPr>
                  <pic:blipFill>
                    <a:blip r:embed="rId272"/>
                    <a:stretch>
                      <a:fillRect/>
                    </a:stretch>
                  </pic:blipFill>
                  <pic:spPr>
                    <a:xfrm>
                      <a:off x="0" y="0"/>
                      <a:ext cx="3034030" cy="587756"/>
                    </a:xfrm>
                    <a:prstGeom prst="rect">
                      <a:avLst/>
                    </a:prstGeom>
                  </pic:spPr>
                </pic:pic>
              </a:graphicData>
            </a:graphic>
          </wp:inline>
        </w:drawing>
      </w:r>
    </w:p>
    <w:p w14:paraId="67A9F410" w14:textId="77777777" w:rsidR="00992684" w:rsidRDefault="00992684" w:rsidP="00992684">
      <w:r>
        <w:rPr>
          <w:b/>
          <w:bCs/>
        </w:rPr>
        <w:t xml:space="preserve">Columns: </w:t>
      </w:r>
      <w:r>
        <w:t xml:space="preserve">Clinic ID, Household ID, State WIC ID, First Name, Last Name, DOB (date of birth), M/F (gender), Prescreen Date, Cert Date, New or </w:t>
      </w:r>
      <w:proofErr w:type="gramStart"/>
      <w:r>
        <w:t>Recert?,</w:t>
      </w:r>
      <w:proofErr w:type="gramEnd"/>
      <w:r>
        <w:t xml:space="preserve"> WIC Type, High Risk, Certifier, Race/Ethnicity or Cultural Identity, Telephone, Comment.</w:t>
      </w:r>
    </w:p>
    <w:p w14:paraId="7E04E7EB" w14:textId="77777777" w:rsidR="00992684" w:rsidRPr="00032F4B" w:rsidRDefault="00992684" w:rsidP="00992684">
      <w:r>
        <w:rPr>
          <w:b/>
          <w:bCs/>
        </w:rPr>
        <w:t>Counts:</w:t>
      </w:r>
      <w:r>
        <w:t xml:space="preserve"> Participants.</w:t>
      </w:r>
    </w:p>
    <w:p w14:paraId="1D4227F8" w14:textId="77777777" w:rsidR="00992684" w:rsidRDefault="00992684" w:rsidP="00992684">
      <w:pPr>
        <w:pStyle w:val="Caption"/>
      </w:pPr>
      <w:r>
        <w:lastRenderedPageBreak/>
        <w:t xml:space="preserve">Tab 2 – New </w:t>
      </w:r>
      <w:r w:rsidRPr="00032F4B">
        <w:t>Certs</w:t>
      </w:r>
    </w:p>
    <w:p w14:paraId="0E0429D7" w14:textId="77777777" w:rsidR="00992684" w:rsidRDefault="00992684" w:rsidP="00992684">
      <w:pPr>
        <w:spacing w:before="60"/>
      </w:pPr>
      <w:r w:rsidRPr="0026095A">
        <w:rPr>
          <w:noProof/>
        </w:rPr>
        <w:drawing>
          <wp:inline distT="0" distB="0" distL="0" distR="0" wp14:anchorId="110AAE82" wp14:editId="61D56F0B">
            <wp:extent cx="5943600" cy="589915"/>
            <wp:effectExtent l="0" t="0" r="0" b="635"/>
            <wp:docPr id="152561595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15951" name="Picture 1">
                      <a:extLst>
                        <a:ext uri="{C183D7F6-B498-43B3-948B-1728B52AA6E4}">
                          <adec:decorative xmlns:adec="http://schemas.microsoft.com/office/drawing/2017/decorative" val="1"/>
                        </a:ext>
                      </a:extLst>
                    </pic:cNvPr>
                    <pic:cNvPicPr/>
                  </pic:nvPicPr>
                  <pic:blipFill>
                    <a:blip r:embed="rId273"/>
                    <a:stretch>
                      <a:fillRect/>
                    </a:stretch>
                  </pic:blipFill>
                  <pic:spPr>
                    <a:xfrm>
                      <a:off x="0" y="0"/>
                      <a:ext cx="5943600" cy="589915"/>
                    </a:xfrm>
                    <a:prstGeom prst="rect">
                      <a:avLst/>
                    </a:prstGeom>
                  </pic:spPr>
                </pic:pic>
              </a:graphicData>
            </a:graphic>
          </wp:inline>
        </w:drawing>
      </w:r>
    </w:p>
    <w:p w14:paraId="50C5E14A" w14:textId="77777777" w:rsidR="00992684" w:rsidRDefault="00992684" w:rsidP="00992684">
      <w:pPr>
        <w:spacing w:before="60"/>
      </w:pPr>
      <w:r w:rsidRPr="0026095A">
        <w:rPr>
          <w:noProof/>
        </w:rPr>
        <w:drawing>
          <wp:inline distT="0" distB="0" distL="0" distR="0" wp14:anchorId="5411D8B7" wp14:editId="4BB3D339">
            <wp:extent cx="2959735" cy="588137"/>
            <wp:effectExtent l="0" t="0" r="0" b="2540"/>
            <wp:docPr id="92693617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936173" name="Picture 1">
                      <a:extLst>
                        <a:ext uri="{C183D7F6-B498-43B3-948B-1728B52AA6E4}">
                          <adec:decorative xmlns:adec="http://schemas.microsoft.com/office/drawing/2017/decorative" val="1"/>
                        </a:ext>
                      </a:extLst>
                    </pic:cNvPr>
                    <pic:cNvPicPr/>
                  </pic:nvPicPr>
                  <pic:blipFill>
                    <a:blip r:embed="rId274"/>
                    <a:stretch>
                      <a:fillRect/>
                    </a:stretch>
                  </pic:blipFill>
                  <pic:spPr>
                    <a:xfrm>
                      <a:off x="0" y="0"/>
                      <a:ext cx="2959735" cy="588137"/>
                    </a:xfrm>
                    <a:prstGeom prst="rect">
                      <a:avLst/>
                    </a:prstGeom>
                  </pic:spPr>
                </pic:pic>
              </a:graphicData>
            </a:graphic>
          </wp:inline>
        </w:drawing>
      </w:r>
    </w:p>
    <w:p w14:paraId="5260B8F6" w14:textId="77777777" w:rsidR="00992684" w:rsidRDefault="00992684" w:rsidP="00992684">
      <w:r>
        <w:rPr>
          <w:b/>
          <w:bCs/>
        </w:rPr>
        <w:t xml:space="preserve">Columns: </w:t>
      </w:r>
      <w:r>
        <w:t xml:space="preserve">Clinic ID, Household ID, State WIC ID, First Name, Last Name, DOB (date of birth), M/F (gender), Prescreen Date, Cert Date, New or </w:t>
      </w:r>
      <w:proofErr w:type="gramStart"/>
      <w:r>
        <w:t>Recert?,</w:t>
      </w:r>
      <w:proofErr w:type="gramEnd"/>
      <w:r>
        <w:t xml:space="preserve"> WIC Type, High Risk, Certifier, Race/Ethnicity or Cultural Identity, Telephone, Comment.</w:t>
      </w:r>
    </w:p>
    <w:p w14:paraId="63A4907A" w14:textId="77777777" w:rsidR="00992684" w:rsidRPr="00032F4B" w:rsidRDefault="00992684" w:rsidP="00992684">
      <w:r>
        <w:rPr>
          <w:b/>
          <w:bCs/>
        </w:rPr>
        <w:t>Counts:</w:t>
      </w:r>
      <w:r>
        <w:t xml:space="preserve"> Participants.</w:t>
      </w:r>
    </w:p>
    <w:p w14:paraId="3B4793BA" w14:textId="77777777" w:rsidR="00992684" w:rsidRDefault="00992684" w:rsidP="00992684">
      <w:pPr>
        <w:pStyle w:val="Caption"/>
      </w:pPr>
      <w:r>
        <w:t xml:space="preserve">Tab 3 – </w:t>
      </w:r>
      <w:r w:rsidRPr="00032F4B">
        <w:t>Recerts</w:t>
      </w:r>
    </w:p>
    <w:p w14:paraId="43FB26A1" w14:textId="77777777" w:rsidR="00992684" w:rsidRDefault="00992684" w:rsidP="00992684">
      <w:r w:rsidRPr="0026095A">
        <w:rPr>
          <w:noProof/>
        </w:rPr>
        <w:drawing>
          <wp:inline distT="0" distB="0" distL="0" distR="0" wp14:anchorId="4CBB1D61" wp14:editId="4162ECC0">
            <wp:extent cx="5943600" cy="588010"/>
            <wp:effectExtent l="0" t="0" r="0" b="2540"/>
            <wp:docPr id="118887251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872511" name="Picture 1">
                      <a:extLst>
                        <a:ext uri="{C183D7F6-B498-43B3-948B-1728B52AA6E4}">
                          <adec:decorative xmlns:adec="http://schemas.microsoft.com/office/drawing/2017/decorative" val="1"/>
                        </a:ext>
                      </a:extLst>
                    </pic:cNvPr>
                    <pic:cNvPicPr/>
                  </pic:nvPicPr>
                  <pic:blipFill>
                    <a:blip r:embed="rId275"/>
                    <a:stretch>
                      <a:fillRect/>
                    </a:stretch>
                  </pic:blipFill>
                  <pic:spPr>
                    <a:xfrm>
                      <a:off x="0" y="0"/>
                      <a:ext cx="5943600" cy="588010"/>
                    </a:xfrm>
                    <a:prstGeom prst="rect">
                      <a:avLst/>
                    </a:prstGeom>
                  </pic:spPr>
                </pic:pic>
              </a:graphicData>
            </a:graphic>
          </wp:inline>
        </w:drawing>
      </w:r>
    </w:p>
    <w:p w14:paraId="1505C316" w14:textId="77777777" w:rsidR="00992684" w:rsidRDefault="00992684" w:rsidP="00992684">
      <w:r w:rsidRPr="0026095A">
        <w:rPr>
          <w:noProof/>
        </w:rPr>
        <w:drawing>
          <wp:inline distT="0" distB="0" distL="0" distR="0" wp14:anchorId="0B216BC7" wp14:editId="1C306598">
            <wp:extent cx="3003042" cy="588137"/>
            <wp:effectExtent l="0" t="0" r="6985" b="2540"/>
            <wp:docPr id="154590573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905735" name="Picture 1">
                      <a:extLst>
                        <a:ext uri="{C183D7F6-B498-43B3-948B-1728B52AA6E4}">
                          <adec:decorative xmlns:adec="http://schemas.microsoft.com/office/drawing/2017/decorative" val="1"/>
                        </a:ext>
                      </a:extLst>
                    </pic:cNvPr>
                    <pic:cNvPicPr/>
                  </pic:nvPicPr>
                  <pic:blipFill>
                    <a:blip r:embed="rId276"/>
                    <a:stretch>
                      <a:fillRect/>
                    </a:stretch>
                  </pic:blipFill>
                  <pic:spPr>
                    <a:xfrm>
                      <a:off x="0" y="0"/>
                      <a:ext cx="3003042" cy="588137"/>
                    </a:xfrm>
                    <a:prstGeom prst="rect">
                      <a:avLst/>
                    </a:prstGeom>
                  </pic:spPr>
                </pic:pic>
              </a:graphicData>
            </a:graphic>
          </wp:inline>
        </w:drawing>
      </w:r>
    </w:p>
    <w:p w14:paraId="1919D93E" w14:textId="77777777" w:rsidR="00992684" w:rsidRDefault="00992684" w:rsidP="00992684">
      <w:r>
        <w:rPr>
          <w:b/>
          <w:bCs/>
        </w:rPr>
        <w:t xml:space="preserve">Columns: </w:t>
      </w:r>
      <w:r>
        <w:t xml:space="preserve">Clinic ID, Household ID, State WIC ID, First Name, Last Name, DOB (date of birth), M/F (gender), Prescreen Date, Cert Date, New or </w:t>
      </w:r>
      <w:proofErr w:type="gramStart"/>
      <w:r>
        <w:t>Recert?,</w:t>
      </w:r>
      <w:proofErr w:type="gramEnd"/>
      <w:r>
        <w:t xml:space="preserve"> WIC Type, High Risk, Certifier, Race/Ethnicity or Cultural Identity, Telephone, Comment.</w:t>
      </w:r>
    </w:p>
    <w:p w14:paraId="0FAFE67C" w14:textId="77777777" w:rsidR="00992684" w:rsidRPr="00032F4B" w:rsidRDefault="00992684" w:rsidP="00992684">
      <w:r>
        <w:rPr>
          <w:b/>
          <w:bCs/>
        </w:rPr>
        <w:t>Counts:</w:t>
      </w:r>
      <w:r>
        <w:t xml:space="preserve"> Participants.</w:t>
      </w:r>
    </w:p>
    <w:p w14:paraId="6A29D70B" w14:textId="77777777" w:rsidR="00992684" w:rsidRDefault="00992684" w:rsidP="00992684">
      <w:pPr>
        <w:pStyle w:val="Caption"/>
      </w:pPr>
      <w:r>
        <w:t>Tab 4 – Counts-</w:t>
      </w:r>
      <w:r w:rsidRPr="00032F4B">
        <w:t>WIC</w:t>
      </w:r>
      <w:r>
        <w:t xml:space="preserve"> Type</w:t>
      </w:r>
    </w:p>
    <w:p w14:paraId="622BC372" w14:textId="77777777" w:rsidR="00992684" w:rsidRDefault="00992684" w:rsidP="00992684">
      <w:r w:rsidRPr="0026095A">
        <w:rPr>
          <w:noProof/>
        </w:rPr>
        <w:drawing>
          <wp:inline distT="0" distB="0" distL="0" distR="0" wp14:anchorId="07B649D2" wp14:editId="773AA958">
            <wp:extent cx="3102229" cy="2383663"/>
            <wp:effectExtent l="0" t="0" r="3175" b="0"/>
            <wp:docPr id="28646930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469308" name="Picture 1">
                      <a:extLst>
                        <a:ext uri="{C183D7F6-B498-43B3-948B-1728B52AA6E4}">
                          <adec:decorative xmlns:adec="http://schemas.microsoft.com/office/drawing/2017/decorative" val="1"/>
                        </a:ext>
                      </a:extLst>
                    </pic:cNvPr>
                    <pic:cNvPicPr/>
                  </pic:nvPicPr>
                  <pic:blipFill>
                    <a:blip r:embed="rId277"/>
                    <a:stretch>
                      <a:fillRect/>
                    </a:stretch>
                  </pic:blipFill>
                  <pic:spPr>
                    <a:xfrm>
                      <a:off x="0" y="0"/>
                      <a:ext cx="3102229" cy="2383663"/>
                    </a:xfrm>
                    <a:prstGeom prst="rect">
                      <a:avLst/>
                    </a:prstGeom>
                  </pic:spPr>
                </pic:pic>
              </a:graphicData>
            </a:graphic>
          </wp:inline>
        </w:drawing>
      </w:r>
    </w:p>
    <w:p w14:paraId="43F5CF52" w14:textId="77777777" w:rsidR="00992684" w:rsidRDefault="00992684" w:rsidP="00992684">
      <w:r>
        <w:rPr>
          <w:b/>
          <w:bCs/>
        </w:rPr>
        <w:lastRenderedPageBreak/>
        <w:t xml:space="preserve">Columns: </w:t>
      </w:r>
      <w:r>
        <w:t>AGENCY TOTAL, CLINIC ID(s).</w:t>
      </w:r>
    </w:p>
    <w:p w14:paraId="481F4DA3" w14:textId="77777777" w:rsidR="00992684" w:rsidRPr="00032F4B" w:rsidRDefault="00992684" w:rsidP="00992684">
      <w:r>
        <w:rPr>
          <w:b/>
          <w:bCs/>
        </w:rPr>
        <w:t xml:space="preserve">Rows: </w:t>
      </w:r>
      <w:r>
        <w:t>ALL CERTIFICATIONS, Breastfeeding, Non-Breastfeeding, Pregnant, Infants, Children; NEW CERTIFICATIONS, Breastfeeding, Non-Breastfeeding, Pregnant, Infants, Children;</w:t>
      </w:r>
      <w:r w:rsidRPr="00032F4B">
        <w:t xml:space="preserve"> </w:t>
      </w:r>
      <w:r>
        <w:t>RECERTIFICATIONS, Breastfeeding, Non-Breastfeeding, Pregnant, Infants, Children</w:t>
      </w:r>
    </w:p>
    <w:p w14:paraId="73F23FAD" w14:textId="77777777" w:rsidR="00992684" w:rsidRDefault="00992684" w:rsidP="00992684">
      <w:pPr>
        <w:pStyle w:val="Caption"/>
      </w:pPr>
      <w:r>
        <w:t>Tab 5 – Counts-</w:t>
      </w:r>
      <w:r w:rsidRPr="00032F4B">
        <w:t>Race</w:t>
      </w:r>
    </w:p>
    <w:p w14:paraId="2F81CB68" w14:textId="77777777" w:rsidR="00992684" w:rsidRDefault="00992684" w:rsidP="00992684">
      <w:r w:rsidRPr="0026095A">
        <w:rPr>
          <w:noProof/>
        </w:rPr>
        <w:drawing>
          <wp:inline distT="0" distB="0" distL="0" distR="0" wp14:anchorId="207F8DAE" wp14:editId="586B17AA">
            <wp:extent cx="5943600" cy="807085"/>
            <wp:effectExtent l="0" t="0" r="0" b="0"/>
            <wp:docPr id="63271574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715746" name="Picture 1">
                      <a:extLst>
                        <a:ext uri="{C183D7F6-B498-43B3-948B-1728B52AA6E4}">
                          <adec:decorative xmlns:adec="http://schemas.microsoft.com/office/drawing/2017/decorative" val="1"/>
                        </a:ext>
                      </a:extLst>
                    </pic:cNvPr>
                    <pic:cNvPicPr/>
                  </pic:nvPicPr>
                  <pic:blipFill>
                    <a:blip r:embed="rId278"/>
                    <a:stretch>
                      <a:fillRect/>
                    </a:stretch>
                  </pic:blipFill>
                  <pic:spPr>
                    <a:xfrm>
                      <a:off x="0" y="0"/>
                      <a:ext cx="5943600" cy="807085"/>
                    </a:xfrm>
                    <a:prstGeom prst="rect">
                      <a:avLst/>
                    </a:prstGeom>
                  </pic:spPr>
                </pic:pic>
              </a:graphicData>
            </a:graphic>
          </wp:inline>
        </w:drawing>
      </w:r>
    </w:p>
    <w:p w14:paraId="21651C7D" w14:textId="77777777" w:rsidR="00992684" w:rsidRDefault="00992684" w:rsidP="00992684">
      <w:r>
        <w:rPr>
          <w:b/>
          <w:bCs/>
        </w:rPr>
        <w:t>Columns:</w:t>
      </w:r>
      <w:r>
        <w:t xml:space="preserve"> AGENCY TOTAL, CLINIC ID – All Certs, Clinic ID – New Certs, Clinic ID – Recerts.</w:t>
      </w:r>
    </w:p>
    <w:p w14:paraId="3F02BABB" w14:textId="77777777" w:rsidR="00992684" w:rsidRDefault="00992684" w:rsidP="00992684">
      <w:r>
        <w:rPr>
          <w:b/>
          <w:bCs/>
        </w:rPr>
        <w:t xml:space="preserve">Rows: </w:t>
      </w:r>
      <w:r>
        <w:t>TOTALS, race/ethnicity or cultural identity.</w:t>
      </w:r>
    </w:p>
    <w:p w14:paraId="2468E76B" w14:textId="77777777" w:rsidR="005339D8" w:rsidRDefault="005339D8">
      <w:pPr>
        <w:spacing w:before="120" w:after="0"/>
        <w:rPr>
          <w:rFonts w:asciiTheme="minorHAnsi" w:eastAsiaTheme="majorEastAsia" w:hAnsiTheme="minorHAnsi" w:cstheme="majorBidi"/>
          <w:b/>
          <w:color w:val="003865" w:themeColor="accent1"/>
          <w:sz w:val="36"/>
          <w:szCs w:val="32"/>
        </w:rPr>
      </w:pPr>
      <w:bookmarkStart w:id="183" w:name="_Toc235422914"/>
      <w:r>
        <w:br w:type="page"/>
      </w:r>
    </w:p>
    <w:p w14:paraId="66C2712C" w14:textId="2431C540" w:rsidR="00992684" w:rsidRDefault="00992684" w:rsidP="00992684">
      <w:pPr>
        <w:pStyle w:val="Heading2"/>
      </w:pPr>
      <w:bookmarkStart w:id="184" w:name="_Toc242875432"/>
      <w:r>
        <w:lastRenderedPageBreak/>
        <w:t>Participants &gt;&gt; Breastfeeding</w:t>
      </w:r>
      <w:bookmarkEnd w:id="183"/>
      <w:bookmarkEnd w:id="184"/>
    </w:p>
    <w:p w14:paraId="4C7C8BA3" w14:textId="77777777" w:rsidR="00992684" w:rsidRDefault="00992684" w:rsidP="00992684">
      <w:pPr>
        <w:pStyle w:val="Heading3"/>
      </w:pPr>
      <w:bookmarkStart w:id="185" w:name="_Toc235422915"/>
      <w:bookmarkStart w:id="186" w:name="_Toc242875433"/>
      <w:r>
        <w:t>Currently Certified BF Women</w:t>
      </w:r>
      <w:bookmarkEnd w:id="185"/>
      <w:bookmarkEnd w:id="186"/>
    </w:p>
    <w:p w14:paraId="6105C035" w14:textId="77777777" w:rsidR="00992684" w:rsidRDefault="00992684" w:rsidP="00992684">
      <w:r>
        <w:t>Revised April 25, 2025</w:t>
      </w:r>
    </w:p>
    <w:p w14:paraId="34ABA2D9" w14:textId="77777777" w:rsidR="00992684" w:rsidRDefault="00992684" w:rsidP="00992684">
      <w:pPr>
        <w:pStyle w:val="Heading4"/>
      </w:pPr>
      <w:r>
        <w:t>Overview</w:t>
      </w:r>
    </w:p>
    <w:p w14:paraId="37932065" w14:textId="77777777" w:rsidR="00992684" w:rsidRPr="00032F4B" w:rsidRDefault="00992684" w:rsidP="00992684">
      <w:r w:rsidRPr="00032F4B">
        <w:t>A list of currently certified breastfeeding women who belong to the specified agencies. The output includes their breastfeeding amount (some, mostly, or fully), ethnicity, race/ethnicity, cultural identity (if selected), and address information for labels.</w:t>
      </w:r>
    </w:p>
    <w:p w14:paraId="224E9A0F" w14:textId="77777777" w:rsidR="00992684" w:rsidRDefault="00992684" w:rsidP="00992684">
      <w:pPr>
        <w:pStyle w:val="Heading4"/>
      </w:pPr>
      <w:r>
        <w:t>Some uses</w:t>
      </w:r>
    </w:p>
    <w:p w14:paraId="3C790359" w14:textId="77777777" w:rsidR="00992684" w:rsidRPr="00F13A22" w:rsidRDefault="00992684" w:rsidP="009264CD">
      <w:pPr>
        <w:pStyle w:val="ListParagraph"/>
      </w:pPr>
      <w:r w:rsidRPr="00F13A22">
        <w:t>Obtain a list of currently certified breastfeeding women.</w:t>
      </w:r>
    </w:p>
    <w:p w14:paraId="09823544" w14:textId="77777777" w:rsidR="00992684" w:rsidRPr="00F13A22" w:rsidRDefault="00992684" w:rsidP="009264CD">
      <w:pPr>
        <w:pStyle w:val="ListParagraph"/>
      </w:pPr>
      <w:r w:rsidRPr="00F13A22">
        <w:t>Identify currently breastfeeding women by</w:t>
      </w:r>
      <w:r>
        <w:t xml:space="preserve"> breastfeeding amount (some, mostly, or fully).</w:t>
      </w:r>
    </w:p>
    <w:p w14:paraId="63423390" w14:textId="77777777" w:rsidR="00992684" w:rsidRPr="00F13A22" w:rsidRDefault="00992684" w:rsidP="009264CD">
      <w:pPr>
        <w:pStyle w:val="ListParagraph"/>
      </w:pPr>
      <w:r w:rsidRPr="00F13A22">
        <w:t>Identify currently breastfeeding women by ethnicity, race, or cultural identity.</w:t>
      </w:r>
    </w:p>
    <w:p w14:paraId="7DC10E8C" w14:textId="77777777" w:rsidR="00992684" w:rsidRPr="00F13A22" w:rsidRDefault="00992684" w:rsidP="009264CD">
      <w:pPr>
        <w:pStyle w:val="ListParagraph"/>
      </w:pPr>
      <w:r w:rsidRPr="00F13A22">
        <w:t>Obtain a total count of currently certified breastfeeding women.</w:t>
      </w:r>
    </w:p>
    <w:p w14:paraId="72581EFF" w14:textId="77777777" w:rsidR="00992684" w:rsidRPr="00F13A22" w:rsidRDefault="00992684" w:rsidP="009264CD">
      <w:pPr>
        <w:pStyle w:val="ListParagraph"/>
      </w:pPr>
      <w:r w:rsidRPr="00F13A22">
        <w:t>Create labels for outreach/congrats postcards, identifying potential peers, etc.</w:t>
      </w:r>
    </w:p>
    <w:p w14:paraId="39AA0C81" w14:textId="77777777" w:rsidR="00992684" w:rsidRPr="00032F4B" w:rsidRDefault="00992684" w:rsidP="00992684">
      <w:pPr>
        <w:pStyle w:val="Heading4"/>
      </w:pPr>
      <w:r>
        <w:t>Prompts</w:t>
      </w:r>
    </w:p>
    <w:p w14:paraId="4BAE920B" w14:textId="77777777" w:rsidR="00992684" w:rsidRDefault="00992684" w:rsidP="009264CD">
      <w:pPr>
        <w:pStyle w:val="ListBullet"/>
      </w:pPr>
      <w:r>
        <w:t>Agency ID(s) – agency where the participant currently belongs.</w:t>
      </w:r>
    </w:p>
    <w:p w14:paraId="0325A064" w14:textId="77777777" w:rsidR="00992684" w:rsidRDefault="00992684" w:rsidP="00992684">
      <w:pPr>
        <w:pStyle w:val="Heading4"/>
      </w:pPr>
      <w:proofErr w:type="gramStart"/>
      <w:r>
        <w:t>Report</w:t>
      </w:r>
      <w:proofErr w:type="gramEnd"/>
      <w:r>
        <w:t xml:space="preserve"> outputs</w:t>
      </w:r>
    </w:p>
    <w:p w14:paraId="5586E17C" w14:textId="77777777" w:rsidR="00992684" w:rsidRDefault="00992684" w:rsidP="00992684">
      <w:pPr>
        <w:pStyle w:val="Caption"/>
      </w:pPr>
      <w:r>
        <w:t>Tab 1 – List</w:t>
      </w:r>
    </w:p>
    <w:p w14:paraId="328544FE" w14:textId="77777777" w:rsidR="00992684" w:rsidRDefault="00992684" w:rsidP="00992684">
      <w:r w:rsidRPr="00F13A22">
        <w:rPr>
          <w:noProof/>
        </w:rPr>
        <w:drawing>
          <wp:inline distT="0" distB="0" distL="0" distR="0" wp14:anchorId="1F77AB3A" wp14:editId="4CF09B13">
            <wp:extent cx="5943600" cy="667385"/>
            <wp:effectExtent l="0" t="0" r="0" b="0"/>
            <wp:docPr id="34593811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938116" name="Picture 1">
                      <a:extLst>
                        <a:ext uri="{C183D7F6-B498-43B3-948B-1728B52AA6E4}">
                          <adec:decorative xmlns:adec="http://schemas.microsoft.com/office/drawing/2017/decorative" val="1"/>
                        </a:ext>
                      </a:extLst>
                    </pic:cNvPr>
                    <pic:cNvPicPr/>
                  </pic:nvPicPr>
                  <pic:blipFill>
                    <a:blip r:embed="rId279"/>
                    <a:stretch>
                      <a:fillRect/>
                    </a:stretch>
                  </pic:blipFill>
                  <pic:spPr>
                    <a:xfrm>
                      <a:off x="0" y="0"/>
                      <a:ext cx="5943600" cy="667385"/>
                    </a:xfrm>
                    <a:prstGeom prst="rect">
                      <a:avLst/>
                    </a:prstGeom>
                  </pic:spPr>
                </pic:pic>
              </a:graphicData>
            </a:graphic>
          </wp:inline>
        </w:drawing>
      </w:r>
    </w:p>
    <w:p w14:paraId="3DB480D1" w14:textId="77777777" w:rsidR="00992684" w:rsidRDefault="00992684" w:rsidP="00992684">
      <w:r>
        <w:rPr>
          <w:b/>
          <w:bCs/>
        </w:rPr>
        <w:t>Columns:</w:t>
      </w:r>
      <w:r>
        <w:t xml:space="preserve"> State WIC ID, First Name, Last Name, Cert Start, Cert End, BF Amt, Ethnicity, Race/Ethnicity, Cultural Identity.</w:t>
      </w:r>
    </w:p>
    <w:p w14:paraId="50BEA2C6" w14:textId="77777777" w:rsidR="00992684" w:rsidRPr="00032F4B" w:rsidRDefault="00992684" w:rsidP="00992684">
      <w:r>
        <w:rPr>
          <w:b/>
          <w:bCs/>
        </w:rPr>
        <w:t xml:space="preserve">Counts: </w:t>
      </w:r>
      <w:r>
        <w:t>Participants.</w:t>
      </w:r>
    </w:p>
    <w:p w14:paraId="3C775F65" w14:textId="77777777" w:rsidR="00992684" w:rsidRPr="00032F4B" w:rsidRDefault="00992684" w:rsidP="00992684">
      <w:r>
        <w:rPr>
          <w:b/>
          <w:bCs/>
        </w:rPr>
        <w:t xml:space="preserve">Grouped by: </w:t>
      </w:r>
      <w:r>
        <w:t>Agency ID.</w:t>
      </w:r>
    </w:p>
    <w:p w14:paraId="4A937AE2" w14:textId="77777777" w:rsidR="00992684" w:rsidRDefault="00992684" w:rsidP="00992684">
      <w:pPr>
        <w:pStyle w:val="Caption"/>
      </w:pPr>
      <w:r>
        <w:t>Tab 2 – Labels</w:t>
      </w:r>
    </w:p>
    <w:p w14:paraId="16DE1E19" w14:textId="77777777" w:rsidR="00992684" w:rsidRPr="00032F4B" w:rsidRDefault="00992684" w:rsidP="00992684">
      <w:r w:rsidRPr="00B65146">
        <w:rPr>
          <w:noProof/>
        </w:rPr>
        <w:drawing>
          <wp:inline distT="0" distB="0" distL="0" distR="0" wp14:anchorId="4579FAEC" wp14:editId="739C1376">
            <wp:extent cx="5943600" cy="408940"/>
            <wp:effectExtent l="0" t="0" r="0" b="0"/>
            <wp:docPr id="79390205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902050" name="Picture 1">
                      <a:extLst>
                        <a:ext uri="{C183D7F6-B498-43B3-948B-1728B52AA6E4}">
                          <adec:decorative xmlns:adec="http://schemas.microsoft.com/office/drawing/2017/decorative" val="1"/>
                        </a:ext>
                      </a:extLst>
                    </pic:cNvPr>
                    <pic:cNvPicPr/>
                  </pic:nvPicPr>
                  <pic:blipFill>
                    <a:blip r:embed="rId280"/>
                    <a:stretch>
                      <a:fillRect/>
                    </a:stretch>
                  </pic:blipFill>
                  <pic:spPr>
                    <a:xfrm>
                      <a:off x="0" y="0"/>
                      <a:ext cx="5943600" cy="408940"/>
                    </a:xfrm>
                    <a:prstGeom prst="rect">
                      <a:avLst/>
                    </a:prstGeom>
                  </pic:spPr>
                </pic:pic>
              </a:graphicData>
            </a:graphic>
          </wp:inline>
        </w:drawing>
      </w:r>
    </w:p>
    <w:p w14:paraId="6235716F" w14:textId="77777777" w:rsidR="00992684" w:rsidRDefault="00992684" w:rsidP="00992684">
      <w:r>
        <w:rPr>
          <w:b/>
          <w:bCs/>
        </w:rPr>
        <w:t xml:space="preserve">Columns: </w:t>
      </w:r>
      <w:r>
        <w:t>BF Amt, State WIC ID, First Name, Last Name, Mail Address, Mail City, State, Zip Code, Agency ID.</w:t>
      </w:r>
    </w:p>
    <w:p w14:paraId="374D8CB0" w14:textId="77777777" w:rsidR="00992684" w:rsidRDefault="00992684" w:rsidP="00992684">
      <w:pPr>
        <w:pStyle w:val="Heading2"/>
      </w:pPr>
      <w:bookmarkStart w:id="187" w:name="_Toc235422916"/>
      <w:bookmarkStart w:id="188" w:name="_Toc242875434"/>
      <w:r>
        <w:lastRenderedPageBreak/>
        <w:t>Participants &gt;&gt; Infants and Children</w:t>
      </w:r>
      <w:bookmarkEnd w:id="187"/>
      <w:bookmarkEnd w:id="188"/>
    </w:p>
    <w:p w14:paraId="351AFBDA" w14:textId="77777777" w:rsidR="00992684" w:rsidRDefault="00992684" w:rsidP="00992684">
      <w:pPr>
        <w:pStyle w:val="Heading3"/>
      </w:pPr>
      <w:bookmarkStart w:id="189" w:name="_Toc235422917"/>
      <w:bookmarkStart w:id="190" w:name="_Toc242875435"/>
      <w:r>
        <w:t>Currently Certified Infants and Children by Age</w:t>
      </w:r>
      <w:bookmarkEnd w:id="189"/>
      <w:bookmarkEnd w:id="190"/>
    </w:p>
    <w:p w14:paraId="673CB1B6" w14:textId="77777777" w:rsidR="00992684" w:rsidRDefault="00992684" w:rsidP="00992684">
      <w:r>
        <w:t>Revised Nov. 26, 2025</w:t>
      </w:r>
    </w:p>
    <w:p w14:paraId="1E7A72F4" w14:textId="77777777" w:rsidR="00992684" w:rsidRDefault="00992684" w:rsidP="00992684">
      <w:pPr>
        <w:pStyle w:val="Heading4"/>
      </w:pPr>
      <w:r>
        <w:t>Overview</w:t>
      </w:r>
    </w:p>
    <w:p w14:paraId="5A98BA54" w14:textId="77777777" w:rsidR="00992684" w:rsidRDefault="00992684" w:rsidP="00992684">
      <w:r>
        <w:t xml:space="preserve">Lists and counts of currently certified infants and children by age for the specified agency and clinics and statewide. Agency and clinic counts are broken down by 1-month and 6-month increments. Age is based on the difference between the date of birth and the current date. </w:t>
      </w:r>
      <w:proofErr w:type="gramStart"/>
      <w:r>
        <w:t>There</w:t>
      </w:r>
      <w:proofErr w:type="gramEnd"/>
      <w:r>
        <w:t xml:space="preserve"> optional input control allows the report user to filter the age range between 0 and 61 months for infants and children included in the output and impacts all tabs. </w:t>
      </w:r>
    </w:p>
    <w:p w14:paraId="3031117E" w14:textId="77777777" w:rsidR="00992684" w:rsidRDefault="00992684" w:rsidP="00992684">
      <w:pPr>
        <w:pStyle w:val="Heading4"/>
      </w:pPr>
      <w:r>
        <w:t>Some uses</w:t>
      </w:r>
    </w:p>
    <w:p w14:paraId="6578D49B" w14:textId="77777777" w:rsidR="00992684" w:rsidRDefault="00992684" w:rsidP="009264CD">
      <w:pPr>
        <w:pStyle w:val="ListParagraph"/>
      </w:pPr>
      <w:r>
        <w:t>Obtain a list of infants and children by specific age for outreach for the specified agency or statewide.</w:t>
      </w:r>
    </w:p>
    <w:p w14:paraId="6781233C" w14:textId="77777777" w:rsidR="00992684" w:rsidRDefault="00992684" w:rsidP="009264CD">
      <w:pPr>
        <w:pStyle w:val="ListParagraph"/>
      </w:pPr>
      <w:r>
        <w:t>Obtain a count of currently certified infants and children by age for the specified agency or statewide for distribution of outreach products.</w:t>
      </w:r>
    </w:p>
    <w:p w14:paraId="6031A856" w14:textId="77777777" w:rsidR="00992684" w:rsidRPr="00032F4B" w:rsidRDefault="00992684" w:rsidP="00992684">
      <w:pPr>
        <w:pStyle w:val="Heading4"/>
      </w:pPr>
      <w:r>
        <w:t>Prompts</w:t>
      </w:r>
    </w:p>
    <w:p w14:paraId="6C13C887" w14:textId="242E23D1" w:rsidR="00992684" w:rsidRDefault="00992684" w:rsidP="009264CD">
      <w:pPr>
        <w:pStyle w:val="ListParagraph"/>
      </w:pPr>
      <w:r>
        <w:t>Agency ID – agency where the infants and children currently belong.</w:t>
      </w:r>
    </w:p>
    <w:p w14:paraId="4E00C25A" w14:textId="77777777" w:rsidR="00992684" w:rsidRDefault="00992684" w:rsidP="009264CD">
      <w:pPr>
        <w:pStyle w:val="ListParagraph"/>
      </w:pPr>
      <w:r>
        <w:t>Clinic ID(s) – clinic(s) where the infants and children currently belong.</w:t>
      </w:r>
    </w:p>
    <w:p w14:paraId="0E2CD256" w14:textId="77777777" w:rsidR="00992684" w:rsidRDefault="00992684" w:rsidP="00992684">
      <w:pPr>
        <w:pStyle w:val="Heading4"/>
      </w:pPr>
      <w:proofErr w:type="gramStart"/>
      <w:r>
        <w:t>Report</w:t>
      </w:r>
      <w:proofErr w:type="gramEnd"/>
      <w:r>
        <w:t xml:space="preserve"> outputs</w:t>
      </w:r>
    </w:p>
    <w:p w14:paraId="688DE656" w14:textId="77777777" w:rsidR="00992684" w:rsidRPr="00F802FB" w:rsidRDefault="00992684" w:rsidP="00992684">
      <w:pPr>
        <w:pStyle w:val="Caption"/>
      </w:pPr>
      <w:r w:rsidRPr="00F802FB">
        <w:t>Tab 1 – Agency</w:t>
      </w:r>
    </w:p>
    <w:p w14:paraId="26CA5AD1" w14:textId="77777777" w:rsidR="00992684" w:rsidRPr="00EE2808" w:rsidRDefault="00992684" w:rsidP="00992684">
      <w:r>
        <w:t>Page 1</w:t>
      </w:r>
    </w:p>
    <w:p w14:paraId="3C0ADB25" w14:textId="77777777" w:rsidR="00992684" w:rsidRDefault="00992684" w:rsidP="00992684">
      <w:pPr>
        <w:pStyle w:val="Caption"/>
        <w:spacing w:before="60"/>
      </w:pPr>
      <w:r w:rsidRPr="00EE2808">
        <w:rPr>
          <w:noProof/>
        </w:rPr>
        <w:drawing>
          <wp:inline distT="0" distB="0" distL="0" distR="0" wp14:anchorId="45A38D01" wp14:editId="2E653203">
            <wp:extent cx="5943600" cy="709930"/>
            <wp:effectExtent l="0" t="0" r="0" b="0"/>
            <wp:docPr id="6121998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199894" name="Picture 1">
                      <a:extLst>
                        <a:ext uri="{C183D7F6-B498-43B3-948B-1728B52AA6E4}">
                          <adec:decorative xmlns:adec="http://schemas.microsoft.com/office/drawing/2017/decorative" val="1"/>
                        </a:ext>
                      </a:extLst>
                    </pic:cNvPr>
                    <pic:cNvPicPr/>
                  </pic:nvPicPr>
                  <pic:blipFill>
                    <a:blip r:embed="rId281"/>
                    <a:stretch>
                      <a:fillRect/>
                    </a:stretch>
                  </pic:blipFill>
                  <pic:spPr>
                    <a:xfrm>
                      <a:off x="0" y="0"/>
                      <a:ext cx="5943600" cy="709930"/>
                    </a:xfrm>
                    <a:prstGeom prst="rect">
                      <a:avLst/>
                    </a:prstGeom>
                  </pic:spPr>
                </pic:pic>
              </a:graphicData>
            </a:graphic>
          </wp:inline>
        </w:drawing>
      </w:r>
    </w:p>
    <w:p w14:paraId="0785DE68" w14:textId="77777777" w:rsidR="00992684" w:rsidRDefault="00992684" w:rsidP="00992684">
      <w:r>
        <w:t>Page 2</w:t>
      </w:r>
    </w:p>
    <w:p w14:paraId="35B1E598" w14:textId="77777777" w:rsidR="00992684" w:rsidRDefault="00992684" w:rsidP="00992684">
      <w:r w:rsidRPr="00EE2808">
        <w:rPr>
          <w:noProof/>
        </w:rPr>
        <w:drawing>
          <wp:inline distT="0" distB="0" distL="0" distR="0" wp14:anchorId="7B3C5DF9" wp14:editId="55EE2533">
            <wp:extent cx="5943600" cy="588645"/>
            <wp:effectExtent l="0" t="0" r="0" b="1905"/>
            <wp:docPr id="106733786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337866" name="Picture 1">
                      <a:extLst>
                        <a:ext uri="{C183D7F6-B498-43B3-948B-1728B52AA6E4}">
                          <adec:decorative xmlns:adec="http://schemas.microsoft.com/office/drawing/2017/decorative" val="1"/>
                        </a:ext>
                      </a:extLst>
                    </pic:cNvPr>
                    <pic:cNvPicPr/>
                  </pic:nvPicPr>
                  <pic:blipFill>
                    <a:blip r:embed="rId282"/>
                    <a:stretch>
                      <a:fillRect/>
                    </a:stretch>
                  </pic:blipFill>
                  <pic:spPr>
                    <a:xfrm>
                      <a:off x="0" y="0"/>
                      <a:ext cx="5943600" cy="588645"/>
                    </a:xfrm>
                    <a:prstGeom prst="rect">
                      <a:avLst/>
                    </a:prstGeom>
                  </pic:spPr>
                </pic:pic>
              </a:graphicData>
            </a:graphic>
          </wp:inline>
        </w:drawing>
      </w:r>
      <w:r>
        <w:t>Page 3</w:t>
      </w:r>
    </w:p>
    <w:p w14:paraId="04C1B956" w14:textId="77777777" w:rsidR="00992684" w:rsidRDefault="00992684" w:rsidP="00992684">
      <w:r w:rsidRPr="00EE2808">
        <w:rPr>
          <w:noProof/>
        </w:rPr>
        <w:lastRenderedPageBreak/>
        <w:drawing>
          <wp:inline distT="0" distB="0" distL="0" distR="0" wp14:anchorId="2C15E63A" wp14:editId="5F2E0A99">
            <wp:extent cx="2271268" cy="678434"/>
            <wp:effectExtent l="0" t="0" r="0" b="7620"/>
            <wp:docPr id="93072768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727687" name="Picture 1">
                      <a:extLst>
                        <a:ext uri="{C183D7F6-B498-43B3-948B-1728B52AA6E4}">
                          <adec:decorative xmlns:adec="http://schemas.microsoft.com/office/drawing/2017/decorative" val="1"/>
                        </a:ext>
                      </a:extLst>
                    </pic:cNvPr>
                    <pic:cNvPicPr/>
                  </pic:nvPicPr>
                  <pic:blipFill>
                    <a:blip r:embed="rId283"/>
                    <a:stretch>
                      <a:fillRect/>
                    </a:stretch>
                  </pic:blipFill>
                  <pic:spPr>
                    <a:xfrm>
                      <a:off x="0" y="0"/>
                      <a:ext cx="2271268" cy="678434"/>
                    </a:xfrm>
                    <a:prstGeom prst="rect">
                      <a:avLst/>
                    </a:prstGeom>
                  </pic:spPr>
                </pic:pic>
              </a:graphicData>
            </a:graphic>
          </wp:inline>
        </w:drawing>
      </w:r>
    </w:p>
    <w:p w14:paraId="16EFC5CD" w14:textId="77777777" w:rsidR="00992684" w:rsidRDefault="00992684" w:rsidP="00992684">
      <w:r>
        <w:rPr>
          <w:b/>
          <w:bCs/>
        </w:rPr>
        <w:t>Columns:</w:t>
      </w:r>
      <w:r>
        <w:t xml:space="preserve"> Household ID, State WIC ID, First Name, Last Name, WIC Type, DOB, Age in Months, Gender, Race Ethnicity or Cultural Identity, Language, Cert Start, Cert End, Auth Rep First Name, Auth Rep Last Name, Telephone 1, Comment 1, Mail Address, Mail City, Mail State, Mail Zip, Clinic ID, Agency ID.</w:t>
      </w:r>
    </w:p>
    <w:p w14:paraId="07840DBC" w14:textId="77777777" w:rsidR="00992684" w:rsidRPr="00032F4B" w:rsidRDefault="00992684" w:rsidP="00992684">
      <w:r>
        <w:rPr>
          <w:b/>
          <w:bCs/>
        </w:rPr>
        <w:t xml:space="preserve">Counts: </w:t>
      </w:r>
      <w:r>
        <w:t>Participants.</w:t>
      </w:r>
    </w:p>
    <w:p w14:paraId="700FAAFA" w14:textId="77777777" w:rsidR="00992684" w:rsidRPr="00032F4B" w:rsidRDefault="00992684" w:rsidP="00992684">
      <w:r>
        <w:rPr>
          <w:b/>
          <w:bCs/>
        </w:rPr>
        <w:t xml:space="preserve">Grouped by: </w:t>
      </w:r>
      <w:r>
        <w:t>Clinic ID.</w:t>
      </w:r>
    </w:p>
    <w:p w14:paraId="241F362D" w14:textId="77777777" w:rsidR="00992684" w:rsidRPr="00F802FB" w:rsidRDefault="00992684" w:rsidP="00992684">
      <w:pPr>
        <w:pStyle w:val="Caption"/>
      </w:pPr>
      <w:r w:rsidRPr="00F802FB">
        <w:t>Tab 2 – Agency Count</w:t>
      </w:r>
    </w:p>
    <w:p w14:paraId="5C6E31D7" w14:textId="77777777" w:rsidR="00992684" w:rsidRDefault="00992684" w:rsidP="00992684">
      <w:r>
        <w:t>Table 1</w:t>
      </w:r>
    </w:p>
    <w:p w14:paraId="0A7AE89D" w14:textId="77777777" w:rsidR="00992684" w:rsidRDefault="00992684" w:rsidP="00992684">
      <w:r w:rsidRPr="00D82083">
        <w:rPr>
          <w:noProof/>
        </w:rPr>
        <w:drawing>
          <wp:inline distT="0" distB="0" distL="0" distR="0" wp14:anchorId="04596D06" wp14:editId="75B81FB2">
            <wp:extent cx="1435862" cy="578612"/>
            <wp:effectExtent l="0" t="0" r="0" b="0"/>
            <wp:docPr id="115650055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500553" name="Picture 1">
                      <a:extLst>
                        <a:ext uri="{C183D7F6-B498-43B3-948B-1728B52AA6E4}">
                          <adec:decorative xmlns:adec="http://schemas.microsoft.com/office/drawing/2017/decorative" val="1"/>
                        </a:ext>
                      </a:extLst>
                    </pic:cNvPr>
                    <pic:cNvPicPr/>
                  </pic:nvPicPr>
                  <pic:blipFill>
                    <a:blip r:embed="rId284"/>
                    <a:stretch>
                      <a:fillRect/>
                    </a:stretch>
                  </pic:blipFill>
                  <pic:spPr>
                    <a:xfrm>
                      <a:off x="0" y="0"/>
                      <a:ext cx="1435862" cy="578612"/>
                    </a:xfrm>
                    <a:prstGeom prst="rect">
                      <a:avLst/>
                    </a:prstGeom>
                  </pic:spPr>
                </pic:pic>
              </a:graphicData>
            </a:graphic>
          </wp:inline>
        </w:drawing>
      </w:r>
    </w:p>
    <w:p w14:paraId="283A8AE8" w14:textId="77777777" w:rsidR="00992684" w:rsidRPr="00F802FB" w:rsidRDefault="00992684" w:rsidP="00992684">
      <w:r>
        <w:rPr>
          <w:b/>
          <w:bCs/>
        </w:rPr>
        <w:t xml:space="preserve">Columns: </w:t>
      </w:r>
      <w:r>
        <w:t>Count.</w:t>
      </w:r>
    </w:p>
    <w:p w14:paraId="68EF9EC6" w14:textId="77777777" w:rsidR="00992684" w:rsidRDefault="00992684" w:rsidP="00992684">
      <w:pPr>
        <w:spacing w:before="60"/>
      </w:pPr>
      <w:r>
        <w:rPr>
          <w:b/>
          <w:bCs/>
        </w:rPr>
        <w:t>Rows:</w:t>
      </w:r>
      <w:r>
        <w:t xml:space="preserve"> AGENCY ID, CLINIC IDs.</w:t>
      </w:r>
    </w:p>
    <w:p w14:paraId="4BAB107C" w14:textId="77777777" w:rsidR="00992684" w:rsidRPr="00032F4B" w:rsidRDefault="00992684" w:rsidP="00992684">
      <w:r>
        <w:rPr>
          <w:b/>
          <w:bCs/>
        </w:rPr>
        <w:t xml:space="preserve">Counts: </w:t>
      </w:r>
      <w:r>
        <w:t>Participants.</w:t>
      </w:r>
    </w:p>
    <w:p w14:paraId="7CA436DD" w14:textId="77777777" w:rsidR="00992684" w:rsidRDefault="00992684" w:rsidP="00992684">
      <w:r>
        <w:t>Table 2</w:t>
      </w:r>
    </w:p>
    <w:p w14:paraId="42D9C9FA" w14:textId="77777777" w:rsidR="00992684" w:rsidRDefault="00992684" w:rsidP="00992684">
      <w:r w:rsidRPr="00D82083">
        <w:rPr>
          <w:noProof/>
        </w:rPr>
        <w:drawing>
          <wp:inline distT="0" distB="0" distL="0" distR="0" wp14:anchorId="33A4E96C" wp14:editId="589BB484">
            <wp:extent cx="1435862" cy="578612"/>
            <wp:effectExtent l="0" t="0" r="0" b="0"/>
            <wp:docPr id="131794182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941820" name="Picture 1">
                      <a:extLst>
                        <a:ext uri="{C183D7F6-B498-43B3-948B-1728B52AA6E4}">
                          <adec:decorative xmlns:adec="http://schemas.microsoft.com/office/drawing/2017/decorative" val="1"/>
                        </a:ext>
                      </a:extLst>
                    </pic:cNvPr>
                    <pic:cNvPicPr/>
                  </pic:nvPicPr>
                  <pic:blipFill>
                    <a:blip r:embed="rId285"/>
                    <a:stretch>
                      <a:fillRect/>
                    </a:stretch>
                  </pic:blipFill>
                  <pic:spPr>
                    <a:xfrm>
                      <a:off x="0" y="0"/>
                      <a:ext cx="1435862" cy="578612"/>
                    </a:xfrm>
                    <a:prstGeom prst="rect">
                      <a:avLst/>
                    </a:prstGeom>
                  </pic:spPr>
                </pic:pic>
              </a:graphicData>
            </a:graphic>
          </wp:inline>
        </w:drawing>
      </w:r>
    </w:p>
    <w:p w14:paraId="382641E1" w14:textId="77777777" w:rsidR="00992684" w:rsidRPr="00F802FB" w:rsidRDefault="00992684" w:rsidP="00992684">
      <w:r>
        <w:rPr>
          <w:b/>
          <w:bCs/>
        </w:rPr>
        <w:t xml:space="preserve">Columns: </w:t>
      </w:r>
      <w:r>
        <w:t>Count.</w:t>
      </w:r>
    </w:p>
    <w:p w14:paraId="2EBA2836" w14:textId="77777777" w:rsidR="00992684" w:rsidRDefault="00992684" w:rsidP="00992684">
      <w:pPr>
        <w:spacing w:before="60"/>
      </w:pPr>
      <w:r>
        <w:rPr>
          <w:b/>
          <w:bCs/>
        </w:rPr>
        <w:t>Rows:</w:t>
      </w:r>
      <w:r>
        <w:t xml:space="preserve"> AGENCY ID, 1-month increments.</w:t>
      </w:r>
    </w:p>
    <w:p w14:paraId="36A5606E" w14:textId="77777777" w:rsidR="00992684" w:rsidRPr="00032F4B" w:rsidRDefault="00992684" w:rsidP="00992684">
      <w:r>
        <w:rPr>
          <w:b/>
          <w:bCs/>
        </w:rPr>
        <w:t xml:space="preserve">Counts: </w:t>
      </w:r>
      <w:r>
        <w:t>Participants.</w:t>
      </w:r>
    </w:p>
    <w:p w14:paraId="01713A60" w14:textId="77777777" w:rsidR="00992684" w:rsidRDefault="00992684" w:rsidP="00992684">
      <w:r>
        <w:t>Table 3</w:t>
      </w:r>
    </w:p>
    <w:p w14:paraId="6FD92341" w14:textId="77777777" w:rsidR="00992684" w:rsidRDefault="00992684" w:rsidP="00992684">
      <w:r w:rsidRPr="00D82083">
        <w:rPr>
          <w:noProof/>
        </w:rPr>
        <w:drawing>
          <wp:inline distT="0" distB="0" distL="0" distR="0" wp14:anchorId="68691573" wp14:editId="2268D364">
            <wp:extent cx="1435862" cy="578612"/>
            <wp:effectExtent l="0" t="0" r="0" b="0"/>
            <wp:docPr id="148064955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649551" name="Picture 1">
                      <a:extLst>
                        <a:ext uri="{C183D7F6-B498-43B3-948B-1728B52AA6E4}">
                          <adec:decorative xmlns:adec="http://schemas.microsoft.com/office/drawing/2017/decorative" val="1"/>
                        </a:ext>
                      </a:extLst>
                    </pic:cNvPr>
                    <pic:cNvPicPr/>
                  </pic:nvPicPr>
                  <pic:blipFill>
                    <a:blip r:embed="rId286"/>
                    <a:stretch>
                      <a:fillRect/>
                    </a:stretch>
                  </pic:blipFill>
                  <pic:spPr>
                    <a:xfrm>
                      <a:off x="0" y="0"/>
                      <a:ext cx="1435862" cy="578612"/>
                    </a:xfrm>
                    <a:prstGeom prst="rect">
                      <a:avLst/>
                    </a:prstGeom>
                  </pic:spPr>
                </pic:pic>
              </a:graphicData>
            </a:graphic>
          </wp:inline>
        </w:drawing>
      </w:r>
    </w:p>
    <w:p w14:paraId="782A5F29" w14:textId="77777777" w:rsidR="00992684" w:rsidRDefault="00992684" w:rsidP="00992684">
      <w:pPr>
        <w:spacing w:before="60"/>
      </w:pPr>
      <w:r>
        <w:rPr>
          <w:b/>
          <w:bCs/>
        </w:rPr>
        <w:t>Columns:</w:t>
      </w:r>
      <w:r>
        <w:t xml:space="preserve"> Count.</w:t>
      </w:r>
    </w:p>
    <w:p w14:paraId="0C919884" w14:textId="77777777" w:rsidR="00992684" w:rsidRDefault="00992684" w:rsidP="00992684">
      <w:pPr>
        <w:spacing w:before="60"/>
      </w:pPr>
      <w:r>
        <w:rPr>
          <w:b/>
          <w:bCs/>
        </w:rPr>
        <w:t>Rows:</w:t>
      </w:r>
      <w:r>
        <w:t xml:space="preserve"> AGENCY ID, 6-month increments.</w:t>
      </w:r>
    </w:p>
    <w:p w14:paraId="4894B3BA" w14:textId="77777777" w:rsidR="00992684" w:rsidRPr="00032F4B" w:rsidRDefault="00992684" w:rsidP="00992684">
      <w:r>
        <w:rPr>
          <w:b/>
          <w:bCs/>
        </w:rPr>
        <w:t xml:space="preserve">Counts: </w:t>
      </w:r>
      <w:r>
        <w:t>Participants.</w:t>
      </w:r>
    </w:p>
    <w:p w14:paraId="0BBFD41E" w14:textId="77777777" w:rsidR="00992684" w:rsidRPr="00F802FB" w:rsidRDefault="00992684" w:rsidP="00992684">
      <w:pPr>
        <w:pStyle w:val="Caption"/>
      </w:pPr>
      <w:r w:rsidRPr="00F802FB">
        <w:lastRenderedPageBreak/>
        <w:t>Tab 3 – Clinic Count</w:t>
      </w:r>
    </w:p>
    <w:p w14:paraId="59394BCD" w14:textId="77777777" w:rsidR="00992684" w:rsidRPr="00D82083" w:rsidRDefault="00992684" w:rsidP="00992684">
      <w:r>
        <w:t>Table 1</w:t>
      </w:r>
    </w:p>
    <w:p w14:paraId="061DED90" w14:textId="77777777" w:rsidR="00992684" w:rsidRDefault="00992684" w:rsidP="00992684">
      <w:r w:rsidRPr="00D82083">
        <w:rPr>
          <w:noProof/>
        </w:rPr>
        <w:drawing>
          <wp:inline distT="0" distB="0" distL="0" distR="0" wp14:anchorId="2A826B69" wp14:editId="685F6AF1">
            <wp:extent cx="1457325" cy="771525"/>
            <wp:effectExtent l="0" t="0" r="9525" b="9525"/>
            <wp:docPr id="208327779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277790" name="Picture 1">
                      <a:extLst>
                        <a:ext uri="{C183D7F6-B498-43B3-948B-1728B52AA6E4}">
                          <adec:decorative xmlns:adec="http://schemas.microsoft.com/office/drawing/2017/decorative" val="1"/>
                        </a:ext>
                      </a:extLst>
                    </pic:cNvPr>
                    <pic:cNvPicPr/>
                  </pic:nvPicPr>
                  <pic:blipFill>
                    <a:blip r:embed="rId287"/>
                    <a:stretch>
                      <a:fillRect/>
                    </a:stretch>
                  </pic:blipFill>
                  <pic:spPr>
                    <a:xfrm>
                      <a:off x="0" y="0"/>
                      <a:ext cx="1457325" cy="771525"/>
                    </a:xfrm>
                    <a:prstGeom prst="rect">
                      <a:avLst/>
                    </a:prstGeom>
                  </pic:spPr>
                </pic:pic>
              </a:graphicData>
            </a:graphic>
          </wp:inline>
        </w:drawing>
      </w:r>
    </w:p>
    <w:p w14:paraId="452F6AFA" w14:textId="77777777" w:rsidR="00992684" w:rsidRDefault="00992684" w:rsidP="00992684">
      <w:pPr>
        <w:spacing w:before="60"/>
      </w:pPr>
      <w:r>
        <w:rPr>
          <w:b/>
          <w:bCs/>
        </w:rPr>
        <w:t>Columns:</w:t>
      </w:r>
      <w:r>
        <w:t xml:space="preserve"> Count.</w:t>
      </w:r>
    </w:p>
    <w:p w14:paraId="4727E577" w14:textId="77777777" w:rsidR="00992684" w:rsidRDefault="00992684" w:rsidP="00992684">
      <w:pPr>
        <w:spacing w:before="60"/>
      </w:pPr>
      <w:r>
        <w:rPr>
          <w:b/>
          <w:bCs/>
        </w:rPr>
        <w:t>Rows:</w:t>
      </w:r>
      <w:r>
        <w:t xml:space="preserve"> CLINIC TOTAL, 1-month increments.</w:t>
      </w:r>
    </w:p>
    <w:p w14:paraId="609AEE9B" w14:textId="77777777" w:rsidR="00992684" w:rsidRPr="00032F4B" w:rsidRDefault="00992684" w:rsidP="00992684">
      <w:r>
        <w:rPr>
          <w:b/>
          <w:bCs/>
        </w:rPr>
        <w:t xml:space="preserve">Counts: </w:t>
      </w:r>
      <w:r>
        <w:t>Participants.</w:t>
      </w:r>
    </w:p>
    <w:p w14:paraId="32C08B1F" w14:textId="77777777" w:rsidR="00992684" w:rsidRDefault="00992684" w:rsidP="00992684">
      <w:r>
        <w:t>Table 2</w:t>
      </w:r>
    </w:p>
    <w:p w14:paraId="1FA603CC" w14:textId="77777777" w:rsidR="00992684" w:rsidRDefault="00992684" w:rsidP="00992684">
      <w:r w:rsidRPr="00D207D5">
        <w:rPr>
          <w:noProof/>
        </w:rPr>
        <w:drawing>
          <wp:inline distT="0" distB="0" distL="0" distR="0" wp14:anchorId="2F968A8D" wp14:editId="3D4E0563">
            <wp:extent cx="1435862" cy="578612"/>
            <wp:effectExtent l="0" t="0" r="0" b="0"/>
            <wp:docPr id="17471402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14029" name="Picture 1">
                      <a:extLst>
                        <a:ext uri="{C183D7F6-B498-43B3-948B-1728B52AA6E4}">
                          <adec:decorative xmlns:adec="http://schemas.microsoft.com/office/drawing/2017/decorative" val="1"/>
                        </a:ext>
                      </a:extLst>
                    </pic:cNvPr>
                    <pic:cNvPicPr/>
                  </pic:nvPicPr>
                  <pic:blipFill>
                    <a:blip r:embed="rId288"/>
                    <a:stretch>
                      <a:fillRect/>
                    </a:stretch>
                  </pic:blipFill>
                  <pic:spPr>
                    <a:xfrm>
                      <a:off x="0" y="0"/>
                      <a:ext cx="1435862" cy="578612"/>
                    </a:xfrm>
                    <a:prstGeom prst="rect">
                      <a:avLst/>
                    </a:prstGeom>
                  </pic:spPr>
                </pic:pic>
              </a:graphicData>
            </a:graphic>
          </wp:inline>
        </w:drawing>
      </w:r>
    </w:p>
    <w:p w14:paraId="3EEC734A" w14:textId="77777777" w:rsidR="00992684" w:rsidRDefault="00992684" w:rsidP="00992684">
      <w:pPr>
        <w:spacing w:before="60"/>
      </w:pPr>
      <w:r>
        <w:rPr>
          <w:b/>
          <w:bCs/>
        </w:rPr>
        <w:t>Columns:</w:t>
      </w:r>
      <w:r>
        <w:t xml:space="preserve"> Count.</w:t>
      </w:r>
    </w:p>
    <w:p w14:paraId="100FB0FB" w14:textId="77777777" w:rsidR="00992684" w:rsidRDefault="00992684" w:rsidP="00992684">
      <w:pPr>
        <w:spacing w:before="60"/>
      </w:pPr>
      <w:r>
        <w:rPr>
          <w:b/>
          <w:bCs/>
        </w:rPr>
        <w:t>Rows:</w:t>
      </w:r>
      <w:r>
        <w:t xml:space="preserve"> CLINIC TOTAL, 6-month increments.</w:t>
      </w:r>
    </w:p>
    <w:p w14:paraId="45055185" w14:textId="77777777" w:rsidR="00992684" w:rsidRPr="00032F4B" w:rsidRDefault="00992684" w:rsidP="00992684">
      <w:r>
        <w:rPr>
          <w:b/>
          <w:bCs/>
        </w:rPr>
        <w:t xml:space="preserve">Counts: </w:t>
      </w:r>
      <w:r>
        <w:t>Participants.</w:t>
      </w:r>
    </w:p>
    <w:p w14:paraId="781527F7" w14:textId="77777777" w:rsidR="00992684" w:rsidRPr="00F802FB" w:rsidRDefault="00992684" w:rsidP="00992684">
      <w:pPr>
        <w:pStyle w:val="Caption"/>
      </w:pPr>
      <w:r w:rsidRPr="00F802FB">
        <w:t>Tab 4 – State</w:t>
      </w:r>
    </w:p>
    <w:p w14:paraId="5EAB27F7" w14:textId="77777777" w:rsidR="00992684" w:rsidRPr="00EE2808" w:rsidRDefault="00992684" w:rsidP="00992684">
      <w:r>
        <w:t>Page 1</w:t>
      </w:r>
    </w:p>
    <w:p w14:paraId="672904AC" w14:textId="77777777" w:rsidR="00992684" w:rsidRDefault="00992684" w:rsidP="00992684">
      <w:pPr>
        <w:spacing w:before="60"/>
      </w:pPr>
      <w:r w:rsidRPr="00EE2808">
        <w:rPr>
          <w:noProof/>
        </w:rPr>
        <w:drawing>
          <wp:inline distT="0" distB="0" distL="0" distR="0" wp14:anchorId="75316959" wp14:editId="03A378FE">
            <wp:extent cx="5943600" cy="1108075"/>
            <wp:effectExtent l="0" t="0" r="0" b="0"/>
            <wp:docPr id="132192437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924373" name="Picture 1">
                      <a:extLst>
                        <a:ext uri="{C183D7F6-B498-43B3-948B-1728B52AA6E4}">
                          <adec:decorative xmlns:adec="http://schemas.microsoft.com/office/drawing/2017/decorative" val="1"/>
                        </a:ext>
                      </a:extLst>
                    </pic:cNvPr>
                    <pic:cNvPicPr/>
                  </pic:nvPicPr>
                  <pic:blipFill>
                    <a:blip r:embed="rId289"/>
                    <a:stretch>
                      <a:fillRect/>
                    </a:stretch>
                  </pic:blipFill>
                  <pic:spPr>
                    <a:xfrm>
                      <a:off x="0" y="0"/>
                      <a:ext cx="5943600" cy="1108075"/>
                    </a:xfrm>
                    <a:prstGeom prst="rect">
                      <a:avLst/>
                    </a:prstGeom>
                  </pic:spPr>
                </pic:pic>
              </a:graphicData>
            </a:graphic>
          </wp:inline>
        </w:drawing>
      </w:r>
    </w:p>
    <w:p w14:paraId="2BA52170" w14:textId="77777777" w:rsidR="00992684" w:rsidRDefault="00992684" w:rsidP="00992684">
      <w:pPr>
        <w:spacing w:before="60"/>
      </w:pPr>
      <w:r>
        <w:t>Page 2</w:t>
      </w:r>
    </w:p>
    <w:p w14:paraId="79008F30" w14:textId="77777777" w:rsidR="00992684" w:rsidRDefault="00992684" w:rsidP="00992684">
      <w:pPr>
        <w:spacing w:before="60"/>
      </w:pPr>
      <w:r w:rsidRPr="00EE2808">
        <w:rPr>
          <w:noProof/>
        </w:rPr>
        <w:drawing>
          <wp:inline distT="0" distB="0" distL="0" distR="0" wp14:anchorId="31654CEA" wp14:editId="16448008">
            <wp:extent cx="5943600" cy="564515"/>
            <wp:effectExtent l="0" t="0" r="0" b="6985"/>
            <wp:docPr id="208157877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578773" name="Picture 1">
                      <a:extLst>
                        <a:ext uri="{C183D7F6-B498-43B3-948B-1728B52AA6E4}">
                          <adec:decorative xmlns:adec="http://schemas.microsoft.com/office/drawing/2017/decorative" val="1"/>
                        </a:ext>
                      </a:extLst>
                    </pic:cNvPr>
                    <pic:cNvPicPr/>
                  </pic:nvPicPr>
                  <pic:blipFill>
                    <a:blip r:embed="rId290"/>
                    <a:stretch>
                      <a:fillRect/>
                    </a:stretch>
                  </pic:blipFill>
                  <pic:spPr>
                    <a:xfrm>
                      <a:off x="0" y="0"/>
                      <a:ext cx="5943600" cy="564515"/>
                    </a:xfrm>
                    <a:prstGeom prst="rect">
                      <a:avLst/>
                    </a:prstGeom>
                  </pic:spPr>
                </pic:pic>
              </a:graphicData>
            </a:graphic>
          </wp:inline>
        </w:drawing>
      </w:r>
    </w:p>
    <w:p w14:paraId="25822BE9" w14:textId="77777777" w:rsidR="00992684" w:rsidRDefault="00992684" w:rsidP="00992684">
      <w:pPr>
        <w:spacing w:before="60"/>
      </w:pPr>
      <w:r>
        <w:t>Page 3</w:t>
      </w:r>
    </w:p>
    <w:p w14:paraId="0DDB4CB5" w14:textId="77777777" w:rsidR="00992684" w:rsidRDefault="00992684" w:rsidP="00992684">
      <w:pPr>
        <w:spacing w:before="60"/>
      </w:pPr>
      <w:r w:rsidRPr="00EE2808">
        <w:rPr>
          <w:noProof/>
        </w:rPr>
        <w:drawing>
          <wp:inline distT="0" distB="0" distL="0" distR="0" wp14:anchorId="5CF07045" wp14:editId="0F0FFE35">
            <wp:extent cx="2150364" cy="678688"/>
            <wp:effectExtent l="0" t="0" r="2540" b="7620"/>
            <wp:docPr id="87865024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650247" name="Picture 1">
                      <a:extLst>
                        <a:ext uri="{C183D7F6-B498-43B3-948B-1728B52AA6E4}">
                          <adec:decorative xmlns:adec="http://schemas.microsoft.com/office/drawing/2017/decorative" val="1"/>
                        </a:ext>
                      </a:extLst>
                    </pic:cNvPr>
                    <pic:cNvPicPr/>
                  </pic:nvPicPr>
                  <pic:blipFill>
                    <a:blip r:embed="rId291"/>
                    <a:stretch>
                      <a:fillRect/>
                    </a:stretch>
                  </pic:blipFill>
                  <pic:spPr>
                    <a:xfrm>
                      <a:off x="0" y="0"/>
                      <a:ext cx="2150364" cy="678688"/>
                    </a:xfrm>
                    <a:prstGeom prst="rect">
                      <a:avLst/>
                    </a:prstGeom>
                  </pic:spPr>
                </pic:pic>
              </a:graphicData>
            </a:graphic>
          </wp:inline>
        </w:drawing>
      </w:r>
    </w:p>
    <w:p w14:paraId="311A8509" w14:textId="77777777" w:rsidR="00992684" w:rsidRDefault="00992684" w:rsidP="00992684">
      <w:r>
        <w:rPr>
          <w:b/>
          <w:bCs/>
        </w:rPr>
        <w:lastRenderedPageBreak/>
        <w:t>Columns:</w:t>
      </w:r>
      <w:r>
        <w:t xml:space="preserve"> Household ID, State WIC ID, First Name, Last Name, WIC Type, DOB, Age in Months, Gender, Race Ethnicity or Cultural Identity, Language, Cert Start, Cert End, Auth Rep First Name, Auth Rep Last Name, Telephone 1, Comment 1, Mail Address, Mail City, Mail State, Mail Zip, Clinic ID, Agency ID.</w:t>
      </w:r>
    </w:p>
    <w:p w14:paraId="616E7678" w14:textId="77777777" w:rsidR="00992684" w:rsidRPr="00032F4B" w:rsidRDefault="00992684" w:rsidP="00992684">
      <w:r>
        <w:rPr>
          <w:b/>
          <w:bCs/>
        </w:rPr>
        <w:t xml:space="preserve">Counts: </w:t>
      </w:r>
      <w:r>
        <w:t>Participants.</w:t>
      </w:r>
    </w:p>
    <w:p w14:paraId="65C3CF61" w14:textId="77777777" w:rsidR="00992684" w:rsidRPr="00032F4B" w:rsidRDefault="00992684" w:rsidP="00992684">
      <w:r>
        <w:rPr>
          <w:b/>
          <w:bCs/>
        </w:rPr>
        <w:t xml:space="preserve">Grouped by: </w:t>
      </w:r>
      <w:r>
        <w:t>Grantee name, agency name.</w:t>
      </w:r>
    </w:p>
    <w:p w14:paraId="23F7AAC2" w14:textId="77777777" w:rsidR="00992684" w:rsidRPr="00F802FB" w:rsidRDefault="00992684" w:rsidP="00992684">
      <w:pPr>
        <w:pStyle w:val="Caption"/>
      </w:pPr>
      <w:r w:rsidRPr="00F802FB">
        <w:t>Tab 5 – State Count-Agency</w:t>
      </w:r>
    </w:p>
    <w:p w14:paraId="6F5EAB3E" w14:textId="77777777" w:rsidR="00992684" w:rsidRDefault="00992684" w:rsidP="00992684">
      <w:r w:rsidRPr="00EE2808">
        <w:rPr>
          <w:noProof/>
        </w:rPr>
        <w:drawing>
          <wp:inline distT="0" distB="0" distL="0" distR="0" wp14:anchorId="7397E362" wp14:editId="24FB2648">
            <wp:extent cx="3586607" cy="571500"/>
            <wp:effectExtent l="0" t="0" r="0" b="0"/>
            <wp:docPr id="146738888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388888" name="Picture 1">
                      <a:extLst>
                        <a:ext uri="{C183D7F6-B498-43B3-948B-1728B52AA6E4}">
                          <adec:decorative xmlns:adec="http://schemas.microsoft.com/office/drawing/2017/decorative" val="1"/>
                        </a:ext>
                      </a:extLst>
                    </pic:cNvPr>
                    <pic:cNvPicPr/>
                  </pic:nvPicPr>
                  <pic:blipFill>
                    <a:blip r:embed="rId292"/>
                    <a:stretch>
                      <a:fillRect/>
                    </a:stretch>
                  </pic:blipFill>
                  <pic:spPr>
                    <a:xfrm>
                      <a:off x="0" y="0"/>
                      <a:ext cx="3586607" cy="571500"/>
                    </a:xfrm>
                    <a:prstGeom prst="rect">
                      <a:avLst/>
                    </a:prstGeom>
                  </pic:spPr>
                </pic:pic>
              </a:graphicData>
            </a:graphic>
          </wp:inline>
        </w:drawing>
      </w:r>
    </w:p>
    <w:p w14:paraId="1DDC5067" w14:textId="77777777" w:rsidR="00992684" w:rsidRDefault="00992684" w:rsidP="00992684">
      <w:r>
        <w:rPr>
          <w:b/>
          <w:bCs/>
        </w:rPr>
        <w:t>Columns:</w:t>
      </w:r>
      <w:r>
        <w:t xml:space="preserve"> Count.</w:t>
      </w:r>
    </w:p>
    <w:p w14:paraId="28054208" w14:textId="77777777" w:rsidR="00992684" w:rsidRPr="00F802FB" w:rsidRDefault="00992684" w:rsidP="00992684">
      <w:r>
        <w:rPr>
          <w:b/>
          <w:bCs/>
        </w:rPr>
        <w:t xml:space="preserve">Rows: </w:t>
      </w:r>
      <w:r>
        <w:t>MN WIC PROGRAM, AGENCY NAME (ID)</w:t>
      </w:r>
    </w:p>
    <w:p w14:paraId="6CC2F2BD" w14:textId="77777777" w:rsidR="00992684" w:rsidRPr="00032F4B" w:rsidRDefault="00992684" w:rsidP="00992684">
      <w:r>
        <w:rPr>
          <w:b/>
          <w:bCs/>
        </w:rPr>
        <w:t xml:space="preserve">Counts: </w:t>
      </w:r>
      <w:r>
        <w:t>Participants.</w:t>
      </w:r>
    </w:p>
    <w:p w14:paraId="0DE72198" w14:textId="77777777" w:rsidR="00992684" w:rsidRPr="00F802FB" w:rsidRDefault="00992684" w:rsidP="00992684">
      <w:pPr>
        <w:pStyle w:val="Caption"/>
      </w:pPr>
      <w:r w:rsidRPr="00F802FB">
        <w:t>Tab 6 – State Count-Grantee</w:t>
      </w:r>
    </w:p>
    <w:p w14:paraId="77006B1A" w14:textId="77777777" w:rsidR="00992684" w:rsidRDefault="00992684" w:rsidP="00992684">
      <w:r w:rsidRPr="00EE2808">
        <w:rPr>
          <w:noProof/>
        </w:rPr>
        <w:drawing>
          <wp:inline distT="0" distB="0" distL="0" distR="0" wp14:anchorId="51F85F6A" wp14:editId="40713562">
            <wp:extent cx="3586607" cy="571500"/>
            <wp:effectExtent l="0" t="0" r="0" b="0"/>
            <wp:docPr id="108089688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896880" name="Picture 1">
                      <a:extLst>
                        <a:ext uri="{C183D7F6-B498-43B3-948B-1728B52AA6E4}">
                          <adec:decorative xmlns:adec="http://schemas.microsoft.com/office/drawing/2017/decorative" val="1"/>
                        </a:ext>
                      </a:extLst>
                    </pic:cNvPr>
                    <pic:cNvPicPr/>
                  </pic:nvPicPr>
                  <pic:blipFill>
                    <a:blip r:embed="rId293"/>
                    <a:stretch>
                      <a:fillRect/>
                    </a:stretch>
                  </pic:blipFill>
                  <pic:spPr>
                    <a:xfrm>
                      <a:off x="0" y="0"/>
                      <a:ext cx="3586607" cy="571500"/>
                    </a:xfrm>
                    <a:prstGeom prst="rect">
                      <a:avLst/>
                    </a:prstGeom>
                  </pic:spPr>
                </pic:pic>
              </a:graphicData>
            </a:graphic>
          </wp:inline>
        </w:drawing>
      </w:r>
    </w:p>
    <w:p w14:paraId="6619CF10" w14:textId="77777777" w:rsidR="00992684" w:rsidRDefault="00992684" w:rsidP="00992684">
      <w:r>
        <w:rPr>
          <w:b/>
          <w:bCs/>
        </w:rPr>
        <w:t>Columns:</w:t>
      </w:r>
      <w:r>
        <w:t xml:space="preserve"> Count.</w:t>
      </w:r>
    </w:p>
    <w:p w14:paraId="07297427" w14:textId="77777777" w:rsidR="00992684" w:rsidRPr="00F802FB" w:rsidRDefault="00992684" w:rsidP="00992684">
      <w:r>
        <w:rPr>
          <w:b/>
          <w:bCs/>
        </w:rPr>
        <w:t xml:space="preserve">Rows: </w:t>
      </w:r>
      <w:r>
        <w:t>MN WIC PROGRAM, GRANTEE NAME (ID)</w:t>
      </w:r>
    </w:p>
    <w:p w14:paraId="5C59BFC0" w14:textId="77777777" w:rsidR="00992684" w:rsidRPr="00032F4B" w:rsidRDefault="00992684" w:rsidP="00992684">
      <w:r>
        <w:rPr>
          <w:b/>
          <w:bCs/>
        </w:rPr>
        <w:t xml:space="preserve">Counts: </w:t>
      </w:r>
      <w:r>
        <w:t>Participants.</w:t>
      </w:r>
    </w:p>
    <w:p w14:paraId="1B0FEADC" w14:textId="77777777" w:rsidR="005339D8" w:rsidRDefault="005339D8">
      <w:pPr>
        <w:spacing w:before="120" w:after="0"/>
        <w:rPr>
          <w:rFonts w:asciiTheme="minorHAnsi" w:eastAsiaTheme="majorEastAsia" w:hAnsiTheme="minorHAnsi" w:cstheme="majorBidi"/>
          <w:b/>
          <w:color w:val="003865" w:themeColor="accent1"/>
          <w:sz w:val="36"/>
          <w:szCs w:val="32"/>
        </w:rPr>
      </w:pPr>
      <w:bookmarkStart w:id="191" w:name="_Toc235422918"/>
      <w:r>
        <w:br w:type="page"/>
      </w:r>
    </w:p>
    <w:p w14:paraId="7A1E22CE" w14:textId="6782AC11" w:rsidR="00992684" w:rsidRDefault="00992684" w:rsidP="00992684">
      <w:pPr>
        <w:pStyle w:val="Heading2"/>
      </w:pPr>
      <w:bookmarkStart w:id="192" w:name="_Toc242875436"/>
      <w:r>
        <w:lastRenderedPageBreak/>
        <w:t>Participants &gt;&gt; Pregnant</w:t>
      </w:r>
      <w:bookmarkEnd w:id="191"/>
      <w:bookmarkEnd w:id="192"/>
    </w:p>
    <w:p w14:paraId="6C38DEC7" w14:textId="01E2A9AD" w:rsidR="00D27282" w:rsidRPr="00D27282" w:rsidRDefault="00D27282" w:rsidP="00D27282">
      <w:pPr>
        <w:pStyle w:val="Heading3"/>
      </w:pPr>
      <w:bookmarkStart w:id="193" w:name="_Toc242875437"/>
      <w:r>
        <w:t>Pregnant by Expected Delivery Date</w:t>
      </w:r>
      <w:bookmarkEnd w:id="193"/>
    </w:p>
    <w:p w14:paraId="712A34EA" w14:textId="77777777" w:rsidR="00992684" w:rsidRPr="008B2990" w:rsidRDefault="00992684" w:rsidP="00992684">
      <w:r>
        <w:t>Revised Jan. 5, 2026</w:t>
      </w:r>
    </w:p>
    <w:p w14:paraId="7B3CED6A" w14:textId="77777777" w:rsidR="00992684" w:rsidRDefault="00992684" w:rsidP="00992684">
      <w:pPr>
        <w:pStyle w:val="Heading4"/>
      </w:pPr>
      <w:r>
        <w:t>Overview</w:t>
      </w:r>
    </w:p>
    <w:p w14:paraId="6B6CF7D0" w14:textId="77777777" w:rsidR="00992684" w:rsidRDefault="00992684" w:rsidP="00992684">
      <w:r w:rsidRPr="00550EFB">
        <w:t xml:space="preserve">A list </w:t>
      </w:r>
      <w:r>
        <w:t xml:space="preserve">and count </w:t>
      </w:r>
      <w:r w:rsidRPr="00550EFB">
        <w:t xml:space="preserve">of pregnant </w:t>
      </w:r>
      <w:r>
        <w:t>participants</w:t>
      </w:r>
      <w:r w:rsidRPr="00550EFB">
        <w:t xml:space="preserve"> who belong to the specified agencies and whose </w:t>
      </w:r>
      <w:r>
        <w:t>Expected Delivery</w:t>
      </w:r>
      <w:r w:rsidRPr="00550EFB">
        <w:t xml:space="preserve"> Date</w:t>
      </w:r>
      <w:r>
        <w:t xml:space="preserve"> (EDC)</w:t>
      </w:r>
      <w:r w:rsidRPr="00550EFB">
        <w:t xml:space="preserve"> is during the specified </w:t>
      </w:r>
      <w:r>
        <w:t>date range.</w:t>
      </w:r>
      <w:r w:rsidRPr="00550EFB">
        <w:t xml:space="preserve"> </w:t>
      </w:r>
      <w:r>
        <w:t>An optional input controls allows you to filter all outputs by clinic ID. The report also provides a list for mailing labels and a count of pregnant participants by clinic</w:t>
      </w:r>
      <w:r w:rsidRPr="00550EFB">
        <w:t xml:space="preserve">. </w:t>
      </w:r>
    </w:p>
    <w:p w14:paraId="4E6BCD97" w14:textId="77777777" w:rsidR="00992684" w:rsidRDefault="00992684" w:rsidP="00992684">
      <w:pPr>
        <w:pStyle w:val="ListBullet"/>
        <w:rPr>
          <w:rStyle w:val="Heading4Char"/>
        </w:rPr>
      </w:pPr>
      <w:r>
        <w:rPr>
          <w:rStyle w:val="Heading4Char"/>
        </w:rPr>
        <w:t>Some uses</w:t>
      </w:r>
    </w:p>
    <w:p w14:paraId="18BAEA68" w14:textId="77777777" w:rsidR="00992684" w:rsidRDefault="00992684" w:rsidP="009264CD">
      <w:pPr>
        <w:pStyle w:val="ListParagraph"/>
      </w:pPr>
      <w:r>
        <w:t>Obtain a list of pregnant participants for outreach by EDC.</w:t>
      </w:r>
    </w:p>
    <w:p w14:paraId="55BF555F" w14:textId="77777777" w:rsidR="00992684" w:rsidRPr="006E5FB1" w:rsidRDefault="00992684" w:rsidP="009264CD">
      <w:pPr>
        <w:pStyle w:val="ListParagraph"/>
      </w:pPr>
      <w:r>
        <w:t>Create mailing labels.</w:t>
      </w:r>
    </w:p>
    <w:p w14:paraId="283B0331" w14:textId="77777777" w:rsidR="00992684" w:rsidRDefault="00992684" w:rsidP="00992684">
      <w:pPr>
        <w:pStyle w:val="Heading4"/>
      </w:pPr>
      <w:r>
        <w:t>Prompts</w:t>
      </w:r>
    </w:p>
    <w:p w14:paraId="7AF634EE" w14:textId="77777777" w:rsidR="00992684" w:rsidRDefault="00992684" w:rsidP="009264CD">
      <w:pPr>
        <w:pStyle w:val="ListParagraph"/>
      </w:pPr>
      <w:r>
        <w:t>Agency ID(s) – agency where the participant currently belongs.</w:t>
      </w:r>
    </w:p>
    <w:p w14:paraId="52598F43" w14:textId="77777777" w:rsidR="00992684" w:rsidRDefault="00992684" w:rsidP="009264CD">
      <w:pPr>
        <w:pStyle w:val="ListParagraph"/>
      </w:pPr>
      <w:r>
        <w:t>Start Date – the first date in the time period during which the EDC falls.</w:t>
      </w:r>
    </w:p>
    <w:p w14:paraId="50D9E078" w14:textId="77777777" w:rsidR="00992684" w:rsidRDefault="00992684" w:rsidP="009264CD">
      <w:pPr>
        <w:pStyle w:val="ListParagraph"/>
      </w:pPr>
      <w:r>
        <w:t>End Date – the last date in the time period during which the EDC falls.</w:t>
      </w:r>
    </w:p>
    <w:p w14:paraId="51854158" w14:textId="77777777" w:rsidR="00992684" w:rsidRDefault="00992684" w:rsidP="00992684">
      <w:pPr>
        <w:pStyle w:val="Heading4"/>
      </w:pPr>
      <w:proofErr w:type="gramStart"/>
      <w:r>
        <w:t>Report</w:t>
      </w:r>
      <w:proofErr w:type="gramEnd"/>
      <w:r>
        <w:t xml:space="preserve"> outputs</w:t>
      </w:r>
    </w:p>
    <w:p w14:paraId="0028C070" w14:textId="77777777" w:rsidR="00992684" w:rsidRDefault="00992684" w:rsidP="00992684">
      <w:pPr>
        <w:pStyle w:val="Caption"/>
      </w:pPr>
      <w:r>
        <w:t>Tab 1 – List</w:t>
      </w:r>
    </w:p>
    <w:p w14:paraId="366B38A4" w14:textId="77777777" w:rsidR="00992684" w:rsidRDefault="00992684" w:rsidP="00992684">
      <w:r w:rsidRPr="001E1278">
        <w:rPr>
          <w:noProof/>
        </w:rPr>
        <w:drawing>
          <wp:inline distT="0" distB="0" distL="0" distR="0" wp14:anchorId="5219BC34" wp14:editId="4055FB4B">
            <wp:extent cx="5943600" cy="680085"/>
            <wp:effectExtent l="0" t="0" r="0" b="5715"/>
            <wp:docPr id="149600965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009657" name="Picture 1">
                      <a:extLst>
                        <a:ext uri="{C183D7F6-B498-43B3-948B-1728B52AA6E4}">
                          <adec:decorative xmlns:adec="http://schemas.microsoft.com/office/drawing/2017/decorative" val="1"/>
                        </a:ext>
                      </a:extLst>
                    </pic:cNvPr>
                    <pic:cNvPicPr/>
                  </pic:nvPicPr>
                  <pic:blipFill>
                    <a:blip r:embed="rId294"/>
                    <a:stretch>
                      <a:fillRect/>
                    </a:stretch>
                  </pic:blipFill>
                  <pic:spPr>
                    <a:xfrm>
                      <a:off x="0" y="0"/>
                      <a:ext cx="5943600" cy="680085"/>
                    </a:xfrm>
                    <a:prstGeom prst="rect">
                      <a:avLst/>
                    </a:prstGeom>
                  </pic:spPr>
                </pic:pic>
              </a:graphicData>
            </a:graphic>
          </wp:inline>
        </w:drawing>
      </w:r>
    </w:p>
    <w:p w14:paraId="4A68CF02" w14:textId="77777777" w:rsidR="00992684" w:rsidRDefault="00992684" w:rsidP="00992684">
      <w:r>
        <w:rPr>
          <w:b/>
          <w:bCs/>
        </w:rPr>
        <w:t xml:space="preserve">Columns: </w:t>
      </w:r>
      <w:r>
        <w:t xml:space="preserve">Household ID, State WIC ID, EDC, Week Gest. at Cert, Age at Cert, Exp. Mult., Cert End Date, Next Appt Date, Lang. First Name, Last Name, </w:t>
      </w:r>
      <w:proofErr w:type="gramStart"/>
      <w:r>
        <w:t>Telephone #,</w:t>
      </w:r>
      <w:proofErr w:type="gramEnd"/>
      <w:r>
        <w:t xml:space="preserve"> Comment 1.</w:t>
      </w:r>
    </w:p>
    <w:p w14:paraId="31DA6960" w14:textId="77777777" w:rsidR="00992684" w:rsidRDefault="00992684" w:rsidP="00992684">
      <w:r>
        <w:rPr>
          <w:b/>
          <w:bCs/>
        </w:rPr>
        <w:t xml:space="preserve">Counts: </w:t>
      </w:r>
      <w:r>
        <w:t>Participants.</w:t>
      </w:r>
    </w:p>
    <w:p w14:paraId="23096610" w14:textId="77777777" w:rsidR="00992684" w:rsidRPr="006E5FB1" w:rsidRDefault="00992684" w:rsidP="00992684">
      <w:r>
        <w:rPr>
          <w:b/>
          <w:bCs/>
        </w:rPr>
        <w:t xml:space="preserve">Grouped by: </w:t>
      </w:r>
      <w:r>
        <w:t>Agency name (ID) then Clinic ID (</w:t>
      </w:r>
      <w:proofErr w:type="spellStart"/>
      <w:r>
        <w:t>asc</w:t>
      </w:r>
      <w:proofErr w:type="spellEnd"/>
      <w:r>
        <w:t>).</w:t>
      </w:r>
    </w:p>
    <w:p w14:paraId="3A9D33A7" w14:textId="77777777" w:rsidR="00992684" w:rsidRDefault="00992684" w:rsidP="00992684">
      <w:pPr>
        <w:pStyle w:val="Caption"/>
      </w:pPr>
      <w:r>
        <w:t>Tab 2 – Labels</w:t>
      </w:r>
    </w:p>
    <w:p w14:paraId="3BD35E37" w14:textId="77777777" w:rsidR="00992684" w:rsidRPr="00312B15" w:rsidRDefault="00992684" w:rsidP="00992684">
      <w:r w:rsidRPr="001E1278">
        <w:rPr>
          <w:noProof/>
        </w:rPr>
        <w:drawing>
          <wp:inline distT="0" distB="0" distL="0" distR="0" wp14:anchorId="3D96555F" wp14:editId="4B55F148">
            <wp:extent cx="5943600" cy="525145"/>
            <wp:effectExtent l="0" t="0" r="0" b="8255"/>
            <wp:docPr id="110406006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060069" name="Picture 1">
                      <a:extLst>
                        <a:ext uri="{C183D7F6-B498-43B3-948B-1728B52AA6E4}">
                          <adec:decorative xmlns:adec="http://schemas.microsoft.com/office/drawing/2017/decorative" val="1"/>
                        </a:ext>
                      </a:extLst>
                    </pic:cNvPr>
                    <pic:cNvPicPr/>
                  </pic:nvPicPr>
                  <pic:blipFill>
                    <a:blip r:embed="rId295"/>
                    <a:stretch>
                      <a:fillRect/>
                    </a:stretch>
                  </pic:blipFill>
                  <pic:spPr>
                    <a:xfrm>
                      <a:off x="0" y="0"/>
                      <a:ext cx="5943600" cy="525145"/>
                    </a:xfrm>
                    <a:prstGeom prst="rect">
                      <a:avLst/>
                    </a:prstGeom>
                  </pic:spPr>
                </pic:pic>
              </a:graphicData>
            </a:graphic>
          </wp:inline>
        </w:drawing>
      </w:r>
    </w:p>
    <w:p w14:paraId="36D247F0" w14:textId="77777777" w:rsidR="00992684" w:rsidRDefault="00992684" w:rsidP="00992684">
      <w:pPr>
        <w:spacing w:before="0"/>
      </w:pPr>
      <w:r>
        <w:rPr>
          <w:b/>
          <w:bCs/>
        </w:rPr>
        <w:t xml:space="preserve">Columns: </w:t>
      </w:r>
      <w:r>
        <w:t>Agency ID, Clinic ID, Household ID, State WIC ID, EDC, First Name, Last Name, Mail Address, Mail City, Mail State, Mail Zip Code.</w:t>
      </w:r>
    </w:p>
    <w:p w14:paraId="3C1E8181" w14:textId="77777777" w:rsidR="00992684" w:rsidRDefault="00992684" w:rsidP="00992684">
      <w:pPr>
        <w:spacing w:before="0"/>
      </w:pPr>
      <w:r>
        <w:rPr>
          <w:b/>
          <w:bCs/>
        </w:rPr>
        <w:lastRenderedPageBreak/>
        <w:t xml:space="preserve">Sorted by: </w:t>
      </w:r>
      <w:r>
        <w:t>Agency ID, Clinic ID, EDC (</w:t>
      </w:r>
      <w:proofErr w:type="spellStart"/>
      <w:r>
        <w:t>asc</w:t>
      </w:r>
      <w:proofErr w:type="spellEnd"/>
      <w:r>
        <w:t>).</w:t>
      </w:r>
    </w:p>
    <w:p w14:paraId="795AF7FE" w14:textId="77777777" w:rsidR="00992684" w:rsidRDefault="00992684" w:rsidP="00992684">
      <w:pPr>
        <w:pStyle w:val="Caption"/>
      </w:pPr>
      <w:r>
        <w:t>Tab 3 - Counts</w:t>
      </w:r>
    </w:p>
    <w:p w14:paraId="31E8CC14" w14:textId="77777777" w:rsidR="00992684" w:rsidRPr="00312B15" w:rsidRDefault="00992684" w:rsidP="00992684">
      <w:r w:rsidRPr="001E1278">
        <w:rPr>
          <w:noProof/>
        </w:rPr>
        <w:drawing>
          <wp:inline distT="0" distB="0" distL="0" distR="0" wp14:anchorId="3B1633D8" wp14:editId="5DCFB365">
            <wp:extent cx="2718181" cy="780161"/>
            <wp:effectExtent l="0" t="0" r="6350" b="1270"/>
            <wp:docPr id="39326485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264856" name="Picture 1">
                      <a:extLst>
                        <a:ext uri="{C183D7F6-B498-43B3-948B-1728B52AA6E4}">
                          <adec:decorative xmlns:adec="http://schemas.microsoft.com/office/drawing/2017/decorative" val="1"/>
                        </a:ext>
                      </a:extLst>
                    </pic:cNvPr>
                    <pic:cNvPicPr/>
                  </pic:nvPicPr>
                  <pic:blipFill>
                    <a:blip r:embed="rId296"/>
                    <a:stretch>
                      <a:fillRect/>
                    </a:stretch>
                  </pic:blipFill>
                  <pic:spPr>
                    <a:xfrm>
                      <a:off x="0" y="0"/>
                      <a:ext cx="2718181" cy="780161"/>
                    </a:xfrm>
                    <a:prstGeom prst="rect">
                      <a:avLst/>
                    </a:prstGeom>
                  </pic:spPr>
                </pic:pic>
              </a:graphicData>
            </a:graphic>
          </wp:inline>
        </w:drawing>
      </w:r>
    </w:p>
    <w:p w14:paraId="4AE9D808" w14:textId="77777777" w:rsidR="00992684" w:rsidRDefault="00992684" w:rsidP="00992684">
      <w:pPr>
        <w:spacing w:before="0"/>
      </w:pPr>
      <w:r>
        <w:rPr>
          <w:b/>
          <w:bCs/>
        </w:rPr>
        <w:t xml:space="preserve">Columns: </w:t>
      </w:r>
      <w:r>
        <w:t>PREGNANT.</w:t>
      </w:r>
    </w:p>
    <w:p w14:paraId="081190AA" w14:textId="77777777" w:rsidR="00992684" w:rsidRDefault="00992684" w:rsidP="00992684">
      <w:pPr>
        <w:spacing w:before="0"/>
      </w:pPr>
      <w:r>
        <w:rPr>
          <w:b/>
          <w:bCs/>
        </w:rPr>
        <w:t xml:space="preserve">Rows: </w:t>
      </w:r>
      <w:r>
        <w:t>AGENCY &lt;ID&gt; TOTAL, CLINIC ID.</w:t>
      </w:r>
    </w:p>
    <w:p w14:paraId="24E7707F" w14:textId="77777777" w:rsidR="00992684" w:rsidRPr="006E5FB1" w:rsidRDefault="00992684" w:rsidP="00992684">
      <w:pPr>
        <w:spacing w:before="0"/>
      </w:pPr>
      <w:r>
        <w:rPr>
          <w:b/>
          <w:bCs/>
        </w:rPr>
        <w:t xml:space="preserve">Counts: </w:t>
      </w:r>
      <w:r>
        <w:t>Pregnant participants.</w:t>
      </w:r>
    </w:p>
    <w:p w14:paraId="529D50DD" w14:textId="77777777" w:rsidR="009264CD" w:rsidRDefault="009264CD">
      <w:pPr>
        <w:spacing w:before="120" w:after="0"/>
        <w:rPr>
          <w:rFonts w:asciiTheme="minorHAnsi" w:eastAsiaTheme="majorEastAsia" w:hAnsiTheme="minorHAnsi" w:cstheme="majorBidi"/>
          <w:b/>
          <w:color w:val="003865" w:themeColor="accent1"/>
          <w:sz w:val="36"/>
          <w:szCs w:val="32"/>
        </w:rPr>
      </w:pPr>
      <w:bookmarkStart w:id="194" w:name="_Toc235422919"/>
      <w:r>
        <w:br w:type="page"/>
      </w:r>
    </w:p>
    <w:p w14:paraId="5DD38E74" w14:textId="2A53241E" w:rsidR="00992684" w:rsidRDefault="00992684" w:rsidP="00992684">
      <w:pPr>
        <w:pStyle w:val="Heading2"/>
      </w:pPr>
      <w:bookmarkStart w:id="195" w:name="_Toc242875438"/>
      <w:r>
        <w:lastRenderedPageBreak/>
        <w:t>Referrals</w:t>
      </w:r>
      <w:bookmarkEnd w:id="194"/>
      <w:bookmarkEnd w:id="195"/>
    </w:p>
    <w:p w14:paraId="6D35F745" w14:textId="6386CBEE" w:rsidR="00777EBC" w:rsidRDefault="00777EBC" w:rsidP="00777EBC">
      <w:pPr>
        <w:pStyle w:val="Heading3"/>
      </w:pPr>
      <w:bookmarkStart w:id="196" w:name="_Toc242875439"/>
      <w:r>
        <w:t>Certs and MCAs and Specified Referral(s) Never Given</w:t>
      </w:r>
      <w:bookmarkEnd w:id="196"/>
    </w:p>
    <w:p w14:paraId="4A5C0408" w14:textId="2A0A62D3" w:rsidR="00777EBC" w:rsidRDefault="00777EBC" w:rsidP="00777EBC">
      <w:r>
        <w:t>Revised August 26, 2026</w:t>
      </w:r>
    </w:p>
    <w:p w14:paraId="18B0FA62" w14:textId="299501EE" w:rsidR="00777EBC" w:rsidRDefault="00777EBC" w:rsidP="00777EBC">
      <w:r>
        <w:t>Previous title: No Record of Specified Referrals</w:t>
      </w:r>
    </w:p>
    <w:p w14:paraId="47138B63" w14:textId="77777777" w:rsidR="00777EBC" w:rsidRDefault="00777EBC" w:rsidP="00777EBC">
      <w:pPr>
        <w:pStyle w:val="Heading4"/>
      </w:pPr>
      <w:r>
        <w:t>Overview</w:t>
      </w:r>
    </w:p>
    <w:p w14:paraId="53D71EB2" w14:textId="7A1CF9CC" w:rsidR="00777EBC" w:rsidRDefault="00777EBC" w:rsidP="00777EBC">
      <w:r>
        <w:t xml:space="preserve">A list and cross-tab count of participants, based on WIC Type, that were certified, recertified, or had a Mid-certification Assessment (MCA) at the specified agencies during the specified dates </w:t>
      </w:r>
      <w:r w:rsidRPr="00B371C1">
        <w:rPr>
          <w:b/>
          <w:bCs/>
        </w:rPr>
        <w:t>who have</w:t>
      </w:r>
      <w:r w:rsidRPr="00565E8A">
        <w:rPr>
          <w:b/>
          <w:bCs/>
        </w:rPr>
        <w:t xml:space="preserve"> </w:t>
      </w:r>
      <w:r>
        <w:rPr>
          <w:b/>
          <w:bCs/>
        </w:rPr>
        <w:t>NEVER</w:t>
      </w:r>
      <w:r w:rsidRPr="00565E8A">
        <w:rPr>
          <w:b/>
          <w:bCs/>
        </w:rPr>
        <w:t xml:space="preserve"> been given the specified referral(s)</w:t>
      </w:r>
      <w:r>
        <w:t>. The list includes a distinct count of participants and households. The cross-tab count is by contact type (New Cert, Cert/Recert, or MCA), certifier, and clinic. Both outputs are grouped by agency, and optional input controls allow you to filter both the list and cross-tab count by clinic ID and certifier, the list by contact type, and the reference by whether the referral is currently active.</w:t>
      </w:r>
    </w:p>
    <w:p w14:paraId="7EC1624F" w14:textId="77777777" w:rsidR="00777EBC" w:rsidRDefault="00777EBC" w:rsidP="00777EBC">
      <w:pPr>
        <w:pStyle w:val="Heading4"/>
      </w:pPr>
      <w:r>
        <w:t>Some uses</w:t>
      </w:r>
    </w:p>
    <w:p w14:paraId="5BE5741F" w14:textId="77777777" w:rsidR="00777EBC" w:rsidRPr="004A6FE4" w:rsidRDefault="00777EBC" w:rsidP="00777EBC">
      <w:pPr>
        <w:pStyle w:val="ListParagraph"/>
      </w:pPr>
      <w:bookmarkStart w:id="197" w:name="_Hlk180646737"/>
      <w:bookmarkStart w:id="198" w:name="_Hlk180646722"/>
      <w:r w:rsidRPr="004A6FE4">
        <w:t>Identify participants who have never received required referral(s).</w:t>
      </w:r>
    </w:p>
    <w:bookmarkEnd w:id="197"/>
    <w:p w14:paraId="0CA4BA2F" w14:textId="77777777" w:rsidR="00777EBC" w:rsidRPr="004A6FE4" w:rsidRDefault="00777EBC" w:rsidP="00777EBC">
      <w:pPr>
        <w:pStyle w:val="ListParagraph"/>
      </w:pPr>
      <w:r w:rsidRPr="004A6FE4">
        <w:t xml:space="preserve">Identify staff who didn’t provide </w:t>
      </w:r>
      <w:r>
        <w:t>required</w:t>
      </w:r>
      <w:r w:rsidRPr="004A6FE4">
        <w:t xml:space="preserve"> referral(s) at a contact (cert/recert/MCA)</w:t>
      </w:r>
      <w:r>
        <w:t xml:space="preserve"> for audit or training purposes</w:t>
      </w:r>
      <w:r w:rsidRPr="004A6FE4">
        <w:t xml:space="preserve">.   </w:t>
      </w:r>
    </w:p>
    <w:p w14:paraId="26874649" w14:textId="77777777" w:rsidR="00777EBC" w:rsidRPr="004A6FE4" w:rsidRDefault="00777EBC" w:rsidP="00777EBC">
      <w:pPr>
        <w:pStyle w:val="ListParagraph"/>
      </w:pPr>
      <w:r w:rsidRPr="004A6FE4">
        <w:t xml:space="preserve">Obtain count of participants by clinic and </w:t>
      </w:r>
      <w:r>
        <w:t>certifier</w:t>
      </w:r>
      <w:r w:rsidRPr="004A6FE4">
        <w:t xml:space="preserve"> who had contacts </w:t>
      </w:r>
      <w:r>
        <w:t xml:space="preserve">during the specified date, </w:t>
      </w:r>
      <w:r w:rsidRPr="004A6FE4">
        <w:t>but don’t have any record of the specified referral(s).</w:t>
      </w:r>
    </w:p>
    <w:bookmarkEnd w:id="198"/>
    <w:p w14:paraId="2EA0349D" w14:textId="77777777" w:rsidR="00777EBC" w:rsidRDefault="00777EBC" w:rsidP="00777EBC">
      <w:pPr>
        <w:pStyle w:val="Heading4"/>
      </w:pPr>
      <w:r>
        <w:t>Prompts</w:t>
      </w:r>
    </w:p>
    <w:p w14:paraId="530F398F" w14:textId="77777777" w:rsidR="00777EBC" w:rsidRDefault="00777EBC" w:rsidP="00777EBC">
      <w:pPr>
        <w:pStyle w:val="ListParagraph"/>
      </w:pPr>
      <w:r>
        <w:t>%</w:t>
      </w:r>
      <w:proofErr w:type="spellStart"/>
      <w:r>
        <w:t>AgencyID</w:t>
      </w:r>
      <w:proofErr w:type="spellEnd"/>
      <w:r>
        <w:t>% - the agency found in the referral name (since not unique between agencies).</w:t>
      </w:r>
    </w:p>
    <w:p w14:paraId="0A200A94" w14:textId="3EBD35FC" w:rsidR="00777EBC" w:rsidRDefault="00777EBC" w:rsidP="00777EBC">
      <w:pPr>
        <w:pStyle w:val="ListParagraph"/>
      </w:pPr>
      <w:r>
        <w:t>Agency ID(s) – agency where the cert, recert or MCA occurred.</w:t>
      </w:r>
    </w:p>
    <w:p w14:paraId="0A428B43" w14:textId="77777777" w:rsidR="00777EBC" w:rsidRDefault="00777EBC" w:rsidP="00777EBC">
      <w:pPr>
        <w:pStyle w:val="ListParagraph"/>
      </w:pPr>
      <w:r>
        <w:t>Start Date – the first date in the time period during which the cert, recert or MCA occurred.</w:t>
      </w:r>
    </w:p>
    <w:p w14:paraId="35E5455C" w14:textId="77777777" w:rsidR="00777EBC" w:rsidRDefault="00777EBC" w:rsidP="00777EBC">
      <w:pPr>
        <w:pStyle w:val="ListParagraph"/>
      </w:pPr>
      <w:r>
        <w:t>End Date – the last date in the time period during which the cert, recert or MCA occurred.</w:t>
      </w:r>
    </w:p>
    <w:p w14:paraId="37A2A0DB" w14:textId="607340EF" w:rsidR="00777EBC" w:rsidRDefault="00777EBC" w:rsidP="00777EBC">
      <w:pPr>
        <w:pStyle w:val="ListParagraph"/>
      </w:pPr>
      <w:r>
        <w:t>Referral ID – the unique ID associated with specific referrals.</w:t>
      </w:r>
    </w:p>
    <w:p w14:paraId="7501C181" w14:textId="77777777" w:rsidR="00777EBC" w:rsidRDefault="00777EBC" w:rsidP="00777EBC">
      <w:pPr>
        <w:pStyle w:val="ListParagraph"/>
      </w:pPr>
      <w:r>
        <w:t>WIC Type(s) – the WIC type at the time the participant was certified, or the certification associated with the MCA.</w:t>
      </w:r>
    </w:p>
    <w:p w14:paraId="5F696ACC" w14:textId="77777777" w:rsidR="00777EBC" w:rsidRDefault="00777EBC" w:rsidP="00777EBC">
      <w:pPr>
        <w:pStyle w:val="Heading4"/>
      </w:pPr>
      <w:proofErr w:type="gramStart"/>
      <w:r>
        <w:t>Report</w:t>
      </w:r>
      <w:proofErr w:type="gramEnd"/>
      <w:r>
        <w:t xml:space="preserve"> outputs</w:t>
      </w:r>
    </w:p>
    <w:p w14:paraId="6A32F48A" w14:textId="77777777" w:rsidR="00777EBC" w:rsidRDefault="00777EBC" w:rsidP="00777EBC">
      <w:pPr>
        <w:pStyle w:val="Caption"/>
      </w:pPr>
      <w:r>
        <w:t>Tab 1 – Reference</w:t>
      </w:r>
    </w:p>
    <w:p w14:paraId="3FDC4992" w14:textId="109DBB9F" w:rsidR="00777EBC" w:rsidRDefault="00777EBC" w:rsidP="00777EBC">
      <w:pPr>
        <w:pStyle w:val="Caption"/>
        <w:spacing w:before="60"/>
      </w:pPr>
      <w:r w:rsidRPr="00331539">
        <w:rPr>
          <w:noProof/>
        </w:rPr>
        <w:drawing>
          <wp:inline distT="0" distB="0" distL="0" distR="0" wp14:anchorId="0E3379EA" wp14:editId="67D8AD7E">
            <wp:extent cx="4635373" cy="437515"/>
            <wp:effectExtent l="0" t="0" r="0" b="635"/>
            <wp:docPr id="85898073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290333" name="Picture 1">
                      <a:extLst>
                        <a:ext uri="{C183D7F6-B498-43B3-948B-1728B52AA6E4}">
                          <adec:decorative xmlns:adec="http://schemas.microsoft.com/office/drawing/2017/decorative" val="1"/>
                        </a:ext>
                      </a:extLst>
                    </pic:cNvPr>
                    <pic:cNvPicPr/>
                  </pic:nvPicPr>
                  <pic:blipFill>
                    <a:blip r:embed="rId297"/>
                    <a:stretch>
                      <a:fillRect/>
                    </a:stretch>
                  </pic:blipFill>
                  <pic:spPr>
                    <a:xfrm>
                      <a:off x="0" y="0"/>
                      <a:ext cx="4635373" cy="437515"/>
                    </a:xfrm>
                    <a:prstGeom prst="rect">
                      <a:avLst/>
                    </a:prstGeom>
                  </pic:spPr>
                </pic:pic>
              </a:graphicData>
            </a:graphic>
          </wp:inline>
        </w:drawing>
      </w:r>
    </w:p>
    <w:p w14:paraId="00FF2E0D" w14:textId="35E1C298" w:rsidR="00777EBC" w:rsidRPr="00032F4B" w:rsidRDefault="00777EBC" w:rsidP="00777EBC">
      <w:r>
        <w:rPr>
          <w:b/>
          <w:bCs/>
        </w:rPr>
        <w:t xml:space="preserve">Columns: </w:t>
      </w:r>
      <w:r>
        <w:t>Referral ID, Referral Name, Active.</w:t>
      </w:r>
    </w:p>
    <w:p w14:paraId="58964B30" w14:textId="75FBF46F" w:rsidR="00777EBC" w:rsidRDefault="00777EBC" w:rsidP="00777EBC">
      <w:pPr>
        <w:pStyle w:val="Caption"/>
      </w:pPr>
      <w:r>
        <w:lastRenderedPageBreak/>
        <w:t>Tab 2 – List</w:t>
      </w:r>
    </w:p>
    <w:p w14:paraId="18CF5F8F" w14:textId="137A2830" w:rsidR="00777EBC" w:rsidRDefault="00777EBC" w:rsidP="00777EBC">
      <w:pPr>
        <w:spacing w:before="60"/>
      </w:pPr>
      <w:r w:rsidRPr="00565E8A">
        <w:rPr>
          <w:noProof/>
        </w:rPr>
        <w:drawing>
          <wp:inline distT="0" distB="0" distL="0" distR="0" wp14:anchorId="5064632C" wp14:editId="363D6F7E">
            <wp:extent cx="4732528" cy="859282"/>
            <wp:effectExtent l="0" t="0" r="0" b="0"/>
            <wp:docPr id="181640027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400275" name="Picture 1">
                      <a:extLst>
                        <a:ext uri="{C183D7F6-B498-43B3-948B-1728B52AA6E4}">
                          <adec:decorative xmlns:adec="http://schemas.microsoft.com/office/drawing/2017/decorative" val="1"/>
                        </a:ext>
                      </a:extLst>
                    </pic:cNvPr>
                    <pic:cNvPicPr/>
                  </pic:nvPicPr>
                  <pic:blipFill>
                    <a:blip r:embed="rId298"/>
                    <a:stretch>
                      <a:fillRect/>
                    </a:stretch>
                  </pic:blipFill>
                  <pic:spPr>
                    <a:xfrm>
                      <a:off x="0" y="0"/>
                      <a:ext cx="4732528" cy="859282"/>
                    </a:xfrm>
                    <a:prstGeom prst="rect">
                      <a:avLst/>
                    </a:prstGeom>
                  </pic:spPr>
                </pic:pic>
              </a:graphicData>
            </a:graphic>
          </wp:inline>
        </w:drawing>
      </w:r>
    </w:p>
    <w:p w14:paraId="6691BE33" w14:textId="7E22AFD2" w:rsidR="00777EBC" w:rsidRDefault="00777EBC" w:rsidP="00777EBC">
      <w:pPr>
        <w:spacing w:before="60"/>
      </w:pPr>
      <w:r>
        <w:rPr>
          <w:b/>
          <w:bCs/>
        </w:rPr>
        <w:t xml:space="preserve">Columns: </w:t>
      </w:r>
      <w:r>
        <w:t>Clinic ID, Certifier, Contact Date, Contact Type, Household ID, State WIC ID, DOB, WIC Type, Prescreen Date.</w:t>
      </w:r>
    </w:p>
    <w:p w14:paraId="4882FE29" w14:textId="5AAAAD02" w:rsidR="00777EBC" w:rsidRPr="00777EBC" w:rsidRDefault="00777EBC" w:rsidP="00777EBC">
      <w:pPr>
        <w:spacing w:before="60"/>
      </w:pPr>
      <w:r>
        <w:rPr>
          <w:b/>
          <w:bCs/>
        </w:rPr>
        <w:t xml:space="preserve">Grouped by: </w:t>
      </w:r>
      <w:r>
        <w:t>Agency name.</w:t>
      </w:r>
    </w:p>
    <w:p w14:paraId="003A8EC9" w14:textId="592E851A" w:rsidR="00777EBC" w:rsidRPr="008B2990" w:rsidRDefault="00777EBC" w:rsidP="00777EBC">
      <w:pPr>
        <w:spacing w:before="60"/>
      </w:pPr>
      <w:r>
        <w:rPr>
          <w:b/>
          <w:bCs/>
        </w:rPr>
        <w:t>Counts:</w:t>
      </w:r>
      <w:r>
        <w:t xml:space="preserve"> Participants and households.</w:t>
      </w:r>
    </w:p>
    <w:p w14:paraId="618469D8" w14:textId="77777777" w:rsidR="00777EBC" w:rsidRDefault="00777EBC" w:rsidP="00777EBC">
      <w:pPr>
        <w:pStyle w:val="Caption"/>
      </w:pPr>
      <w:r>
        <w:t>Tab 3 – Counts</w:t>
      </w:r>
    </w:p>
    <w:p w14:paraId="2FDD5F7C" w14:textId="203AAF49" w:rsidR="00777EBC" w:rsidRDefault="00777EBC" w:rsidP="00777EBC">
      <w:pPr>
        <w:spacing w:before="60"/>
      </w:pPr>
      <w:r w:rsidRPr="00565E8A">
        <w:rPr>
          <w:noProof/>
        </w:rPr>
        <w:drawing>
          <wp:inline distT="0" distB="0" distL="0" distR="0" wp14:anchorId="20E3663F" wp14:editId="4ED648D7">
            <wp:extent cx="4683125" cy="1348867"/>
            <wp:effectExtent l="0" t="0" r="3175" b="3810"/>
            <wp:docPr id="14262955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29550" name="Picture 1">
                      <a:extLst>
                        <a:ext uri="{C183D7F6-B498-43B3-948B-1728B52AA6E4}">
                          <adec:decorative xmlns:adec="http://schemas.microsoft.com/office/drawing/2017/decorative" val="1"/>
                        </a:ext>
                      </a:extLst>
                    </pic:cNvPr>
                    <pic:cNvPicPr/>
                  </pic:nvPicPr>
                  <pic:blipFill>
                    <a:blip r:embed="rId299"/>
                    <a:stretch>
                      <a:fillRect/>
                    </a:stretch>
                  </pic:blipFill>
                  <pic:spPr>
                    <a:xfrm>
                      <a:off x="0" y="0"/>
                      <a:ext cx="4683125" cy="1348867"/>
                    </a:xfrm>
                    <a:prstGeom prst="rect">
                      <a:avLst/>
                    </a:prstGeom>
                  </pic:spPr>
                </pic:pic>
              </a:graphicData>
            </a:graphic>
          </wp:inline>
        </w:drawing>
      </w:r>
    </w:p>
    <w:p w14:paraId="5AA4DC01" w14:textId="77777777" w:rsidR="00777EBC" w:rsidRDefault="00777EBC" w:rsidP="00777EBC">
      <w:pPr>
        <w:spacing w:before="60"/>
      </w:pPr>
      <w:r>
        <w:rPr>
          <w:b/>
          <w:bCs/>
        </w:rPr>
        <w:t>Columns:</w:t>
      </w:r>
      <w:r>
        <w:t xml:space="preserve"> AGENCY ID, CLINIC ID(s).</w:t>
      </w:r>
    </w:p>
    <w:p w14:paraId="019908E7" w14:textId="636122AC" w:rsidR="00777EBC" w:rsidRDefault="00777EBC" w:rsidP="00777EBC">
      <w:pPr>
        <w:spacing w:before="60"/>
      </w:pPr>
      <w:r>
        <w:rPr>
          <w:b/>
          <w:bCs/>
        </w:rPr>
        <w:t>Rows:</w:t>
      </w:r>
      <w:r>
        <w:t xml:space="preserve"> AGENCY ID TOTAL, NEW CERTS TOTAL, CERTS/RECERTS TOTAL, MCAs TOTAL; certifier’s name, New Certs, Certs/Recerts, MCAs.</w:t>
      </w:r>
    </w:p>
    <w:p w14:paraId="0BE62715" w14:textId="65FFFA77" w:rsidR="00777EBC" w:rsidRDefault="00777EBC" w:rsidP="00777EBC">
      <w:pPr>
        <w:pStyle w:val="Heading3"/>
      </w:pPr>
      <w:bookmarkStart w:id="199" w:name="_Toc242875440"/>
      <w:r>
        <w:t>Certs and MCAs with Specified Referral(s) Given</w:t>
      </w:r>
      <w:bookmarkEnd w:id="199"/>
    </w:p>
    <w:p w14:paraId="177619E9" w14:textId="325FF0C6" w:rsidR="00777EBC" w:rsidRDefault="00777EBC" w:rsidP="00777EBC">
      <w:r>
        <w:t>Revised August 26, 2026</w:t>
      </w:r>
    </w:p>
    <w:p w14:paraId="28CCCBD9" w14:textId="3038DD6C" w:rsidR="00777EBC" w:rsidRDefault="00777EBC" w:rsidP="00777EBC">
      <w:r>
        <w:t>Previous title: Participants with Cert or MCA and Specified Referral.</w:t>
      </w:r>
    </w:p>
    <w:p w14:paraId="53B51341" w14:textId="77777777" w:rsidR="00777EBC" w:rsidRDefault="00777EBC" w:rsidP="00777EBC">
      <w:pPr>
        <w:pStyle w:val="Heading4"/>
      </w:pPr>
      <w:r>
        <w:t>Overview</w:t>
      </w:r>
    </w:p>
    <w:p w14:paraId="64B09321" w14:textId="3B183C2A" w:rsidR="00777EBC" w:rsidRDefault="00777EBC" w:rsidP="00777EBC">
      <w:r>
        <w:t xml:space="preserve">A list of participants, based on WIC Type, that were certified, recertified, or had a Mid-certification Assessment (MCA) at the specified agencies during the specified dates </w:t>
      </w:r>
      <w:r w:rsidRPr="00531504">
        <w:rPr>
          <w:b/>
          <w:bCs/>
        </w:rPr>
        <w:t>who were given the specified referral(s) on the same date as their cert or MCA</w:t>
      </w:r>
      <w:r>
        <w:t>. The output is grouped by agency and referral and includes a distinct count of participants and households. An optional input control allows you to filter the list by contact type and the reference by whether the referral is currently active.</w:t>
      </w:r>
    </w:p>
    <w:p w14:paraId="6509561E" w14:textId="77777777" w:rsidR="00777EBC" w:rsidRDefault="00777EBC" w:rsidP="00777EBC">
      <w:pPr>
        <w:pStyle w:val="Heading4"/>
      </w:pPr>
      <w:r>
        <w:t>Some uses</w:t>
      </w:r>
    </w:p>
    <w:p w14:paraId="28F5879A" w14:textId="294BF069" w:rsidR="00777EBC" w:rsidRDefault="00777EBC" w:rsidP="00777EBC">
      <w:pPr>
        <w:pStyle w:val="ListParagraph"/>
      </w:pPr>
      <w:r>
        <w:t>Identify participants given a specific referral during their cert or MCA.</w:t>
      </w:r>
    </w:p>
    <w:p w14:paraId="26B65893" w14:textId="77777777" w:rsidR="00777EBC" w:rsidRDefault="00777EBC" w:rsidP="00777EBC">
      <w:pPr>
        <w:pStyle w:val="Heading4"/>
      </w:pPr>
      <w:r>
        <w:lastRenderedPageBreak/>
        <w:t>Prompts</w:t>
      </w:r>
    </w:p>
    <w:p w14:paraId="3C70CC34" w14:textId="77777777" w:rsidR="00777EBC" w:rsidRDefault="00777EBC" w:rsidP="00777EBC">
      <w:pPr>
        <w:pStyle w:val="ListParagraph"/>
      </w:pPr>
      <w:r>
        <w:t>%</w:t>
      </w:r>
      <w:proofErr w:type="spellStart"/>
      <w:r>
        <w:t>AgencyID</w:t>
      </w:r>
      <w:proofErr w:type="spellEnd"/>
      <w:r>
        <w:t>% - the agency found in the referral name (since not unique between agencies).</w:t>
      </w:r>
    </w:p>
    <w:p w14:paraId="4E56C7B3" w14:textId="77777777" w:rsidR="00777EBC" w:rsidRDefault="00777EBC" w:rsidP="00777EBC">
      <w:pPr>
        <w:pStyle w:val="ListParagraph"/>
      </w:pPr>
      <w:r>
        <w:t>Agency ID(s) – agency where the cert, recert or MCA occurred.</w:t>
      </w:r>
    </w:p>
    <w:p w14:paraId="7237EB93" w14:textId="77777777" w:rsidR="00777EBC" w:rsidRDefault="00777EBC" w:rsidP="00777EBC">
      <w:pPr>
        <w:pStyle w:val="ListParagraph"/>
      </w:pPr>
      <w:r>
        <w:t>Start Date – the first date in the time period during which the cert, recert or MCA occurred.</w:t>
      </w:r>
    </w:p>
    <w:p w14:paraId="66556687" w14:textId="77777777" w:rsidR="00777EBC" w:rsidRDefault="00777EBC" w:rsidP="00777EBC">
      <w:pPr>
        <w:pStyle w:val="ListParagraph"/>
      </w:pPr>
      <w:r>
        <w:t>End Date – the last date in the time period during which the cert, recert or MCA occurred.</w:t>
      </w:r>
    </w:p>
    <w:p w14:paraId="754B3A42" w14:textId="77777777" w:rsidR="00777EBC" w:rsidRDefault="00777EBC" w:rsidP="00777EBC">
      <w:pPr>
        <w:pStyle w:val="ListParagraph"/>
      </w:pPr>
      <w:r>
        <w:t>Referral ID – the unique ID associated with specific referrals.</w:t>
      </w:r>
    </w:p>
    <w:p w14:paraId="6206E16C" w14:textId="77777777" w:rsidR="00777EBC" w:rsidRDefault="00777EBC" w:rsidP="00777EBC">
      <w:pPr>
        <w:pStyle w:val="ListParagraph"/>
      </w:pPr>
      <w:r>
        <w:t>WIC Type(s) – the WIC type at the time the participant was certified, or the certification associated with the MCA.</w:t>
      </w:r>
    </w:p>
    <w:p w14:paraId="3D02D85B" w14:textId="77777777" w:rsidR="00777EBC" w:rsidRDefault="00777EBC" w:rsidP="00777EBC">
      <w:pPr>
        <w:pStyle w:val="Heading4"/>
      </w:pPr>
      <w:proofErr w:type="gramStart"/>
      <w:r>
        <w:t>Report</w:t>
      </w:r>
      <w:proofErr w:type="gramEnd"/>
      <w:r>
        <w:t xml:space="preserve"> outputs</w:t>
      </w:r>
    </w:p>
    <w:p w14:paraId="3132F905" w14:textId="77777777" w:rsidR="00777EBC" w:rsidRDefault="00777EBC" w:rsidP="00777EBC">
      <w:pPr>
        <w:pStyle w:val="Caption"/>
      </w:pPr>
      <w:r>
        <w:t>Tab 1 – Reference</w:t>
      </w:r>
    </w:p>
    <w:p w14:paraId="0B88061E" w14:textId="77777777" w:rsidR="00777EBC" w:rsidRDefault="00777EBC" w:rsidP="00777EBC">
      <w:pPr>
        <w:pStyle w:val="Caption"/>
        <w:spacing w:before="60"/>
      </w:pPr>
      <w:r w:rsidRPr="00331539">
        <w:rPr>
          <w:noProof/>
        </w:rPr>
        <w:drawing>
          <wp:inline distT="0" distB="0" distL="0" distR="0" wp14:anchorId="6BE2C642" wp14:editId="75DCB960">
            <wp:extent cx="4635373" cy="437515"/>
            <wp:effectExtent l="0" t="0" r="0" b="635"/>
            <wp:docPr id="133651306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290333" name="Picture 1">
                      <a:extLst>
                        <a:ext uri="{C183D7F6-B498-43B3-948B-1728B52AA6E4}">
                          <adec:decorative xmlns:adec="http://schemas.microsoft.com/office/drawing/2017/decorative" val="1"/>
                        </a:ext>
                      </a:extLst>
                    </pic:cNvPr>
                    <pic:cNvPicPr/>
                  </pic:nvPicPr>
                  <pic:blipFill>
                    <a:blip r:embed="rId297"/>
                    <a:stretch>
                      <a:fillRect/>
                    </a:stretch>
                  </pic:blipFill>
                  <pic:spPr>
                    <a:xfrm>
                      <a:off x="0" y="0"/>
                      <a:ext cx="4635373" cy="437515"/>
                    </a:xfrm>
                    <a:prstGeom prst="rect">
                      <a:avLst/>
                    </a:prstGeom>
                  </pic:spPr>
                </pic:pic>
              </a:graphicData>
            </a:graphic>
          </wp:inline>
        </w:drawing>
      </w:r>
    </w:p>
    <w:p w14:paraId="7C5F6371" w14:textId="77777777" w:rsidR="00777EBC" w:rsidRPr="00032F4B" w:rsidRDefault="00777EBC" w:rsidP="00777EBC">
      <w:r>
        <w:rPr>
          <w:b/>
          <w:bCs/>
        </w:rPr>
        <w:t xml:space="preserve">Columns: </w:t>
      </w:r>
      <w:r>
        <w:t>Referral ID, Referral Name, Active.</w:t>
      </w:r>
    </w:p>
    <w:p w14:paraId="7276EF3E" w14:textId="77777777" w:rsidR="00777EBC" w:rsidRDefault="00777EBC" w:rsidP="00777EBC">
      <w:pPr>
        <w:pStyle w:val="Caption"/>
      </w:pPr>
      <w:r>
        <w:t>Tab 2 – List</w:t>
      </w:r>
    </w:p>
    <w:p w14:paraId="3BECB1AB" w14:textId="5E16A7AF" w:rsidR="00777EBC" w:rsidRPr="00777EBC" w:rsidRDefault="00777EBC" w:rsidP="00777EBC">
      <w:r>
        <w:t>Page 1</w:t>
      </w:r>
    </w:p>
    <w:p w14:paraId="57C50DD7" w14:textId="3AD9590E" w:rsidR="00777EBC" w:rsidRDefault="00777EBC" w:rsidP="00777EBC">
      <w:pPr>
        <w:spacing w:before="60"/>
      </w:pPr>
      <w:r w:rsidRPr="009D5B3A">
        <w:rPr>
          <w:noProof/>
        </w:rPr>
        <w:drawing>
          <wp:inline distT="0" distB="0" distL="0" distR="0" wp14:anchorId="3F3A4A66" wp14:editId="0BA95F95">
            <wp:extent cx="5994400" cy="894080"/>
            <wp:effectExtent l="0" t="0" r="6350" b="1270"/>
            <wp:docPr id="167707107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071077" name="Picture 1">
                      <a:extLst>
                        <a:ext uri="{C183D7F6-B498-43B3-948B-1728B52AA6E4}">
                          <adec:decorative xmlns:adec="http://schemas.microsoft.com/office/drawing/2017/decorative" val="1"/>
                        </a:ext>
                      </a:extLst>
                    </pic:cNvPr>
                    <pic:cNvPicPr/>
                  </pic:nvPicPr>
                  <pic:blipFill>
                    <a:blip r:embed="rId300"/>
                    <a:stretch>
                      <a:fillRect/>
                    </a:stretch>
                  </pic:blipFill>
                  <pic:spPr>
                    <a:xfrm>
                      <a:off x="0" y="0"/>
                      <a:ext cx="5994400" cy="894080"/>
                    </a:xfrm>
                    <a:prstGeom prst="rect">
                      <a:avLst/>
                    </a:prstGeom>
                  </pic:spPr>
                </pic:pic>
              </a:graphicData>
            </a:graphic>
          </wp:inline>
        </w:drawing>
      </w:r>
    </w:p>
    <w:p w14:paraId="3DB0D5BC" w14:textId="37CFDA7F" w:rsidR="00777EBC" w:rsidRDefault="00777EBC" w:rsidP="00777EBC">
      <w:pPr>
        <w:spacing w:before="60"/>
      </w:pPr>
      <w:r>
        <w:rPr>
          <w:b/>
          <w:bCs/>
        </w:rPr>
        <w:t xml:space="preserve">Columns: </w:t>
      </w:r>
      <w:r>
        <w:t>Household ID, State WIC ID, First Name, Last Name, DOB, WIC Type, Contact Date, Contact Type, Authorized Rep, Mail Address.</w:t>
      </w:r>
    </w:p>
    <w:p w14:paraId="440464F7" w14:textId="77777777" w:rsidR="00777EBC" w:rsidRPr="00777EBC" w:rsidRDefault="00777EBC" w:rsidP="00777EBC">
      <w:pPr>
        <w:spacing w:before="60"/>
      </w:pPr>
      <w:r>
        <w:rPr>
          <w:b/>
          <w:bCs/>
        </w:rPr>
        <w:t xml:space="preserve">Grouped by: </w:t>
      </w:r>
      <w:r>
        <w:t>Agency name.</w:t>
      </w:r>
    </w:p>
    <w:p w14:paraId="77A21F22" w14:textId="77777777" w:rsidR="00777EBC" w:rsidRDefault="00777EBC" w:rsidP="00777EBC">
      <w:pPr>
        <w:spacing w:before="60"/>
      </w:pPr>
      <w:r>
        <w:rPr>
          <w:b/>
          <w:bCs/>
        </w:rPr>
        <w:t>Counts:</w:t>
      </w:r>
      <w:r>
        <w:t xml:space="preserve"> Participants and households.</w:t>
      </w:r>
    </w:p>
    <w:p w14:paraId="1BE6FFCA" w14:textId="433ADA9A" w:rsidR="00777EBC" w:rsidRDefault="00777EBC" w:rsidP="00777EBC">
      <w:pPr>
        <w:spacing w:before="60"/>
      </w:pPr>
      <w:r>
        <w:t>Page 2</w:t>
      </w:r>
    </w:p>
    <w:p w14:paraId="301FA196" w14:textId="606D4037" w:rsidR="00777EBC" w:rsidRDefault="00777EBC" w:rsidP="00777EBC">
      <w:pPr>
        <w:spacing w:before="60"/>
      </w:pPr>
      <w:r w:rsidRPr="009D5B3A">
        <w:rPr>
          <w:noProof/>
        </w:rPr>
        <w:drawing>
          <wp:inline distT="0" distB="0" distL="0" distR="0" wp14:anchorId="5A4578C9" wp14:editId="3637AC0F">
            <wp:extent cx="1684147" cy="575818"/>
            <wp:effectExtent l="0" t="0" r="0" b="0"/>
            <wp:docPr id="169742955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429556" name="Picture 1">
                      <a:extLst>
                        <a:ext uri="{C183D7F6-B498-43B3-948B-1728B52AA6E4}">
                          <adec:decorative xmlns:adec="http://schemas.microsoft.com/office/drawing/2017/decorative" val="1"/>
                        </a:ext>
                      </a:extLst>
                    </pic:cNvPr>
                    <pic:cNvPicPr/>
                  </pic:nvPicPr>
                  <pic:blipFill>
                    <a:blip r:embed="rId301"/>
                    <a:stretch>
                      <a:fillRect/>
                    </a:stretch>
                  </pic:blipFill>
                  <pic:spPr>
                    <a:xfrm>
                      <a:off x="0" y="0"/>
                      <a:ext cx="1684147" cy="575818"/>
                    </a:xfrm>
                    <a:prstGeom prst="rect">
                      <a:avLst/>
                    </a:prstGeom>
                  </pic:spPr>
                </pic:pic>
              </a:graphicData>
            </a:graphic>
          </wp:inline>
        </w:drawing>
      </w:r>
    </w:p>
    <w:p w14:paraId="05D72C68" w14:textId="5795FB3D" w:rsidR="00777EBC" w:rsidRPr="00777EBC" w:rsidRDefault="00777EBC" w:rsidP="00777EBC">
      <w:pPr>
        <w:spacing w:before="60"/>
      </w:pPr>
      <w:r>
        <w:rPr>
          <w:b/>
          <w:bCs/>
        </w:rPr>
        <w:t xml:space="preserve">Columns: </w:t>
      </w:r>
      <w:r>
        <w:t>Mail City, Mail Zip, PMI #.</w:t>
      </w:r>
    </w:p>
    <w:p w14:paraId="0821E86A" w14:textId="3F0896AB" w:rsidR="00777EBC" w:rsidRDefault="00777EBC" w:rsidP="00D27282">
      <w:pPr>
        <w:pStyle w:val="Heading3"/>
      </w:pPr>
      <w:bookmarkStart w:id="200" w:name="_Toc242875441"/>
      <w:r>
        <w:t>Certs and MCAs without Any Referrals Given</w:t>
      </w:r>
      <w:bookmarkEnd w:id="200"/>
    </w:p>
    <w:p w14:paraId="17DDE2C8" w14:textId="35702430" w:rsidR="00777EBC" w:rsidRDefault="00777EBC" w:rsidP="00777EBC">
      <w:r>
        <w:t>Created August 25, 2026</w:t>
      </w:r>
    </w:p>
    <w:p w14:paraId="0297DF85" w14:textId="515AE3F6" w:rsidR="00D27282" w:rsidRDefault="00D27282" w:rsidP="00D27282">
      <w:pPr>
        <w:pStyle w:val="Heading4"/>
      </w:pPr>
      <w:r>
        <w:lastRenderedPageBreak/>
        <w:t>Overview</w:t>
      </w:r>
    </w:p>
    <w:p w14:paraId="7D92F65C" w14:textId="6AC0D427" w:rsidR="00777EBC" w:rsidRDefault="00777EBC" w:rsidP="00777EBC">
      <w:r>
        <w:t xml:space="preserve">A list and cross-tab count of participants with a completed certification, recertification or Mid-certification Assessment (MCA) at the specified agencies during the specified dates </w:t>
      </w:r>
      <w:r w:rsidRPr="001B5A71">
        <w:rPr>
          <w:b/>
          <w:bCs/>
        </w:rPr>
        <w:t xml:space="preserve">who were </w:t>
      </w:r>
      <w:r>
        <w:rPr>
          <w:b/>
          <w:bCs/>
        </w:rPr>
        <w:t>NOT</w:t>
      </w:r>
      <w:r w:rsidRPr="001B5A71">
        <w:rPr>
          <w:b/>
          <w:bCs/>
        </w:rPr>
        <w:t xml:space="preserve"> given </w:t>
      </w:r>
      <w:r>
        <w:rPr>
          <w:b/>
          <w:bCs/>
        </w:rPr>
        <w:t>ANY</w:t>
      </w:r>
      <w:r w:rsidRPr="001B5A71">
        <w:rPr>
          <w:b/>
          <w:bCs/>
        </w:rPr>
        <w:t xml:space="preserve"> referrals at their Cert/MCA</w:t>
      </w:r>
      <w:r>
        <w:t xml:space="preserve">. The list includes a distinct count of participants and households. The cross-tab count is by certifier and contact type (New, Cert, MCA). Both outputs are grouped by agency, and optional input controls allow you to filter both the list and cross-tab count by WIC type and the list by contact type. </w:t>
      </w:r>
    </w:p>
    <w:p w14:paraId="667CC50C" w14:textId="0A0232CB" w:rsidR="00777EBC" w:rsidRDefault="00777EBC" w:rsidP="00D27282">
      <w:pPr>
        <w:pStyle w:val="Heading4"/>
      </w:pPr>
      <w:r>
        <w:t>Some uses</w:t>
      </w:r>
    </w:p>
    <w:p w14:paraId="638136C8" w14:textId="77777777" w:rsidR="00777EBC" w:rsidRDefault="00777EBC" w:rsidP="00777EBC">
      <w:pPr>
        <w:pStyle w:val="ListParagraph"/>
      </w:pPr>
      <w:r>
        <w:t>Identify staff who may need further guidance if your agency requires some sort of referral at contacts.</w:t>
      </w:r>
    </w:p>
    <w:p w14:paraId="6F1F8519" w14:textId="77777777" w:rsidR="00777EBC" w:rsidRDefault="00777EBC" w:rsidP="00777EBC">
      <w:pPr>
        <w:pStyle w:val="ListParagraph"/>
      </w:pPr>
      <w:r>
        <w:t>Ascertain how often no referrals are provided at different types of appointments.</w:t>
      </w:r>
    </w:p>
    <w:p w14:paraId="6BB572F8" w14:textId="77777777" w:rsidR="00777EBC" w:rsidRDefault="00777EBC" w:rsidP="00D27282">
      <w:pPr>
        <w:pStyle w:val="Heading4"/>
      </w:pPr>
      <w:r w:rsidRPr="00D27282">
        <w:t>Prompts</w:t>
      </w:r>
    </w:p>
    <w:p w14:paraId="7ECFCBBC" w14:textId="77777777" w:rsidR="00777EBC" w:rsidRDefault="00777EBC" w:rsidP="00777EBC">
      <w:pPr>
        <w:pStyle w:val="ListParagraph"/>
      </w:pPr>
      <w:r>
        <w:t>Agency ID(s) – agency where the cert, recert or MCA occurred.</w:t>
      </w:r>
    </w:p>
    <w:p w14:paraId="04C7F0D3" w14:textId="77777777" w:rsidR="00777EBC" w:rsidRDefault="00777EBC" w:rsidP="00777EBC">
      <w:pPr>
        <w:pStyle w:val="ListParagraph"/>
      </w:pPr>
      <w:r>
        <w:t>Start Date – the first date in the time period during which the cert, recert or MCA occurred.</w:t>
      </w:r>
    </w:p>
    <w:p w14:paraId="056E7625" w14:textId="77777777" w:rsidR="00777EBC" w:rsidRDefault="00777EBC" w:rsidP="00777EBC">
      <w:pPr>
        <w:pStyle w:val="ListParagraph"/>
      </w:pPr>
      <w:r>
        <w:t>End Date – the last date in the time period during which the cert, recert or MCA occurred.</w:t>
      </w:r>
    </w:p>
    <w:p w14:paraId="04806DE2" w14:textId="77777777" w:rsidR="00777EBC" w:rsidRDefault="00777EBC" w:rsidP="00D27282">
      <w:pPr>
        <w:pStyle w:val="Heading4"/>
      </w:pPr>
      <w:proofErr w:type="gramStart"/>
      <w:r>
        <w:t>Report</w:t>
      </w:r>
      <w:proofErr w:type="gramEnd"/>
      <w:r>
        <w:t xml:space="preserve"> outputs</w:t>
      </w:r>
    </w:p>
    <w:p w14:paraId="609A5C47" w14:textId="1CD3061B" w:rsidR="00777EBC" w:rsidRPr="00777EBC" w:rsidRDefault="00777EBC" w:rsidP="00777EBC">
      <w:pPr>
        <w:pStyle w:val="Caption"/>
      </w:pPr>
      <w:r>
        <w:t>Tab 1 – List</w:t>
      </w:r>
    </w:p>
    <w:p w14:paraId="67C6EDCD" w14:textId="46AD94DC" w:rsidR="00777EBC" w:rsidRDefault="00777EBC" w:rsidP="00777EBC">
      <w:r w:rsidRPr="007E2B66">
        <w:rPr>
          <w:noProof/>
        </w:rPr>
        <w:drawing>
          <wp:inline distT="0" distB="0" distL="0" distR="0" wp14:anchorId="2F73EA01" wp14:editId="2C0E966D">
            <wp:extent cx="5994400" cy="712470"/>
            <wp:effectExtent l="0" t="0" r="6350" b="0"/>
            <wp:docPr id="120298538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985381" name="Picture 1">
                      <a:extLst>
                        <a:ext uri="{C183D7F6-B498-43B3-948B-1728B52AA6E4}">
                          <adec:decorative xmlns:adec="http://schemas.microsoft.com/office/drawing/2017/decorative" val="1"/>
                        </a:ext>
                      </a:extLst>
                    </pic:cNvPr>
                    <pic:cNvPicPr/>
                  </pic:nvPicPr>
                  <pic:blipFill>
                    <a:blip r:embed="rId302"/>
                    <a:stretch>
                      <a:fillRect/>
                    </a:stretch>
                  </pic:blipFill>
                  <pic:spPr>
                    <a:xfrm>
                      <a:off x="0" y="0"/>
                      <a:ext cx="5994400" cy="712470"/>
                    </a:xfrm>
                    <a:prstGeom prst="rect">
                      <a:avLst/>
                    </a:prstGeom>
                  </pic:spPr>
                </pic:pic>
              </a:graphicData>
            </a:graphic>
          </wp:inline>
        </w:drawing>
      </w:r>
    </w:p>
    <w:p w14:paraId="559DADC9" w14:textId="0EC218CD" w:rsidR="00777EBC" w:rsidRDefault="00777EBC" w:rsidP="00777EBC">
      <w:pPr>
        <w:spacing w:before="60"/>
      </w:pPr>
      <w:r>
        <w:rPr>
          <w:b/>
          <w:bCs/>
        </w:rPr>
        <w:t xml:space="preserve">Columns: </w:t>
      </w:r>
      <w:r>
        <w:t>Agency ID,</w:t>
      </w:r>
      <w:r>
        <w:rPr>
          <w:b/>
          <w:bCs/>
        </w:rPr>
        <w:t xml:space="preserve"> </w:t>
      </w:r>
      <w:r>
        <w:t>Clinic ID, Household ID, State WIC ID, First Name, Last Name, DOB, WIC Type, Contact Date, Contact Type, Cert End Date, Certifier.</w:t>
      </w:r>
    </w:p>
    <w:p w14:paraId="1D20C978" w14:textId="77777777" w:rsidR="00777EBC" w:rsidRPr="00777EBC" w:rsidRDefault="00777EBC" w:rsidP="00777EBC">
      <w:pPr>
        <w:spacing w:before="60"/>
      </w:pPr>
      <w:r>
        <w:rPr>
          <w:b/>
          <w:bCs/>
        </w:rPr>
        <w:t xml:space="preserve">Grouped by: </w:t>
      </w:r>
      <w:r>
        <w:t>Agency name.</w:t>
      </w:r>
    </w:p>
    <w:p w14:paraId="0DDDC515" w14:textId="77777777" w:rsidR="00777EBC" w:rsidRPr="008B2990" w:rsidRDefault="00777EBC" w:rsidP="00777EBC">
      <w:pPr>
        <w:spacing w:before="60"/>
      </w:pPr>
      <w:r>
        <w:rPr>
          <w:b/>
          <w:bCs/>
        </w:rPr>
        <w:t>Counts:</w:t>
      </w:r>
      <w:r>
        <w:t xml:space="preserve"> Participants and households.</w:t>
      </w:r>
    </w:p>
    <w:p w14:paraId="0FDE6ADB" w14:textId="349462DB" w:rsidR="00777EBC" w:rsidRDefault="00777EBC" w:rsidP="00777EBC">
      <w:pPr>
        <w:pStyle w:val="Caption"/>
      </w:pPr>
      <w:r>
        <w:t>Tab 2 – Counts</w:t>
      </w:r>
    </w:p>
    <w:p w14:paraId="62B61E2F" w14:textId="3A46C463" w:rsidR="00777EBC" w:rsidRDefault="00777EBC" w:rsidP="00777EBC">
      <w:pPr>
        <w:spacing w:before="60"/>
      </w:pPr>
      <w:r w:rsidRPr="001A4FEA">
        <w:rPr>
          <w:noProof/>
        </w:rPr>
        <w:drawing>
          <wp:inline distT="0" distB="0" distL="0" distR="0" wp14:anchorId="47E8DBB6" wp14:editId="4B41B579">
            <wp:extent cx="4458335" cy="678688"/>
            <wp:effectExtent l="0" t="0" r="0" b="7620"/>
            <wp:docPr id="162030192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301926" name="Picture 1">
                      <a:extLst>
                        <a:ext uri="{C183D7F6-B498-43B3-948B-1728B52AA6E4}">
                          <adec:decorative xmlns:adec="http://schemas.microsoft.com/office/drawing/2017/decorative" val="1"/>
                        </a:ext>
                      </a:extLst>
                    </pic:cNvPr>
                    <pic:cNvPicPr/>
                  </pic:nvPicPr>
                  <pic:blipFill>
                    <a:blip r:embed="rId303"/>
                    <a:stretch>
                      <a:fillRect/>
                    </a:stretch>
                  </pic:blipFill>
                  <pic:spPr>
                    <a:xfrm>
                      <a:off x="0" y="0"/>
                      <a:ext cx="4458335" cy="678688"/>
                    </a:xfrm>
                    <a:prstGeom prst="rect">
                      <a:avLst/>
                    </a:prstGeom>
                  </pic:spPr>
                </pic:pic>
              </a:graphicData>
            </a:graphic>
          </wp:inline>
        </w:drawing>
      </w:r>
    </w:p>
    <w:p w14:paraId="7FB0EDFA" w14:textId="037F9104" w:rsidR="00777EBC" w:rsidRDefault="00777EBC" w:rsidP="00777EBC">
      <w:pPr>
        <w:spacing w:before="60"/>
      </w:pPr>
      <w:r>
        <w:rPr>
          <w:b/>
          <w:bCs/>
        </w:rPr>
        <w:t>Columns:</w:t>
      </w:r>
      <w:r>
        <w:t xml:space="preserve"> TOTAL, New, Cert, MCA.</w:t>
      </w:r>
    </w:p>
    <w:p w14:paraId="41A68828" w14:textId="0ED1DAA1" w:rsidR="00777EBC" w:rsidRDefault="00777EBC" w:rsidP="00777EBC">
      <w:pPr>
        <w:spacing w:before="60"/>
      </w:pPr>
      <w:r>
        <w:rPr>
          <w:b/>
          <w:bCs/>
        </w:rPr>
        <w:t>Rows:</w:t>
      </w:r>
      <w:r>
        <w:t xml:space="preserve"> TOTAL, Certifier.</w:t>
      </w:r>
    </w:p>
    <w:p w14:paraId="1C9F390C" w14:textId="7FABCABF" w:rsidR="00777EBC" w:rsidRDefault="00777EBC" w:rsidP="00777EBC">
      <w:pPr>
        <w:pStyle w:val="Heading3"/>
      </w:pPr>
      <w:bookmarkStart w:id="201" w:name="_Toc235422920"/>
      <w:bookmarkStart w:id="202" w:name="_Toc242875442"/>
      <w:r>
        <w:lastRenderedPageBreak/>
        <w:t>Certs and MCAs without Specified Referral(s) Given</w:t>
      </w:r>
      <w:bookmarkEnd w:id="202"/>
    </w:p>
    <w:p w14:paraId="235C3DAE" w14:textId="77777777" w:rsidR="00777EBC" w:rsidRDefault="00777EBC" w:rsidP="00777EBC">
      <w:r>
        <w:t>Revised August 26, 2026</w:t>
      </w:r>
    </w:p>
    <w:p w14:paraId="24B6F828" w14:textId="138B1339" w:rsidR="00777EBC" w:rsidRDefault="00777EBC" w:rsidP="00777EBC">
      <w:r>
        <w:t>Previous title: No Referrals at Cert or MCA</w:t>
      </w:r>
    </w:p>
    <w:p w14:paraId="1A5AD600" w14:textId="77777777" w:rsidR="00777EBC" w:rsidRDefault="00777EBC" w:rsidP="00D27282">
      <w:pPr>
        <w:pStyle w:val="Heading4"/>
      </w:pPr>
      <w:r>
        <w:t>Overview</w:t>
      </w:r>
    </w:p>
    <w:p w14:paraId="29D06BB5" w14:textId="282ED055" w:rsidR="00777EBC" w:rsidRDefault="00777EBC" w:rsidP="00777EBC">
      <w:r>
        <w:t xml:space="preserve">A list and cross-tab count of participants, based on WIC Type, that were certified, recertified, or had a Mid-certification Assessment (MCA) at the specified agencies during the specified dates </w:t>
      </w:r>
      <w:r>
        <w:rPr>
          <w:b/>
          <w:bCs/>
        </w:rPr>
        <w:t>who were NOT given the specified referral(s)</w:t>
      </w:r>
      <w:r w:rsidRPr="00661038">
        <w:rPr>
          <w:b/>
          <w:bCs/>
        </w:rPr>
        <w:t xml:space="preserve"> on the same date as their cert or MCA</w:t>
      </w:r>
      <w:r>
        <w:t>. The list includes a distinct count of participants and households. The cross-tab count is by contact type (New Cert, Recert, or MCA), certifier, and clinic. Both outputs are grouped by agency, and optional input controls allow you to filter both the list and counts by clinic ID and certifier, the list by contact type, and the reference by whether the referral is currently active.</w:t>
      </w:r>
    </w:p>
    <w:p w14:paraId="3BC0D0F3" w14:textId="77777777" w:rsidR="00777EBC" w:rsidRDefault="00777EBC" w:rsidP="00D27282">
      <w:pPr>
        <w:pStyle w:val="Heading4"/>
      </w:pPr>
      <w:r>
        <w:t>Some uses</w:t>
      </w:r>
    </w:p>
    <w:p w14:paraId="1A940A1D" w14:textId="77777777" w:rsidR="00777EBC" w:rsidRDefault="00777EBC" w:rsidP="00777EBC">
      <w:pPr>
        <w:pStyle w:val="ListParagraph"/>
      </w:pPr>
      <w:r>
        <w:t>Identify staff who may need further guidance if your agency requires certain referrals at contacts.</w:t>
      </w:r>
    </w:p>
    <w:p w14:paraId="3C54BCB3" w14:textId="77777777" w:rsidR="00777EBC" w:rsidRDefault="00777EBC" w:rsidP="00777EBC">
      <w:pPr>
        <w:pStyle w:val="ListParagraph"/>
      </w:pPr>
      <w:r>
        <w:t>Identify participants who didn’t receive specific referral(s) at a contact.</w:t>
      </w:r>
    </w:p>
    <w:p w14:paraId="19D7E16B" w14:textId="77777777" w:rsidR="00777EBC" w:rsidRDefault="00777EBC" w:rsidP="00777EBC">
      <w:pPr>
        <w:pStyle w:val="ListParagraph"/>
      </w:pPr>
      <w:r>
        <w:t>Obtain count of participants by clinic and staff who had contacts but did not receive the specified referrals.</w:t>
      </w:r>
    </w:p>
    <w:p w14:paraId="7AD75B05" w14:textId="77777777" w:rsidR="00777EBC" w:rsidRDefault="00777EBC" w:rsidP="00D27282">
      <w:pPr>
        <w:pStyle w:val="Heading4"/>
      </w:pPr>
      <w:r w:rsidRPr="00D27282">
        <w:t>Prompts</w:t>
      </w:r>
    </w:p>
    <w:p w14:paraId="32CBDB4F" w14:textId="77777777" w:rsidR="00777EBC" w:rsidRDefault="00777EBC" w:rsidP="00777EBC">
      <w:pPr>
        <w:pStyle w:val="ListParagraph"/>
      </w:pPr>
      <w:r>
        <w:t>%</w:t>
      </w:r>
      <w:proofErr w:type="spellStart"/>
      <w:r>
        <w:t>AgencyID</w:t>
      </w:r>
      <w:proofErr w:type="spellEnd"/>
      <w:r>
        <w:t>% - the agency found in the referral name (since not unique between agencies).</w:t>
      </w:r>
    </w:p>
    <w:p w14:paraId="51A92F5A" w14:textId="77777777" w:rsidR="00777EBC" w:rsidRDefault="00777EBC" w:rsidP="00777EBC">
      <w:pPr>
        <w:pStyle w:val="ListParagraph"/>
      </w:pPr>
      <w:r>
        <w:t>Agency ID(s) – agency where the cert, recert or MCA occurred.</w:t>
      </w:r>
    </w:p>
    <w:p w14:paraId="628A7EBD" w14:textId="77777777" w:rsidR="00777EBC" w:rsidRDefault="00777EBC" w:rsidP="00777EBC">
      <w:pPr>
        <w:pStyle w:val="ListParagraph"/>
      </w:pPr>
      <w:r>
        <w:t>Start Date – the first date in the time period during which the cert, recert or MCA occurred.</w:t>
      </w:r>
    </w:p>
    <w:p w14:paraId="762CF9D7" w14:textId="77777777" w:rsidR="00777EBC" w:rsidRDefault="00777EBC" w:rsidP="00777EBC">
      <w:pPr>
        <w:pStyle w:val="ListParagraph"/>
      </w:pPr>
      <w:r>
        <w:t>End Date – the last date in the time period during which the cert, recert or MCA occurred.</w:t>
      </w:r>
    </w:p>
    <w:p w14:paraId="36799D80" w14:textId="77777777" w:rsidR="00777EBC" w:rsidRDefault="00777EBC" w:rsidP="00777EBC">
      <w:pPr>
        <w:pStyle w:val="ListParagraph"/>
      </w:pPr>
      <w:r>
        <w:t>Referral ID – the unique ID associated with specific referrals.</w:t>
      </w:r>
    </w:p>
    <w:p w14:paraId="729BFCA8" w14:textId="77777777" w:rsidR="00777EBC" w:rsidRDefault="00777EBC" w:rsidP="00777EBC">
      <w:pPr>
        <w:pStyle w:val="ListParagraph"/>
      </w:pPr>
      <w:r>
        <w:t>WIC Type(s) – the WIC type at the time the participant was certified, or the certification associated with the MCA.</w:t>
      </w:r>
    </w:p>
    <w:p w14:paraId="6538ABF8" w14:textId="77777777" w:rsidR="00777EBC" w:rsidRDefault="00777EBC" w:rsidP="00D27282">
      <w:pPr>
        <w:pStyle w:val="Heading4"/>
      </w:pPr>
      <w:proofErr w:type="gramStart"/>
      <w:r>
        <w:t>Report</w:t>
      </w:r>
      <w:proofErr w:type="gramEnd"/>
      <w:r>
        <w:t xml:space="preserve"> </w:t>
      </w:r>
      <w:r w:rsidRPr="00D27282">
        <w:t>outputs</w:t>
      </w:r>
    </w:p>
    <w:p w14:paraId="4A2A3B82" w14:textId="77777777" w:rsidR="00777EBC" w:rsidRDefault="00777EBC" w:rsidP="00777EBC">
      <w:pPr>
        <w:pStyle w:val="Caption"/>
      </w:pPr>
      <w:r>
        <w:t>Tab 1 – Reference</w:t>
      </w:r>
    </w:p>
    <w:p w14:paraId="5139D214" w14:textId="77777777" w:rsidR="00777EBC" w:rsidRDefault="00777EBC" w:rsidP="00777EBC">
      <w:pPr>
        <w:pStyle w:val="Caption"/>
        <w:spacing w:before="60"/>
      </w:pPr>
      <w:r w:rsidRPr="00331539">
        <w:rPr>
          <w:noProof/>
        </w:rPr>
        <w:drawing>
          <wp:inline distT="0" distB="0" distL="0" distR="0" wp14:anchorId="2B7C076E" wp14:editId="5035D9FB">
            <wp:extent cx="4635373" cy="437515"/>
            <wp:effectExtent l="0" t="0" r="0" b="635"/>
            <wp:docPr id="24202994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290333" name="Picture 1">
                      <a:extLst>
                        <a:ext uri="{C183D7F6-B498-43B3-948B-1728B52AA6E4}">
                          <adec:decorative xmlns:adec="http://schemas.microsoft.com/office/drawing/2017/decorative" val="1"/>
                        </a:ext>
                      </a:extLst>
                    </pic:cNvPr>
                    <pic:cNvPicPr/>
                  </pic:nvPicPr>
                  <pic:blipFill>
                    <a:blip r:embed="rId297"/>
                    <a:stretch>
                      <a:fillRect/>
                    </a:stretch>
                  </pic:blipFill>
                  <pic:spPr>
                    <a:xfrm>
                      <a:off x="0" y="0"/>
                      <a:ext cx="4635373" cy="437515"/>
                    </a:xfrm>
                    <a:prstGeom prst="rect">
                      <a:avLst/>
                    </a:prstGeom>
                  </pic:spPr>
                </pic:pic>
              </a:graphicData>
            </a:graphic>
          </wp:inline>
        </w:drawing>
      </w:r>
    </w:p>
    <w:p w14:paraId="323D19AA" w14:textId="77777777" w:rsidR="00777EBC" w:rsidRPr="00032F4B" w:rsidRDefault="00777EBC" w:rsidP="00777EBC">
      <w:r>
        <w:rPr>
          <w:b/>
          <w:bCs/>
        </w:rPr>
        <w:t xml:space="preserve">Columns: </w:t>
      </w:r>
      <w:r>
        <w:t>Referral ID, Referral Name, Active.</w:t>
      </w:r>
    </w:p>
    <w:p w14:paraId="6D0E64C6" w14:textId="77777777" w:rsidR="00777EBC" w:rsidRDefault="00777EBC" w:rsidP="00777EBC">
      <w:pPr>
        <w:pStyle w:val="Caption"/>
      </w:pPr>
      <w:r>
        <w:t>Tab 2 – List</w:t>
      </w:r>
    </w:p>
    <w:p w14:paraId="5C3CEDD9" w14:textId="26F1AC88" w:rsidR="00777EBC" w:rsidRDefault="00777EBC" w:rsidP="00777EBC">
      <w:pPr>
        <w:spacing w:before="60"/>
      </w:pPr>
      <w:r w:rsidRPr="00565E8A">
        <w:rPr>
          <w:noProof/>
        </w:rPr>
        <w:lastRenderedPageBreak/>
        <w:drawing>
          <wp:inline distT="0" distB="0" distL="0" distR="0" wp14:anchorId="2074A5F0" wp14:editId="360EBB6F">
            <wp:extent cx="4732528" cy="859282"/>
            <wp:effectExtent l="0" t="0" r="0" b="0"/>
            <wp:docPr id="156982302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400275" name="Picture 1">
                      <a:extLst>
                        <a:ext uri="{C183D7F6-B498-43B3-948B-1728B52AA6E4}">
                          <adec:decorative xmlns:adec="http://schemas.microsoft.com/office/drawing/2017/decorative" val="1"/>
                        </a:ext>
                      </a:extLst>
                    </pic:cNvPr>
                    <pic:cNvPicPr/>
                  </pic:nvPicPr>
                  <pic:blipFill>
                    <a:blip r:embed="rId298"/>
                    <a:stretch>
                      <a:fillRect/>
                    </a:stretch>
                  </pic:blipFill>
                  <pic:spPr>
                    <a:xfrm>
                      <a:off x="0" y="0"/>
                      <a:ext cx="4732528" cy="859282"/>
                    </a:xfrm>
                    <a:prstGeom prst="rect">
                      <a:avLst/>
                    </a:prstGeom>
                  </pic:spPr>
                </pic:pic>
              </a:graphicData>
            </a:graphic>
          </wp:inline>
        </w:drawing>
      </w:r>
    </w:p>
    <w:p w14:paraId="287D89A8" w14:textId="77777777" w:rsidR="00777EBC" w:rsidRDefault="00777EBC" w:rsidP="00777EBC">
      <w:pPr>
        <w:spacing w:before="60"/>
      </w:pPr>
      <w:r>
        <w:rPr>
          <w:b/>
          <w:bCs/>
        </w:rPr>
        <w:t xml:space="preserve">Columns: </w:t>
      </w:r>
      <w:r>
        <w:t>Clinic ID, Certifier, Contact Date, Contact Type, Household ID, State WIC ID, DOB, WIC Type, Prescreen Date.</w:t>
      </w:r>
    </w:p>
    <w:p w14:paraId="7316B41D" w14:textId="77777777" w:rsidR="00777EBC" w:rsidRPr="00777EBC" w:rsidRDefault="00777EBC" w:rsidP="00777EBC">
      <w:pPr>
        <w:spacing w:before="60"/>
      </w:pPr>
      <w:r>
        <w:rPr>
          <w:b/>
          <w:bCs/>
        </w:rPr>
        <w:t xml:space="preserve">Grouped by: </w:t>
      </w:r>
      <w:r>
        <w:t>Agency name.</w:t>
      </w:r>
    </w:p>
    <w:p w14:paraId="4908C4AE" w14:textId="77777777" w:rsidR="00777EBC" w:rsidRPr="008B2990" w:rsidRDefault="00777EBC" w:rsidP="00777EBC">
      <w:pPr>
        <w:spacing w:before="60"/>
      </w:pPr>
      <w:r>
        <w:rPr>
          <w:b/>
          <w:bCs/>
        </w:rPr>
        <w:t>Counts:</w:t>
      </w:r>
      <w:r>
        <w:t xml:space="preserve"> Participants and households.</w:t>
      </w:r>
    </w:p>
    <w:p w14:paraId="706E22B2" w14:textId="77777777" w:rsidR="00777EBC" w:rsidRDefault="00777EBC" w:rsidP="00777EBC">
      <w:pPr>
        <w:pStyle w:val="Caption"/>
      </w:pPr>
      <w:r>
        <w:t>Tab 3 – Counts</w:t>
      </w:r>
    </w:p>
    <w:p w14:paraId="4C35FE8D" w14:textId="77777777" w:rsidR="00777EBC" w:rsidRDefault="00777EBC" w:rsidP="00777EBC">
      <w:pPr>
        <w:spacing w:before="60"/>
      </w:pPr>
      <w:r w:rsidRPr="00565E8A">
        <w:rPr>
          <w:noProof/>
        </w:rPr>
        <w:drawing>
          <wp:inline distT="0" distB="0" distL="0" distR="0" wp14:anchorId="37B14527" wp14:editId="26B6C27C">
            <wp:extent cx="4683125" cy="1348867"/>
            <wp:effectExtent l="0" t="0" r="3175" b="3810"/>
            <wp:docPr id="40132405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29550" name="Picture 1">
                      <a:extLst>
                        <a:ext uri="{C183D7F6-B498-43B3-948B-1728B52AA6E4}">
                          <adec:decorative xmlns:adec="http://schemas.microsoft.com/office/drawing/2017/decorative" val="1"/>
                        </a:ext>
                      </a:extLst>
                    </pic:cNvPr>
                    <pic:cNvPicPr/>
                  </pic:nvPicPr>
                  <pic:blipFill>
                    <a:blip r:embed="rId299"/>
                    <a:stretch>
                      <a:fillRect/>
                    </a:stretch>
                  </pic:blipFill>
                  <pic:spPr>
                    <a:xfrm>
                      <a:off x="0" y="0"/>
                      <a:ext cx="4683125" cy="1348867"/>
                    </a:xfrm>
                    <a:prstGeom prst="rect">
                      <a:avLst/>
                    </a:prstGeom>
                  </pic:spPr>
                </pic:pic>
              </a:graphicData>
            </a:graphic>
          </wp:inline>
        </w:drawing>
      </w:r>
    </w:p>
    <w:p w14:paraId="4E7332AD" w14:textId="77777777" w:rsidR="00777EBC" w:rsidRDefault="00777EBC" w:rsidP="00777EBC">
      <w:pPr>
        <w:spacing w:before="60"/>
      </w:pPr>
      <w:r>
        <w:rPr>
          <w:b/>
          <w:bCs/>
        </w:rPr>
        <w:t>Columns:</w:t>
      </w:r>
      <w:r>
        <w:t xml:space="preserve"> AGENCY ID, CLINIC ID(s).</w:t>
      </w:r>
    </w:p>
    <w:p w14:paraId="346BED51" w14:textId="77777777" w:rsidR="00777EBC" w:rsidRDefault="00777EBC" w:rsidP="00777EBC">
      <w:pPr>
        <w:spacing w:before="60"/>
      </w:pPr>
      <w:r>
        <w:rPr>
          <w:b/>
          <w:bCs/>
        </w:rPr>
        <w:t>Rows:</w:t>
      </w:r>
      <w:r>
        <w:t xml:space="preserve"> AGENCY ID TOTAL, NEW CERTS TOTAL, CERTS/RECERTS TOTAL, MCAs TOTAL; certifier’s name, New Certs, Certs/Recerts, MCAs.</w:t>
      </w:r>
    </w:p>
    <w:p w14:paraId="6E2DE5F4" w14:textId="5920FD72" w:rsidR="00777EBC" w:rsidRDefault="00777EBC" w:rsidP="00777EBC">
      <w:pPr>
        <w:pStyle w:val="Heading3"/>
      </w:pPr>
      <w:bookmarkStart w:id="203" w:name="_Toc242875443"/>
      <w:r>
        <w:t>Certs With and Without Specified Referral(s) Given</w:t>
      </w:r>
      <w:bookmarkEnd w:id="203"/>
    </w:p>
    <w:p w14:paraId="71DBC4B0" w14:textId="77777777" w:rsidR="00777EBC" w:rsidRDefault="00777EBC" w:rsidP="00777EBC">
      <w:r>
        <w:t>Revised August 26, 2026</w:t>
      </w:r>
    </w:p>
    <w:p w14:paraId="1715884E" w14:textId="43BE13F5" w:rsidR="00777EBC" w:rsidRDefault="00777EBC" w:rsidP="00777EBC">
      <w:r>
        <w:t>Previous title: Certified Participants Referred and Not Referred</w:t>
      </w:r>
    </w:p>
    <w:p w14:paraId="301ACF42" w14:textId="77777777" w:rsidR="00777EBC" w:rsidRDefault="00777EBC" w:rsidP="00777EBC">
      <w:pPr>
        <w:pStyle w:val="Heading4"/>
      </w:pPr>
      <w:r>
        <w:t>Overview</w:t>
      </w:r>
    </w:p>
    <w:p w14:paraId="0F8DF64A" w14:textId="7F0B3928" w:rsidR="00777EBC" w:rsidRDefault="00777EBC" w:rsidP="00777EBC">
      <w:r>
        <w:t xml:space="preserve">Two lists, </w:t>
      </w:r>
      <w:proofErr w:type="gramStart"/>
      <w:r>
        <w:t>referred</w:t>
      </w:r>
      <w:proofErr w:type="gramEnd"/>
      <w:r>
        <w:t xml:space="preserve"> and not </w:t>
      </w:r>
      <w:proofErr w:type="gramStart"/>
      <w:r>
        <w:t>referred</w:t>
      </w:r>
      <w:proofErr w:type="gramEnd"/>
      <w:r>
        <w:t xml:space="preserve">, and cross-tab counts of participants, based on WIC Type, who were </w:t>
      </w:r>
      <w:r>
        <w:rPr>
          <w:b/>
          <w:bCs/>
        </w:rPr>
        <w:t>certified</w:t>
      </w:r>
      <w:r>
        <w:t xml:space="preserve"> at the specified agencies during the specified dates</w:t>
      </w:r>
      <w:r>
        <w:rPr>
          <w:b/>
          <w:bCs/>
        </w:rPr>
        <w:t xml:space="preserve"> </w:t>
      </w:r>
      <w:r>
        <w:t xml:space="preserve">and </w:t>
      </w:r>
      <w:r w:rsidRPr="0084687E">
        <w:rPr>
          <w:b/>
          <w:bCs/>
        </w:rPr>
        <w:t>were or were not given</w:t>
      </w:r>
      <w:r w:rsidRPr="00531504">
        <w:rPr>
          <w:b/>
          <w:bCs/>
        </w:rPr>
        <w:t xml:space="preserve"> the specified referral(s) on the same date as their</w:t>
      </w:r>
      <w:r>
        <w:rPr>
          <w:b/>
          <w:bCs/>
        </w:rPr>
        <w:t xml:space="preserve"> cert</w:t>
      </w:r>
      <w:r>
        <w:t xml:space="preserve">. Both list outputs (referred and not referred) are grouped by agency; the referred list is also grouped by referral. Both lists include a distinct count of participants and households. Cross-tab counts include total counts by referral, total referred, total not referred, and total certified by race ethnicity or cultural identity, WIC type, certifier, and clinic. Percentages </w:t>
      </w:r>
      <w:proofErr w:type="gramStart"/>
      <w:r>
        <w:t>referred</w:t>
      </w:r>
      <w:proofErr w:type="gramEnd"/>
      <w:r>
        <w:t xml:space="preserve"> and not referred are also provided. An optional input control allows you to filter the reference list by whether the referral is currently active.</w:t>
      </w:r>
    </w:p>
    <w:p w14:paraId="542E2A28" w14:textId="77777777" w:rsidR="00777EBC" w:rsidRDefault="00777EBC" w:rsidP="00777EBC">
      <w:pPr>
        <w:pStyle w:val="Heading4"/>
      </w:pPr>
      <w:r>
        <w:t>Some uses</w:t>
      </w:r>
    </w:p>
    <w:p w14:paraId="3548764E" w14:textId="77777777" w:rsidR="00777EBC" w:rsidRPr="0084687E" w:rsidRDefault="00777EBC" w:rsidP="00777EBC">
      <w:pPr>
        <w:pStyle w:val="ListParagraph"/>
      </w:pPr>
      <w:bookmarkStart w:id="204" w:name="_Hlk61256514"/>
      <w:r w:rsidRPr="0084687E">
        <w:t>Identify participants who were referred, or not, and staff who provided the referral, or didn’t.</w:t>
      </w:r>
    </w:p>
    <w:p w14:paraId="37EF4EC6" w14:textId="77777777" w:rsidR="00777EBC" w:rsidRPr="0084687E" w:rsidRDefault="00777EBC" w:rsidP="00777EBC">
      <w:pPr>
        <w:pStyle w:val="ListParagraph"/>
      </w:pPr>
      <w:r w:rsidRPr="0084687E">
        <w:lastRenderedPageBreak/>
        <w:t>Identify similarities or differences in referrals based on Race Ethnicity/Cultural Identity.</w:t>
      </w:r>
    </w:p>
    <w:p w14:paraId="72ADE3DC" w14:textId="77777777" w:rsidR="00777EBC" w:rsidRPr="0084687E" w:rsidRDefault="00777EBC" w:rsidP="00777EBC">
      <w:pPr>
        <w:pStyle w:val="ListParagraph"/>
      </w:pPr>
      <w:r w:rsidRPr="0084687E">
        <w:t>Identify types of participants receiving referrals or not.</w:t>
      </w:r>
      <w:bookmarkEnd w:id="204"/>
    </w:p>
    <w:p w14:paraId="64D476A9" w14:textId="77777777" w:rsidR="00777EBC" w:rsidRDefault="00777EBC" w:rsidP="00777EBC">
      <w:pPr>
        <w:pStyle w:val="Heading4"/>
      </w:pPr>
      <w:r>
        <w:t>Prompts</w:t>
      </w:r>
    </w:p>
    <w:p w14:paraId="45D92802" w14:textId="77777777" w:rsidR="00777EBC" w:rsidRDefault="00777EBC" w:rsidP="00777EBC">
      <w:pPr>
        <w:pStyle w:val="ListParagraph"/>
      </w:pPr>
      <w:r>
        <w:t>%</w:t>
      </w:r>
      <w:proofErr w:type="spellStart"/>
      <w:r>
        <w:t>AgencyID</w:t>
      </w:r>
      <w:proofErr w:type="spellEnd"/>
      <w:r>
        <w:t>% - the agency found in the referral name (since not unique between agencies).</w:t>
      </w:r>
    </w:p>
    <w:p w14:paraId="36E09CCF" w14:textId="77777777" w:rsidR="00777EBC" w:rsidRDefault="00777EBC" w:rsidP="00777EBC">
      <w:pPr>
        <w:pStyle w:val="ListParagraph"/>
      </w:pPr>
      <w:r>
        <w:t>Agency ID(s) – agency where the cert, recert or MCA occurred.</w:t>
      </w:r>
    </w:p>
    <w:p w14:paraId="61EC80FF" w14:textId="77777777" w:rsidR="00777EBC" w:rsidRDefault="00777EBC" w:rsidP="00777EBC">
      <w:pPr>
        <w:pStyle w:val="ListParagraph"/>
      </w:pPr>
      <w:r>
        <w:t>Start Date – the first date in the time period during which the cert, recert or MCA occurred.</w:t>
      </w:r>
    </w:p>
    <w:p w14:paraId="491DA1A2" w14:textId="77777777" w:rsidR="00777EBC" w:rsidRDefault="00777EBC" w:rsidP="00777EBC">
      <w:pPr>
        <w:pStyle w:val="ListParagraph"/>
      </w:pPr>
      <w:r>
        <w:t>End Date – the last date in the time period during which the cert, recert or MCA occurred.</w:t>
      </w:r>
    </w:p>
    <w:p w14:paraId="10CEAC61" w14:textId="77777777" w:rsidR="00777EBC" w:rsidRDefault="00777EBC" w:rsidP="00777EBC">
      <w:pPr>
        <w:pStyle w:val="ListParagraph"/>
      </w:pPr>
      <w:r>
        <w:t>Referral ID – the unique ID associated with specific referrals.</w:t>
      </w:r>
    </w:p>
    <w:p w14:paraId="63B7C79F" w14:textId="77777777" w:rsidR="00777EBC" w:rsidRDefault="00777EBC" w:rsidP="00777EBC">
      <w:pPr>
        <w:pStyle w:val="ListParagraph"/>
      </w:pPr>
      <w:r>
        <w:t>WIC Type(s) – the WIC type at the time the participant was certified, or the certification associated with the MCA.</w:t>
      </w:r>
    </w:p>
    <w:p w14:paraId="1C721C6B" w14:textId="77777777" w:rsidR="00777EBC" w:rsidRDefault="00777EBC" w:rsidP="00777EBC">
      <w:pPr>
        <w:pStyle w:val="Heading4"/>
      </w:pPr>
      <w:proofErr w:type="gramStart"/>
      <w:r>
        <w:t>Report</w:t>
      </w:r>
      <w:proofErr w:type="gramEnd"/>
      <w:r>
        <w:t xml:space="preserve"> outputs</w:t>
      </w:r>
    </w:p>
    <w:p w14:paraId="60B8FFCC" w14:textId="77777777" w:rsidR="00777EBC" w:rsidRDefault="00777EBC" w:rsidP="00777EBC">
      <w:pPr>
        <w:pStyle w:val="Caption"/>
      </w:pPr>
      <w:r>
        <w:t>Tab 1 – Reference</w:t>
      </w:r>
    </w:p>
    <w:p w14:paraId="343A2787" w14:textId="77777777" w:rsidR="00777EBC" w:rsidRDefault="00777EBC" w:rsidP="00777EBC">
      <w:pPr>
        <w:pStyle w:val="Caption"/>
        <w:spacing w:before="60"/>
      </w:pPr>
      <w:r w:rsidRPr="00331539">
        <w:rPr>
          <w:noProof/>
        </w:rPr>
        <w:drawing>
          <wp:inline distT="0" distB="0" distL="0" distR="0" wp14:anchorId="7384DD0D" wp14:editId="4B213B8D">
            <wp:extent cx="4635373" cy="437515"/>
            <wp:effectExtent l="0" t="0" r="0" b="635"/>
            <wp:docPr id="211009574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290333" name="Picture 1">
                      <a:extLst>
                        <a:ext uri="{C183D7F6-B498-43B3-948B-1728B52AA6E4}">
                          <adec:decorative xmlns:adec="http://schemas.microsoft.com/office/drawing/2017/decorative" val="1"/>
                        </a:ext>
                      </a:extLst>
                    </pic:cNvPr>
                    <pic:cNvPicPr/>
                  </pic:nvPicPr>
                  <pic:blipFill>
                    <a:blip r:embed="rId297"/>
                    <a:stretch>
                      <a:fillRect/>
                    </a:stretch>
                  </pic:blipFill>
                  <pic:spPr>
                    <a:xfrm>
                      <a:off x="0" y="0"/>
                      <a:ext cx="4635373" cy="437515"/>
                    </a:xfrm>
                    <a:prstGeom prst="rect">
                      <a:avLst/>
                    </a:prstGeom>
                  </pic:spPr>
                </pic:pic>
              </a:graphicData>
            </a:graphic>
          </wp:inline>
        </w:drawing>
      </w:r>
    </w:p>
    <w:p w14:paraId="360B2788" w14:textId="77777777" w:rsidR="00777EBC" w:rsidRPr="00032F4B" w:rsidRDefault="00777EBC" w:rsidP="00777EBC">
      <w:r>
        <w:rPr>
          <w:b/>
          <w:bCs/>
        </w:rPr>
        <w:t xml:space="preserve">Columns: </w:t>
      </w:r>
      <w:r>
        <w:t>Referral ID, Referral Name, Active.</w:t>
      </w:r>
    </w:p>
    <w:p w14:paraId="64F85CCD" w14:textId="07DA0276" w:rsidR="00777EBC" w:rsidRDefault="00777EBC" w:rsidP="00777EBC">
      <w:pPr>
        <w:pStyle w:val="Caption"/>
      </w:pPr>
      <w:r>
        <w:t>Tab 2 – Referred List</w:t>
      </w:r>
    </w:p>
    <w:p w14:paraId="270D20DB" w14:textId="1D265B4B" w:rsidR="00777EBC" w:rsidRDefault="00777EBC" w:rsidP="00777EBC">
      <w:pPr>
        <w:spacing w:before="60"/>
      </w:pPr>
      <w:r w:rsidRPr="00CF5BBA">
        <w:rPr>
          <w:noProof/>
        </w:rPr>
        <w:drawing>
          <wp:inline distT="0" distB="0" distL="0" distR="0" wp14:anchorId="63891FCA" wp14:editId="41C4E3B2">
            <wp:extent cx="5994400" cy="899795"/>
            <wp:effectExtent l="0" t="0" r="6350" b="0"/>
            <wp:docPr id="10916732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673294" name="Picture 1">
                      <a:extLst>
                        <a:ext uri="{C183D7F6-B498-43B3-948B-1728B52AA6E4}">
                          <adec:decorative xmlns:adec="http://schemas.microsoft.com/office/drawing/2017/decorative" val="1"/>
                        </a:ext>
                      </a:extLst>
                    </pic:cNvPr>
                    <pic:cNvPicPr/>
                  </pic:nvPicPr>
                  <pic:blipFill>
                    <a:blip r:embed="rId304"/>
                    <a:stretch>
                      <a:fillRect/>
                    </a:stretch>
                  </pic:blipFill>
                  <pic:spPr>
                    <a:xfrm>
                      <a:off x="0" y="0"/>
                      <a:ext cx="5994400" cy="899795"/>
                    </a:xfrm>
                    <a:prstGeom prst="rect">
                      <a:avLst/>
                    </a:prstGeom>
                  </pic:spPr>
                </pic:pic>
              </a:graphicData>
            </a:graphic>
          </wp:inline>
        </w:drawing>
      </w:r>
    </w:p>
    <w:p w14:paraId="3DB2391E" w14:textId="74F0FF48" w:rsidR="00777EBC" w:rsidRDefault="00777EBC" w:rsidP="00777EBC">
      <w:pPr>
        <w:spacing w:before="60"/>
      </w:pPr>
      <w:r>
        <w:rPr>
          <w:b/>
          <w:bCs/>
        </w:rPr>
        <w:t xml:space="preserve">Columns: </w:t>
      </w:r>
      <w:r>
        <w:t>Household ID, State WIC ID, WIC Type, Certifier, Cert Date, EDC, Delivery Date, Race Ethnicity or Cultural Identity, Clinic ID.</w:t>
      </w:r>
    </w:p>
    <w:p w14:paraId="7945F947" w14:textId="2EE9C1C3" w:rsidR="00777EBC" w:rsidRPr="00777EBC" w:rsidRDefault="00777EBC" w:rsidP="00777EBC">
      <w:pPr>
        <w:spacing w:before="60"/>
      </w:pPr>
      <w:r>
        <w:rPr>
          <w:b/>
          <w:bCs/>
        </w:rPr>
        <w:t xml:space="preserve">Grouped by: </w:t>
      </w:r>
      <w:r>
        <w:t>Agency name and referral name.</w:t>
      </w:r>
    </w:p>
    <w:p w14:paraId="0C7920A4" w14:textId="77777777" w:rsidR="00777EBC" w:rsidRDefault="00777EBC" w:rsidP="00777EBC">
      <w:pPr>
        <w:spacing w:before="60"/>
      </w:pPr>
      <w:r>
        <w:rPr>
          <w:b/>
          <w:bCs/>
        </w:rPr>
        <w:t>Counts:</w:t>
      </w:r>
      <w:r>
        <w:t xml:space="preserve"> Participants and households.</w:t>
      </w:r>
    </w:p>
    <w:p w14:paraId="07140B2F" w14:textId="676132F9" w:rsidR="00777EBC" w:rsidRDefault="00777EBC" w:rsidP="00777EBC">
      <w:pPr>
        <w:pStyle w:val="Caption"/>
      </w:pPr>
      <w:r>
        <w:t>Tab 3 – Not Referred List</w:t>
      </w:r>
    </w:p>
    <w:p w14:paraId="26FDC56B" w14:textId="3DDCA849" w:rsidR="00777EBC" w:rsidRDefault="00777EBC" w:rsidP="00777EBC">
      <w:pPr>
        <w:spacing w:before="60"/>
      </w:pPr>
      <w:r w:rsidRPr="00CF5BBA">
        <w:rPr>
          <w:noProof/>
        </w:rPr>
        <w:drawing>
          <wp:inline distT="0" distB="0" distL="0" distR="0" wp14:anchorId="5530D5CE" wp14:editId="294ADA3B">
            <wp:extent cx="5994400" cy="805180"/>
            <wp:effectExtent l="0" t="0" r="6350" b="0"/>
            <wp:docPr id="161090864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908647" name="Picture 1">
                      <a:extLst>
                        <a:ext uri="{C183D7F6-B498-43B3-948B-1728B52AA6E4}">
                          <adec:decorative xmlns:adec="http://schemas.microsoft.com/office/drawing/2017/decorative" val="1"/>
                        </a:ext>
                      </a:extLst>
                    </pic:cNvPr>
                    <pic:cNvPicPr/>
                  </pic:nvPicPr>
                  <pic:blipFill>
                    <a:blip r:embed="rId305"/>
                    <a:stretch>
                      <a:fillRect/>
                    </a:stretch>
                  </pic:blipFill>
                  <pic:spPr>
                    <a:xfrm>
                      <a:off x="0" y="0"/>
                      <a:ext cx="5994400" cy="805180"/>
                    </a:xfrm>
                    <a:prstGeom prst="rect">
                      <a:avLst/>
                    </a:prstGeom>
                  </pic:spPr>
                </pic:pic>
              </a:graphicData>
            </a:graphic>
          </wp:inline>
        </w:drawing>
      </w:r>
    </w:p>
    <w:p w14:paraId="708B6E50" w14:textId="77777777" w:rsidR="00777EBC" w:rsidRDefault="00777EBC" w:rsidP="00777EBC">
      <w:pPr>
        <w:spacing w:before="60"/>
      </w:pPr>
      <w:r>
        <w:rPr>
          <w:b/>
          <w:bCs/>
        </w:rPr>
        <w:t xml:space="preserve">Columns: </w:t>
      </w:r>
      <w:r>
        <w:t>Household ID, State WIC ID, WIC Type, Certifier, Cert Date, EDC, Delivery Date, Race Ethnicity or Cultural Identity, Clinic ID.</w:t>
      </w:r>
    </w:p>
    <w:p w14:paraId="3013E81A" w14:textId="3FA3E83C" w:rsidR="00777EBC" w:rsidRPr="00777EBC" w:rsidRDefault="00777EBC" w:rsidP="00777EBC">
      <w:pPr>
        <w:spacing w:before="60"/>
      </w:pPr>
      <w:r>
        <w:rPr>
          <w:b/>
          <w:bCs/>
        </w:rPr>
        <w:t xml:space="preserve">Grouped by: </w:t>
      </w:r>
      <w:r>
        <w:t>Agency name.</w:t>
      </w:r>
    </w:p>
    <w:p w14:paraId="06BBFCCC" w14:textId="77777777" w:rsidR="00777EBC" w:rsidRPr="008B2990" w:rsidRDefault="00777EBC" w:rsidP="00777EBC">
      <w:pPr>
        <w:spacing w:before="60"/>
      </w:pPr>
      <w:r>
        <w:rPr>
          <w:b/>
          <w:bCs/>
        </w:rPr>
        <w:lastRenderedPageBreak/>
        <w:t>Counts:</w:t>
      </w:r>
      <w:r>
        <w:t xml:space="preserve"> Participants and households.</w:t>
      </w:r>
    </w:p>
    <w:p w14:paraId="489E10C3" w14:textId="77777777" w:rsidR="00777EBC" w:rsidRPr="008B2990" w:rsidRDefault="00777EBC" w:rsidP="00777EBC">
      <w:pPr>
        <w:spacing w:before="60"/>
      </w:pPr>
    </w:p>
    <w:p w14:paraId="1DE5F332" w14:textId="561B3025" w:rsidR="00777EBC" w:rsidRDefault="00777EBC" w:rsidP="00777EBC">
      <w:pPr>
        <w:pStyle w:val="Caption"/>
      </w:pPr>
      <w:r>
        <w:t>Tab 4 - Race</w:t>
      </w:r>
    </w:p>
    <w:p w14:paraId="19AF80CF" w14:textId="1804DE3E" w:rsidR="00777EBC" w:rsidRDefault="00777EBC" w:rsidP="00777EBC">
      <w:pPr>
        <w:spacing w:before="60"/>
      </w:pPr>
      <w:r w:rsidRPr="00B22B02">
        <w:rPr>
          <w:noProof/>
        </w:rPr>
        <w:drawing>
          <wp:inline distT="0" distB="0" distL="0" distR="0" wp14:anchorId="0DCEBE14" wp14:editId="4F5EB8AA">
            <wp:extent cx="5289423" cy="862330"/>
            <wp:effectExtent l="0" t="0" r="6985" b="0"/>
            <wp:docPr id="10601599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159944" name="Picture 1">
                      <a:extLst>
                        <a:ext uri="{C183D7F6-B498-43B3-948B-1728B52AA6E4}">
                          <adec:decorative xmlns:adec="http://schemas.microsoft.com/office/drawing/2017/decorative" val="1"/>
                        </a:ext>
                      </a:extLst>
                    </pic:cNvPr>
                    <pic:cNvPicPr/>
                  </pic:nvPicPr>
                  <pic:blipFill>
                    <a:blip r:embed="rId306"/>
                    <a:stretch>
                      <a:fillRect/>
                    </a:stretch>
                  </pic:blipFill>
                  <pic:spPr>
                    <a:xfrm>
                      <a:off x="0" y="0"/>
                      <a:ext cx="5289423" cy="862330"/>
                    </a:xfrm>
                    <a:prstGeom prst="rect">
                      <a:avLst/>
                    </a:prstGeom>
                  </pic:spPr>
                </pic:pic>
              </a:graphicData>
            </a:graphic>
          </wp:inline>
        </w:drawing>
      </w:r>
    </w:p>
    <w:p w14:paraId="7CED4F26" w14:textId="0B91AD51" w:rsidR="00777EBC" w:rsidRDefault="00777EBC" w:rsidP="00777EBC">
      <w:pPr>
        <w:spacing w:before="60"/>
      </w:pPr>
      <w:r>
        <w:rPr>
          <w:b/>
          <w:bCs/>
        </w:rPr>
        <w:t>Columns:</w:t>
      </w:r>
      <w:r>
        <w:t xml:space="preserve"> Referral ID – Name, Total Referred, Not Referred, Total Certified.</w:t>
      </w:r>
    </w:p>
    <w:p w14:paraId="37026FB9" w14:textId="3C44388F" w:rsidR="00777EBC" w:rsidRDefault="00777EBC" w:rsidP="00777EBC">
      <w:pPr>
        <w:spacing w:before="60"/>
      </w:pPr>
      <w:r>
        <w:rPr>
          <w:b/>
          <w:bCs/>
        </w:rPr>
        <w:t>Rows:</w:t>
      </w:r>
      <w:r>
        <w:t xml:space="preserve"> AGENCY TOTAL, Race ethnicity or cultural identity.</w:t>
      </w:r>
    </w:p>
    <w:p w14:paraId="60BE6ED9" w14:textId="33CD95F7" w:rsidR="00777EBC" w:rsidRPr="00777EBC" w:rsidRDefault="00777EBC" w:rsidP="00777EBC">
      <w:pPr>
        <w:spacing w:before="60"/>
      </w:pPr>
      <w:r>
        <w:rPr>
          <w:b/>
          <w:bCs/>
        </w:rPr>
        <w:t xml:space="preserve">Grouped by: </w:t>
      </w:r>
      <w:r>
        <w:t>Agency name.</w:t>
      </w:r>
    </w:p>
    <w:p w14:paraId="74C9DD26" w14:textId="16FD3D26" w:rsidR="00777EBC" w:rsidRDefault="00777EBC" w:rsidP="00777EBC">
      <w:pPr>
        <w:pStyle w:val="Caption"/>
      </w:pPr>
      <w:r>
        <w:t>Tab 5 – WIC Type</w:t>
      </w:r>
    </w:p>
    <w:p w14:paraId="7F35E2F4" w14:textId="5F676EAB" w:rsidR="00777EBC" w:rsidRDefault="00777EBC" w:rsidP="00777EBC">
      <w:pPr>
        <w:spacing w:before="60"/>
      </w:pPr>
      <w:r w:rsidRPr="00B22B02">
        <w:rPr>
          <w:noProof/>
        </w:rPr>
        <w:drawing>
          <wp:inline distT="0" distB="0" distL="0" distR="0" wp14:anchorId="1E0D8E9C" wp14:editId="0924AD26">
            <wp:extent cx="4236593" cy="864362"/>
            <wp:effectExtent l="0" t="0" r="0" b="0"/>
            <wp:docPr id="86395161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951612" name="Picture 1">
                      <a:extLst>
                        <a:ext uri="{C183D7F6-B498-43B3-948B-1728B52AA6E4}">
                          <adec:decorative xmlns:adec="http://schemas.microsoft.com/office/drawing/2017/decorative" val="1"/>
                        </a:ext>
                      </a:extLst>
                    </pic:cNvPr>
                    <pic:cNvPicPr/>
                  </pic:nvPicPr>
                  <pic:blipFill>
                    <a:blip r:embed="rId307"/>
                    <a:stretch>
                      <a:fillRect/>
                    </a:stretch>
                  </pic:blipFill>
                  <pic:spPr>
                    <a:xfrm>
                      <a:off x="0" y="0"/>
                      <a:ext cx="4236593" cy="864362"/>
                    </a:xfrm>
                    <a:prstGeom prst="rect">
                      <a:avLst/>
                    </a:prstGeom>
                  </pic:spPr>
                </pic:pic>
              </a:graphicData>
            </a:graphic>
          </wp:inline>
        </w:drawing>
      </w:r>
    </w:p>
    <w:p w14:paraId="51509710" w14:textId="77777777" w:rsidR="00777EBC" w:rsidRDefault="00777EBC" w:rsidP="00777EBC">
      <w:pPr>
        <w:spacing w:before="60"/>
      </w:pPr>
      <w:r>
        <w:rPr>
          <w:b/>
          <w:bCs/>
        </w:rPr>
        <w:t>Columns:</w:t>
      </w:r>
      <w:r>
        <w:t xml:space="preserve"> Referral ID – Name, Total Referred, Not Referred, Total Certified.</w:t>
      </w:r>
    </w:p>
    <w:p w14:paraId="1BC0145C" w14:textId="26DC87C7" w:rsidR="00777EBC" w:rsidRDefault="00777EBC" w:rsidP="00777EBC">
      <w:pPr>
        <w:spacing w:before="60"/>
      </w:pPr>
      <w:r>
        <w:rPr>
          <w:b/>
          <w:bCs/>
        </w:rPr>
        <w:t>Rows:</w:t>
      </w:r>
      <w:r>
        <w:t xml:space="preserve"> AGENCY TOTAL, WIC Type.</w:t>
      </w:r>
    </w:p>
    <w:p w14:paraId="32D9D534" w14:textId="77777777" w:rsidR="00777EBC" w:rsidRPr="00777EBC" w:rsidRDefault="00777EBC" w:rsidP="00777EBC">
      <w:pPr>
        <w:spacing w:before="60"/>
      </w:pPr>
      <w:r>
        <w:rPr>
          <w:b/>
          <w:bCs/>
        </w:rPr>
        <w:t xml:space="preserve">Grouped by: </w:t>
      </w:r>
      <w:r>
        <w:t>Agency name.</w:t>
      </w:r>
    </w:p>
    <w:p w14:paraId="367C970B" w14:textId="6B582792" w:rsidR="00777EBC" w:rsidRDefault="00777EBC" w:rsidP="00777EBC">
      <w:pPr>
        <w:pStyle w:val="Caption"/>
      </w:pPr>
      <w:r>
        <w:t>Tab 6 - Certifier</w:t>
      </w:r>
    </w:p>
    <w:p w14:paraId="64BB5178" w14:textId="63203847" w:rsidR="00777EBC" w:rsidRDefault="00777EBC" w:rsidP="00777EBC">
      <w:pPr>
        <w:spacing w:before="60"/>
      </w:pPr>
      <w:r w:rsidRPr="00B22B02">
        <w:rPr>
          <w:noProof/>
        </w:rPr>
        <w:drawing>
          <wp:inline distT="0" distB="0" distL="0" distR="0" wp14:anchorId="661BE9A3" wp14:editId="57DEF6FE">
            <wp:extent cx="5416677" cy="854964"/>
            <wp:effectExtent l="0" t="0" r="0" b="2540"/>
            <wp:docPr id="192496609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966098" name="Picture 1">
                      <a:extLst>
                        <a:ext uri="{C183D7F6-B498-43B3-948B-1728B52AA6E4}">
                          <adec:decorative xmlns:adec="http://schemas.microsoft.com/office/drawing/2017/decorative" val="1"/>
                        </a:ext>
                      </a:extLst>
                    </pic:cNvPr>
                    <pic:cNvPicPr/>
                  </pic:nvPicPr>
                  <pic:blipFill>
                    <a:blip r:embed="rId308"/>
                    <a:stretch>
                      <a:fillRect/>
                    </a:stretch>
                  </pic:blipFill>
                  <pic:spPr>
                    <a:xfrm>
                      <a:off x="0" y="0"/>
                      <a:ext cx="5416677" cy="854964"/>
                    </a:xfrm>
                    <a:prstGeom prst="rect">
                      <a:avLst/>
                    </a:prstGeom>
                  </pic:spPr>
                </pic:pic>
              </a:graphicData>
            </a:graphic>
          </wp:inline>
        </w:drawing>
      </w:r>
    </w:p>
    <w:p w14:paraId="01314595" w14:textId="77777777" w:rsidR="00777EBC" w:rsidRDefault="00777EBC" w:rsidP="00777EBC">
      <w:pPr>
        <w:spacing w:before="60"/>
      </w:pPr>
      <w:r>
        <w:rPr>
          <w:b/>
          <w:bCs/>
        </w:rPr>
        <w:t>Columns:</w:t>
      </w:r>
      <w:r>
        <w:t xml:space="preserve"> Referral ID – Name, Total Referred, Not Referred, Total Certified.</w:t>
      </w:r>
    </w:p>
    <w:p w14:paraId="5A472890" w14:textId="436CEBA9" w:rsidR="00777EBC" w:rsidRDefault="00777EBC" w:rsidP="00777EBC">
      <w:pPr>
        <w:spacing w:before="60"/>
      </w:pPr>
      <w:r>
        <w:rPr>
          <w:b/>
          <w:bCs/>
        </w:rPr>
        <w:t>Rows:</w:t>
      </w:r>
      <w:r>
        <w:t xml:space="preserve"> AGENCY TOTAL, Certifier.</w:t>
      </w:r>
    </w:p>
    <w:p w14:paraId="76EC086F" w14:textId="77777777" w:rsidR="00777EBC" w:rsidRPr="00777EBC" w:rsidRDefault="00777EBC" w:rsidP="00777EBC">
      <w:pPr>
        <w:spacing w:before="60"/>
      </w:pPr>
      <w:r>
        <w:rPr>
          <w:b/>
          <w:bCs/>
        </w:rPr>
        <w:t xml:space="preserve">Grouped by: </w:t>
      </w:r>
      <w:r>
        <w:t>Agency name.</w:t>
      </w:r>
    </w:p>
    <w:p w14:paraId="476030EF" w14:textId="143F0BAD" w:rsidR="00777EBC" w:rsidRDefault="00777EBC" w:rsidP="00777EBC">
      <w:pPr>
        <w:pStyle w:val="Caption"/>
      </w:pPr>
      <w:r>
        <w:t>Tab 7 - Clinic</w:t>
      </w:r>
    </w:p>
    <w:p w14:paraId="50420C34" w14:textId="031E6758" w:rsidR="00777EBC" w:rsidRDefault="00777EBC" w:rsidP="00777EBC">
      <w:pPr>
        <w:spacing w:before="60"/>
      </w:pPr>
      <w:r w:rsidRPr="00B22B02">
        <w:rPr>
          <w:noProof/>
        </w:rPr>
        <w:drawing>
          <wp:inline distT="0" distB="0" distL="0" distR="0" wp14:anchorId="406F4DC5" wp14:editId="09075E41">
            <wp:extent cx="4336542" cy="864362"/>
            <wp:effectExtent l="0" t="0" r="6985" b="0"/>
            <wp:docPr id="3354523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45233" name="Picture 1">
                      <a:extLst>
                        <a:ext uri="{C183D7F6-B498-43B3-948B-1728B52AA6E4}">
                          <adec:decorative xmlns:adec="http://schemas.microsoft.com/office/drawing/2017/decorative" val="1"/>
                        </a:ext>
                      </a:extLst>
                    </pic:cNvPr>
                    <pic:cNvPicPr/>
                  </pic:nvPicPr>
                  <pic:blipFill>
                    <a:blip r:embed="rId309"/>
                    <a:stretch>
                      <a:fillRect/>
                    </a:stretch>
                  </pic:blipFill>
                  <pic:spPr>
                    <a:xfrm>
                      <a:off x="0" y="0"/>
                      <a:ext cx="4336542" cy="864362"/>
                    </a:xfrm>
                    <a:prstGeom prst="rect">
                      <a:avLst/>
                    </a:prstGeom>
                  </pic:spPr>
                </pic:pic>
              </a:graphicData>
            </a:graphic>
          </wp:inline>
        </w:drawing>
      </w:r>
    </w:p>
    <w:p w14:paraId="10DAF665" w14:textId="77777777" w:rsidR="00777EBC" w:rsidRDefault="00777EBC" w:rsidP="00777EBC">
      <w:pPr>
        <w:spacing w:before="60"/>
      </w:pPr>
      <w:r>
        <w:rPr>
          <w:b/>
          <w:bCs/>
        </w:rPr>
        <w:lastRenderedPageBreak/>
        <w:t>Columns:</w:t>
      </w:r>
      <w:r>
        <w:t xml:space="preserve"> Referral ID – Name, Total Referred, Not Referred, Total Certified.</w:t>
      </w:r>
    </w:p>
    <w:p w14:paraId="3B2B2974" w14:textId="16EC32DE" w:rsidR="00777EBC" w:rsidRDefault="00777EBC" w:rsidP="00777EBC">
      <w:pPr>
        <w:spacing w:before="60"/>
      </w:pPr>
      <w:r>
        <w:rPr>
          <w:b/>
          <w:bCs/>
        </w:rPr>
        <w:t>Rows:</w:t>
      </w:r>
      <w:r>
        <w:t xml:space="preserve"> AGENCY TOTAL, CLINIC &lt;ID&gt;</w:t>
      </w:r>
    </w:p>
    <w:p w14:paraId="01E219CA" w14:textId="77777777" w:rsidR="00777EBC" w:rsidRPr="00777EBC" w:rsidRDefault="00777EBC" w:rsidP="00777EBC">
      <w:pPr>
        <w:spacing w:before="60"/>
      </w:pPr>
      <w:r>
        <w:rPr>
          <w:b/>
          <w:bCs/>
        </w:rPr>
        <w:t xml:space="preserve">Grouped by: </w:t>
      </w:r>
      <w:r>
        <w:t>Agency name.</w:t>
      </w:r>
    </w:p>
    <w:p w14:paraId="180CDB93" w14:textId="67073BDD" w:rsidR="00992684" w:rsidRDefault="00906FCF" w:rsidP="00992684">
      <w:pPr>
        <w:pStyle w:val="Heading3"/>
      </w:pPr>
      <w:bookmarkStart w:id="205" w:name="_Toc242875444"/>
      <w:bookmarkEnd w:id="201"/>
      <w:r>
        <w:t xml:space="preserve">Child Recerts by Age at Recert and Specified Referral Given </w:t>
      </w:r>
      <w:proofErr w:type="gramStart"/>
      <w:r>
        <w:t>at Least</w:t>
      </w:r>
      <w:proofErr w:type="gramEnd"/>
      <w:r>
        <w:t xml:space="preserve"> Once</w:t>
      </w:r>
      <w:bookmarkEnd w:id="205"/>
    </w:p>
    <w:p w14:paraId="40504B4D" w14:textId="58932075" w:rsidR="00992684" w:rsidRDefault="00992684" w:rsidP="00992684">
      <w:r>
        <w:t xml:space="preserve">Revised </w:t>
      </w:r>
      <w:r w:rsidR="00906FCF">
        <w:t>August 26, 2026</w:t>
      </w:r>
    </w:p>
    <w:p w14:paraId="221A139F" w14:textId="6D0C546C" w:rsidR="00906FCF" w:rsidRPr="008B2990" w:rsidRDefault="00906FCF" w:rsidP="00992684">
      <w:r>
        <w:t xml:space="preserve">Previous title: </w:t>
      </w:r>
      <w:r w:rsidRPr="00906FCF">
        <w:t xml:space="preserve">Child Recertifications by Age &amp; Specific Referral Provided </w:t>
      </w:r>
      <w:proofErr w:type="gramStart"/>
      <w:r w:rsidRPr="00906FCF">
        <w:t>at Least</w:t>
      </w:r>
      <w:proofErr w:type="gramEnd"/>
      <w:r w:rsidRPr="00906FCF">
        <w:t xml:space="preserve"> Once – WINNIE Only</w:t>
      </w:r>
    </w:p>
    <w:p w14:paraId="6365ABF3" w14:textId="77777777" w:rsidR="00992684" w:rsidRDefault="00992684" w:rsidP="00992684">
      <w:pPr>
        <w:pStyle w:val="Heading4"/>
      </w:pPr>
      <w:r>
        <w:t>Overview</w:t>
      </w:r>
    </w:p>
    <w:p w14:paraId="009368DA" w14:textId="5BAADC49" w:rsidR="00992684" w:rsidRPr="00384C3C" w:rsidRDefault="00906FCF" w:rsidP="00906FCF">
      <w:pPr>
        <w:rPr>
          <w:b/>
          <w:bCs/>
        </w:rPr>
      </w:pPr>
      <w:r>
        <w:t xml:space="preserve">A list of children who were recertified during the specified dates at the specified agency and </w:t>
      </w:r>
      <w:r w:rsidRPr="001878A7">
        <w:rPr>
          <w:b/>
          <w:bCs/>
        </w:rPr>
        <w:t>were given the specified referral at least once</w:t>
      </w:r>
      <w:r>
        <w:t xml:space="preserve"> while participating in the WIC Program. The list includes a distinct count of participants and households. The output is ordered by the child’s age in years at the time of the recert. An optional input control allows you to filter the list by whether the referral is currently active. </w:t>
      </w:r>
    </w:p>
    <w:p w14:paraId="322A2267" w14:textId="77777777" w:rsidR="00992684" w:rsidRDefault="00992684" w:rsidP="00992684">
      <w:pPr>
        <w:pStyle w:val="ListBullet"/>
        <w:rPr>
          <w:rStyle w:val="Heading4Char"/>
        </w:rPr>
      </w:pPr>
      <w:r>
        <w:rPr>
          <w:rStyle w:val="Heading4Char"/>
        </w:rPr>
        <w:t>Some uses</w:t>
      </w:r>
    </w:p>
    <w:p w14:paraId="15768D88" w14:textId="77777777" w:rsidR="00992684" w:rsidRDefault="00992684" w:rsidP="00992684">
      <w:pPr>
        <w:pStyle w:val="ListBullet"/>
      </w:pPr>
      <w:r>
        <w:t>Identify number of child recertifications completed monthly to see if outreach efforts have increased for children of specific ages.</w:t>
      </w:r>
    </w:p>
    <w:p w14:paraId="00205DA9" w14:textId="77777777" w:rsidR="00992684" w:rsidRDefault="00992684" w:rsidP="00992684">
      <w:pPr>
        <w:pStyle w:val="Heading4"/>
      </w:pPr>
      <w:r>
        <w:t>Prompts</w:t>
      </w:r>
    </w:p>
    <w:p w14:paraId="74B5BD8C" w14:textId="77777777" w:rsidR="00992684" w:rsidRDefault="00992684" w:rsidP="009264CD">
      <w:pPr>
        <w:pStyle w:val="ListParagraph"/>
      </w:pPr>
      <w:r>
        <w:t>Agency ID – agency where the children were certified.</w:t>
      </w:r>
    </w:p>
    <w:p w14:paraId="7B359F4D" w14:textId="77777777" w:rsidR="00992684" w:rsidRDefault="00992684" w:rsidP="009264CD">
      <w:pPr>
        <w:pStyle w:val="ListParagraph"/>
      </w:pPr>
      <w:r>
        <w:t>Start Date – the first date in the time period during which the children were certified.</w:t>
      </w:r>
    </w:p>
    <w:p w14:paraId="532D521F" w14:textId="77777777" w:rsidR="00992684" w:rsidRDefault="00992684" w:rsidP="009264CD">
      <w:pPr>
        <w:pStyle w:val="ListParagraph"/>
      </w:pPr>
      <w:r>
        <w:t>End Date – the last date in the time period during which the children were certified.</w:t>
      </w:r>
    </w:p>
    <w:p w14:paraId="0CB44090" w14:textId="77777777" w:rsidR="00992684" w:rsidRDefault="00992684" w:rsidP="009264CD">
      <w:pPr>
        <w:pStyle w:val="ListParagraph"/>
      </w:pPr>
      <w:r>
        <w:t>Referral ID – the code associated with specific referrals.</w:t>
      </w:r>
    </w:p>
    <w:p w14:paraId="7A1D8ADB" w14:textId="77777777" w:rsidR="00992684" w:rsidRDefault="00992684" w:rsidP="009264CD">
      <w:pPr>
        <w:pStyle w:val="ListParagraph"/>
      </w:pPr>
      <w:r>
        <w:t>%</w:t>
      </w:r>
      <w:proofErr w:type="spellStart"/>
      <w:r>
        <w:t>AgencyID</w:t>
      </w:r>
      <w:proofErr w:type="spellEnd"/>
      <w:r>
        <w:t>% - the agency found in the referral name (since not unique between agencies).</w:t>
      </w:r>
    </w:p>
    <w:p w14:paraId="5A64FCC0" w14:textId="77777777" w:rsidR="00992684" w:rsidRDefault="00992684" w:rsidP="00992684">
      <w:pPr>
        <w:pStyle w:val="Heading4"/>
      </w:pPr>
      <w:proofErr w:type="gramStart"/>
      <w:r>
        <w:t>Report</w:t>
      </w:r>
      <w:proofErr w:type="gramEnd"/>
      <w:r>
        <w:t xml:space="preserve"> outputs</w:t>
      </w:r>
    </w:p>
    <w:p w14:paraId="6F414211" w14:textId="77777777" w:rsidR="00992684" w:rsidRDefault="00992684" w:rsidP="00992684">
      <w:pPr>
        <w:pStyle w:val="Caption"/>
      </w:pPr>
      <w:r>
        <w:t xml:space="preserve">Tab 1 – </w:t>
      </w:r>
      <w:r w:rsidRPr="00032F4B">
        <w:t>Reference</w:t>
      </w:r>
    </w:p>
    <w:p w14:paraId="35906ABB" w14:textId="00FCBD28" w:rsidR="00992684" w:rsidRDefault="00906FCF" w:rsidP="00992684">
      <w:r w:rsidRPr="00331539">
        <w:rPr>
          <w:noProof/>
        </w:rPr>
        <w:drawing>
          <wp:inline distT="0" distB="0" distL="0" distR="0" wp14:anchorId="7AF16139" wp14:editId="192BC2AB">
            <wp:extent cx="4635373" cy="437515"/>
            <wp:effectExtent l="0" t="0" r="0" b="635"/>
            <wp:docPr id="151162474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290333" name="Picture 1">
                      <a:extLst>
                        <a:ext uri="{C183D7F6-B498-43B3-948B-1728B52AA6E4}">
                          <adec:decorative xmlns:adec="http://schemas.microsoft.com/office/drawing/2017/decorative" val="1"/>
                        </a:ext>
                      </a:extLst>
                    </pic:cNvPr>
                    <pic:cNvPicPr/>
                  </pic:nvPicPr>
                  <pic:blipFill>
                    <a:blip r:embed="rId297"/>
                    <a:stretch>
                      <a:fillRect/>
                    </a:stretch>
                  </pic:blipFill>
                  <pic:spPr>
                    <a:xfrm>
                      <a:off x="0" y="0"/>
                      <a:ext cx="4635373" cy="437515"/>
                    </a:xfrm>
                    <a:prstGeom prst="rect">
                      <a:avLst/>
                    </a:prstGeom>
                  </pic:spPr>
                </pic:pic>
              </a:graphicData>
            </a:graphic>
          </wp:inline>
        </w:drawing>
      </w:r>
    </w:p>
    <w:p w14:paraId="005B58C9" w14:textId="77777777" w:rsidR="00992684" w:rsidRPr="0088429A" w:rsidRDefault="00992684" w:rsidP="00992684">
      <w:r>
        <w:rPr>
          <w:b/>
          <w:bCs/>
        </w:rPr>
        <w:t xml:space="preserve">Columns: </w:t>
      </w:r>
      <w:r>
        <w:t>Referral ID, Referral.</w:t>
      </w:r>
    </w:p>
    <w:p w14:paraId="4B69CA1F" w14:textId="77777777" w:rsidR="00992684" w:rsidRDefault="00992684" w:rsidP="00992684">
      <w:pPr>
        <w:pStyle w:val="Caption"/>
      </w:pPr>
      <w:r>
        <w:t xml:space="preserve">Tab 2 – </w:t>
      </w:r>
      <w:r w:rsidRPr="00032F4B">
        <w:t>Agency</w:t>
      </w:r>
    </w:p>
    <w:p w14:paraId="347BDC75" w14:textId="72288AF9" w:rsidR="00992684" w:rsidRPr="00312B15" w:rsidRDefault="00906FCF" w:rsidP="00992684">
      <w:r w:rsidRPr="00F20A8F">
        <w:rPr>
          <w:noProof/>
        </w:rPr>
        <w:drawing>
          <wp:inline distT="0" distB="0" distL="0" distR="0" wp14:anchorId="18686A6C" wp14:editId="217D816A">
            <wp:extent cx="5994400" cy="577215"/>
            <wp:effectExtent l="0" t="0" r="6350" b="0"/>
            <wp:docPr id="64253770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537709" name="Picture 1">
                      <a:extLst>
                        <a:ext uri="{C183D7F6-B498-43B3-948B-1728B52AA6E4}">
                          <adec:decorative xmlns:adec="http://schemas.microsoft.com/office/drawing/2017/decorative" val="1"/>
                        </a:ext>
                      </a:extLst>
                    </pic:cNvPr>
                    <pic:cNvPicPr/>
                  </pic:nvPicPr>
                  <pic:blipFill>
                    <a:blip r:embed="rId310"/>
                    <a:stretch>
                      <a:fillRect/>
                    </a:stretch>
                  </pic:blipFill>
                  <pic:spPr>
                    <a:xfrm>
                      <a:off x="0" y="0"/>
                      <a:ext cx="5994400" cy="577215"/>
                    </a:xfrm>
                    <a:prstGeom prst="rect">
                      <a:avLst/>
                    </a:prstGeom>
                  </pic:spPr>
                </pic:pic>
              </a:graphicData>
            </a:graphic>
          </wp:inline>
        </w:drawing>
      </w:r>
    </w:p>
    <w:p w14:paraId="0EC54A86" w14:textId="77777777" w:rsidR="00992684" w:rsidRDefault="00992684" w:rsidP="00992684">
      <w:pPr>
        <w:spacing w:before="0"/>
      </w:pPr>
      <w:r>
        <w:rPr>
          <w:b/>
          <w:bCs/>
        </w:rPr>
        <w:lastRenderedPageBreak/>
        <w:t xml:space="preserve">Columns: </w:t>
      </w:r>
      <w:r>
        <w:t>Agency ID, Clinic ID, Household ID, State WIC ID, First Name (ppt), Last Name (ppt), DOB, WIC Type, Cert Start Date, Cert End Date, Age in Years, Age in Months, Residential City.</w:t>
      </w:r>
    </w:p>
    <w:p w14:paraId="41C8BE3D" w14:textId="53677A5F" w:rsidR="00992684" w:rsidRDefault="00992684" w:rsidP="00992684">
      <w:pPr>
        <w:spacing w:before="0"/>
      </w:pPr>
      <w:r>
        <w:rPr>
          <w:b/>
          <w:bCs/>
        </w:rPr>
        <w:t xml:space="preserve">Counts: </w:t>
      </w:r>
      <w:r>
        <w:t>Participants</w:t>
      </w:r>
      <w:r w:rsidR="00906FCF">
        <w:t xml:space="preserve"> and households.</w:t>
      </w:r>
    </w:p>
    <w:p w14:paraId="4D36EF8B" w14:textId="6920A045" w:rsidR="00992684" w:rsidRDefault="00992684" w:rsidP="00992684">
      <w:pPr>
        <w:spacing w:before="0"/>
      </w:pPr>
      <w:r>
        <w:rPr>
          <w:b/>
          <w:bCs/>
        </w:rPr>
        <w:t xml:space="preserve">Grouped by: </w:t>
      </w:r>
      <w:r>
        <w:t>Age in years</w:t>
      </w:r>
      <w:r w:rsidR="00906FCF">
        <w:t xml:space="preserve"> (table breaks occur at change in age in years)</w:t>
      </w:r>
      <w:r>
        <w:t>.</w:t>
      </w:r>
    </w:p>
    <w:p w14:paraId="1179D280" w14:textId="6CF36908" w:rsidR="00DB7576" w:rsidRDefault="00DB7576" w:rsidP="00DB7576">
      <w:pPr>
        <w:pStyle w:val="Heading3"/>
      </w:pPr>
      <w:bookmarkStart w:id="206" w:name="_Toc235422923"/>
      <w:bookmarkStart w:id="207" w:name="_Hlk180646715"/>
      <w:bookmarkStart w:id="208" w:name="_Toc242875445"/>
      <w:r>
        <w:t>Referrals by Topic – Agency and State</w:t>
      </w:r>
      <w:bookmarkEnd w:id="208"/>
    </w:p>
    <w:p w14:paraId="098D3A11" w14:textId="409C227D" w:rsidR="00DB7576" w:rsidRDefault="00DB7576" w:rsidP="00DB7576">
      <w:r>
        <w:t>Revised August 20, 2026</w:t>
      </w:r>
    </w:p>
    <w:p w14:paraId="09F94F2F" w14:textId="77777777" w:rsidR="00DB7576" w:rsidRDefault="00DB7576" w:rsidP="00DB7576">
      <w:pPr>
        <w:pStyle w:val="Heading4"/>
      </w:pPr>
      <w:r>
        <w:t>Overview</w:t>
      </w:r>
    </w:p>
    <w:p w14:paraId="7A56362A" w14:textId="77777777" w:rsidR="00DB7576" w:rsidRDefault="00DB7576" w:rsidP="00DB7576">
      <w:r>
        <w:t xml:space="preserve">This report has two lists by agency and for all agencies (state): </w:t>
      </w:r>
    </w:p>
    <w:p w14:paraId="5868DED2" w14:textId="77777777" w:rsidR="00DB7576" w:rsidRDefault="00DB7576" w:rsidP="00DB7576">
      <w:pPr>
        <w:pStyle w:val="ListParagraph"/>
        <w:numPr>
          <w:ilvl w:val="0"/>
          <w:numId w:val="45"/>
        </w:numPr>
      </w:pPr>
      <w:r>
        <w:t>A list of all referral IDs, referrals, and whether active for the specified agency.</w:t>
      </w:r>
    </w:p>
    <w:p w14:paraId="4A38F7FA" w14:textId="77777777" w:rsidR="00DB7576" w:rsidRDefault="00DB7576" w:rsidP="00DB7576">
      <w:pPr>
        <w:pStyle w:val="ListParagraph"/>
        <w:numPr>
          <w:ilvl w:val="0"/>
          <w:numId w:val="45"/>
        </w:numPr>
      </w:pPr>
      <w:r>
        <w:t>A list of all referral IDs, referrals, and whether active by topic for all agencies (statewide).</w:t>
      </w:r>
    </w:p>
    <w:p w14:paraId="068E1BEC" w14:textId="77777777" w:rsidR="00DB7576" w:rsidRDefault="00DB7576" w:rsidP="00DB7576">
      <w:r>
        <w:t>An optional input control allows you to filter all tabs by active or inactive referrals.</w:t>
      </w:r>
    </w:p>
    <w:p w14:paraId="33634D9B" w14:textId="77777777" w:rsidR="00DB7576" w:rsidRDefault="00DB7576" w:rsidP="00DB7576">
      <w:pPr>
        <w:pStyle w:val="Heading4"/>
      </w:pPr>
      <w:r>
        <w:t>Some uses</w:t>
      </w:r>
    </w:p>
    <w:p w14:paraId="67DFFF9D" w14:textId="77777777" w:rsidR="00DB7576" w:rsidRDefault="00DB7576" w:rsidP="00DB7576">
      <w:pPr>
        <w:pStyle w:val="ListParagraph"/>
      </w:pPr>
      <w:r>
        <w:t>Obtain a list of referrals for the specified agency or for all agencies (statewide).</w:t>
      </w:r>
    </w:p>
    <w:p w14:paraId="175E0959" w14:textId="77777777" w:rsidR="00DB7576" w:rsidRDefault="00DB7576" w:rsidP="00DB7576">
      <w:pPr>
        <w:pStyle w:val="ListParagraph"/>
      </w:pPr>
      <w:r>
        <w:t>Obtain a list of referrals by topic for the specified agency or for all agencies (statewide).</w:t>
      </w:r>
    </w:p>
    <w:p w14:paraId="427690B3" w14:textId="77777777" w:rsidR="00DB7576" w:rsidRDefault="00DB7576" w:rsidP="00DB7576">
      <w:pPr>
        <w:pStyle w:val="Heading4"/>
      </w:pPr>
      <w:r>
        <w:t>Prompts</w:t>
      </w:r>
    </w:p>
    <w:p w14:paraId="5999EC75" w14:textId="77777777" w:rsidR="00DB7576" w:rsidRDefault="00DB7576" w:rsidP="00DB7576">
      <w:pPr>
        <w:pStyle w:val="ListParagraph"/>
      </w:pPr>
      <w:r>
        <w:t>%</w:t>
      </w:r>
      <w:proofErr w:type="spellStart"/>
      <w:r>
        <w:t>AgencyID</w:t>
      </w:r>
      <w:proofErr w:type="spellEnd"/>
      <w:r>
        <w:t>% - the agency found in the referral name (since not unique between agencies).</w:t>
      </w:r>
    </w:p>
    <w:p w14:paraId="35C01621" w14:textId="77777777" w:rsidR="00DB7576" w:rsidRDefault="00DB7576" w:rsidP="00DB7576">
      <w:pPr>
        <w:pStyle w:val="Heading4"/>
      </w:pPr>
      <w:proofErr w:type="gramStart"/>
      <w:r>
        <w:t>Report</w:t>
      </w:r>
      <w:proofErr w:type="gramEnd"/>
      <w:r>
        <w:t xml:space="preserve"> outputs</w:t>
      </w:r>
    </w:p>
    <w:p w14:paraId="251DC688" w14:textId="5FDE8500" w:rsidR="00DB7576" w:rsidRDefault="00DB7576" w:rsidP="00DB7576">
      <w:pPr>
        <w:pStyle w:val="Caption"/>
      </w:pPr>
      <w:r>
        <w:t>Tab 1 – Referrals</w:t>
      </w:r>
    </w:p>
    <w:p w14:paraId="02562162" w14:textId="1ACEA59F" w:rsidR="00DB7576" w:rsidRDefault="00DB7576" w:rsidP="00DB7576">
      <w:pPr>
        <w:pStyle w:val="Caption"/>
        <w:spacing w:before="60"/>
      </w:pPr>
      <w:r w:rsidRPr="00A036BA">
        <w:rPr>
          <w:noProof/>
        </w:rPr>
        <w:drawing>
          <wp:inline distT="0" distB="0" distL="0" distR="0" wp14:anchorId="04B48BDF" wp14:editId="1D66ABF3">
            <wp:extent cx="5050917" cy="437134"/>
            <wp:effectExtent l="0" t="0" r="0" b="1270"/>
            <wp:docPr id="7601843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18435" name="Picture 1">
                      <a:extLst>
                        <a:ext uri="{C183D7F6-B498-43B3-948B-1728B52AA6E4}">
                          <adec:decorative xmlns:adec="http://schemas.microsoft.com/office/drawing/2017/decorative" val="1"/>
                        </a:ext>
                      </a:extLst>
                    </pic:cNvPr>
                    <pic:cNvPicPr/>
                  </pic:nvPicPr>
                  <pic:blipFill>
                    <a:blip r:embed="rId311"/>
                    <a:stretch>
                      <a:fillRect/>
                    </a:stretch>
                  </pic:blipFill>
                  <pic:spPr>
                    <a:xfrm>
                      <a:off x="0" y="0"/>
                      <a:ext cx="5050917" cy="437134"/>
                    </a:xfrm>
                    <a:prstGeom prst="rect">
                      <a:avLst/>
                    </a:prstGeom>
                  </pic:spPr>
                </pic:pic>
              </a:graphicData>
            </a:graphic>
          </wp:inline>
        </w:drawing>
      </w:r>
    </w:p>
    <w:p w14:paraId="3D4B5523" w14:textId="71373383" w:rsidR="00DB7576" w:rsidRPr="00032F4B" w:rsidRDefault="00DB7576" w:rsidP="00DB7576">
      <w:r>
        <w:rPr>
          <w:b/>
          <w:bCs/>
        </w:rPr>
        <w:t xml:space="preserve">Columns: </w:t>
      </w:r>
      <w:r>
        <w:t>Referral ID, Referral, Active.</w:t>
      </w:r>
    </w:p>
    <w:p w14:paraId="0E0E03D3" w14:textId="1197AAFE" w:rsidR="00DB7576" w:rsidRDefault="00DB7576" w:rsidP="00DB7576">
      <w:pPr>
        <w:pStyle w:val="Caption"/>
      </w:pPr>
      <w:r>
        <w:t>Tab 2 – Topics</w:t>
      </w:r>
    </w:p>
    <w:p w14:paraId="4AB5738B" w14:textId="77777777" w:rsidR="00DB7576" w:rsidRDefault="00DB7576" w:rsidP="00DB7576">
      <w:r>
        <w:t>Page 1</w:t>
      </w:r>
    </w:p>
    <w:p w14:paraId="2E1E76AF" w14:textId="7B1DAFA7" w:rsidR="00DB7576" w:rsidRDefault="00DB7576" w:rsidP="00DB7576">
      <w:r w:rsidRPr="00A036BA">
        <w:rPr>
          <w:noProof/>
        </w:rPr>
        <w:drawing>
          <wp:inline distT="0" distB="0" distL="0" distR="0" wp14:anchorId="3CE894ED" wp14:editId="41A61A4B">
            <wp:extent cx="5051552" cy="613791"/>
            <wp:effectExtent l="0" t="0" r="0" b="0"/>
            <wp:docPr id="56223340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233403" name="Picture 1">
                      <a:extLst>
                        <a:ext uri="{C183D7F6-B498-43B3-948B-1728B52AA6E4}">
                          <adec:decorative xmlns:adec="http://schemas.microsoft.com/office/drawing/2017/decorative" val="1"/>
                        </a:ext>
                      </a:extLst>
                    </pic:cNvPr>
                    <pic:cNvPicPr/>
                  </pic:nvPicPr>
                  <pic:blipFill>
                    <a:blip r:embed="rId312"/>
                    <a:stretch>
                      <a:fillRect/>
                    </a:stretch>
                  </pic:blipFill>
                  <pic:spPr>
                    <a:xfrm>
                      <a:off x="0" y="0"/>
                      <a:ext cx="5051552" cy="613791"/>
                    </a:xfrm>
                    <a:prstGeom prst="rect">
                      <a:avLst/>
                    </a:prstGeom>
                  </pic:spPr>
                </pic:pic>
              </a:graphicData>
            </a:graphic>
          </wp:inline>
        </w:drawing>
      </w:r>
    </w:p>
    <w:p w14:paraId="219C8165" w14:textId="5B130F14" w:rsidR="00DB7576" w:rsidRDefault="00DB7576" w:rsidP="00DB7576">
      <w:r>
        <w:rPr>
          <w:b/>
          <w:bCs/>
        </w:rPr>
        <w:t>Columns</w:t>
      </w:r>
      <w:r>
        <w:t>: Referral ID, Referral, Active.</w:t>
      </w:r>
    </w:p>
    <w:p w14:paraId="11657EB7" w14:textId="4CAA5220" w:rsidR="00DB7576" w:rsidRDefault="00DB7576" w:rsidP="00DB7576">
      <w:r>
        <w:rPr>
          <w:b/>
          <w:bCs/>
        </w:rPr>
        <w:lastRenderedPageBreak/>
        <w:t xml:space="preserve">Grouped by: </w:t>
      </w:r>
      <w:r>
        <w:t>Topic.</w:t>
      </w:r>
    </w:p>
    <w:p w14:paraId="4CD39CA3" w14:textId="1DFFFC87" w:rsidR="00DB7576" w:rsidRDefault="00DB7576" w:rsidP="00DB7576">
      <w:pPr>
        <w:pStyle w:val="Caption"/>
      </w:pPr>
      <w:r>
        <w:t>Tab 3 – Statewide-Referrals</w:t>
      </w:r>
    </w:p>
    <w:p w14:paraId="6D2CEA96" w14:textId="77777777" w:rsidR="00DB7576" w:rsidRDefault="00DB7576" w:rsidP="00DB7576">
      <w:pPr>
        <w:pStyle w:val="Caption"/>
        <w:spacing w:before="60"/>
      </w:pPr>
      <w:r w:rsidRPr="00A036BA">
        <w:rPr>
          <w:noProof/>
        </w:rPr>
        <w:drawing>
          <wp:inline distT="0" distB="0" distL="0" distR="0" wp14:anchorId="1FBD3585" wp14:editId="38BB0436">
            <wp:extent cx="5050917" cy="437134"/>
            <wp:effectExtent l="0" t="0" r="0" b="1270"/>
            <wp:docPr id="71940644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18435" name="Picture 1">
                      <a:extLst>
                        <a:ext uri="{C183D7F6-B498-43B3-948B-1728B52AA6E4}">
                          <adec:decorative xmlns:adec="http://schemas.microsoft.com/office/drawing/2017/decorative" val="1"/>
                        </a:ext>
                      </a:extLst>
                    </pic:cNvPr>
                    <pic:cNvPicPr/>
                  </pic:nvPicPr>
                  <pic:blipFill>
                    <a:blip r:embed="rId311"/>
                    <a:stretch>
                      <a:fillRect/>
                    </a:stretch>
                  </pic:blipFill>
                  <pic:spPr>
                    <a:xfrm>
                      <a:off x="0" y="0"/>
                      <a:ext cx="5050917" cy="437134"/>
                    </a:xfrm>
                    <a:prstGeom prst="rect">
                      <a:avLst/>
                    </a:prstGeom>
                  </pic:spPr>
                </pic:pic>
              </a:graphicData>
            </a:graphic>
          </wp:inline>
        </w:drawing>
      </w:r>
    </w:p>
    <w:p w14:paraId="6F30605E" w14:textId="77777777" w:rsidR="00DB7576" w:rsidRPr="00032F4B" w:rsidRDefault="00DB7576" w:rsidP="00DB7576">
      <w:r>
        <w:rPr>
          <w:b/>
          <w:bCs/>
        </w:rPr>
        <w:t xml:space="preserve">Columns: </w:t>
      </w:r>
      <w:r>
        <w:t>Referral ID, Referral, Active.</w:t>
      </w:r>
    </w:p>
    <w:p w14:paraId="2DEDFB4C" w14:textId="7B055BA8" w:rsidR="00DB7576" w:rsidRDefault="00DB7576" w:rsidP="00DB7576">
      <w:pPr>
        <w:pStyle w:val="Caption"/>
      </w:pPr>
      <w:r>
        <w:t>Tab 4 – Statewide-Topics</w:t>
      </w:r>
    </w:p>
    <w:p w14:paraId="1DCE63E9" w14:textId="77777777" w:rsidR="00DB7576" w:rsidRDefault="00DB7576" w:rsidP="00DB7576">
      <w:r>
        <w:t>Page 1</w:t>
      </w:r>
    </w:p>
    <w:p w14:paraId="11DB9832" w14:textId="5864D667" w:rsidR="00DB7576" w:rsidRDefault="00DB7576" w:rsidP="00DB7576">
      <w:r w:rsidRPr="00A036BA">
        <w:rPr>
          <w:noProof/>
        </w:rPr>
        <w:drawing>
          <wp:inline distT="0" distB="0" distL="0" distR="0" wp14:anchorId="2F822455" wp14:editId="2EB88E79">
            <wp:extent cx="5051933" cy="485394"/>
            <wp:effectExtent l="0" t="0" r="0" b="0"/>
            <wp:docPr id="113159571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595717" name="Picture 1">
                      <a:extLst>
                        <a:ext uri="{C183D7F6-B498-43B3-948B-1728B52AA6E4}">
                          <adec:decorative xmlns:adec="http://schemas.microsoft.com/office/drawing/2017/decorative" val="1"/>
                        </a:ext>
                      </a:extLst>
                    </pic:cNvPr>
                    <pic:cNvPicPr/>
                  </pic:nvPicPr>
                  <pic:blipFill>
                    <a:blip r:embed="rId313"/>
                    <a:stretch>
                      <a:fillRect/>
                    </a:stretch>
                  </pic:blipFill>
                  <pic:spPr>
                    <a:xfrm>
                      <a:off x="0" y="0"/>
                      <a:ext cx="5051933" cy="485394"/>
                    </a:xfrm>
                    <a:prstGeom prst="rect">
                      <a:avLst/>
                    </a:prstGeom>
                  </pic:spPr>
                </pic:pic>
              </a:graphicData>
            </a:graphic>
          </wp:inline>
        </w:drawing>
      </w:r>
    </w:p>
    <w:p w14:paraId="306A72A2" w14:textId="77777777" w:rsidR="00DB7576" w:rsidRDefault="00DB7576" w:rsidP="00DB7576">
      <w:r>
        <w:rPr>
          <w:b/>
          <w:bCs/>
        </w:rPr>
        <w:t>Columns</w:t>
      </w:r>
      <w:r>
        <w:t>: Referral ID, Referral, Active.</w:t>
      </w:r>
    </w:p>
    <w:p w14:paraId="7EBC7ABA" w14:textId="77777777" w:rsidR="00DB7576" w:rsidRDefault="00DB7576" w:rsidP="00DB7576">
      <w:r>
        <w:rPr>
          <w:b/>
          <w:bCs/>
        </w:rPr>
        <w:t xml:space="preserve">Grouped by: </w:t>
      </w:r>
      <w:r>
        <w:t>Topic.</w:t>
      </w:r>
    </w:p>
    <w:p w14:paraId="6254D199" w14:textId="193DCB1E" w:rsidR="00FD2F48" w:rsidRDefault="00FD2F48" w:rsidP="00FD2F48">
      <w:pPr>
        <w:pStyle w:val="Heading3"/>
      </w:pPr>
      <w:bookmarkStart w:id="209" w:name="_Toc242875446"/>
      <w:r>
        <w:t xml:space="preserve">Specified Referral(s) Given </w:t>
      </w:r>
      <w:proofErr w:type="gramStart"/>
      <w:r>
        <w:t xml:space="preserve">at </w:t>
      </w:r>
      <w:r w:rsidR="003D221E">
        <w:t>Least</w:t>
      </w:r>
      <w:proofErr w:type="gramEnd"/>
      <w:r w:rsidR="003D221E">
        <w:t xml:space="preserve"> Once</w:t>
      </w:r>
      <w:r>
        <w:t xml:space="preserve"> with Current Age</w:t>
      </w:r>
      <w:bookmarkEnd w:id="209"/>
    </w:p>
    <w:p w14:paraId="6AF9B578" w14:textId="77777777" w:rsidR="00FD2F48" w:rsidRDefault="00FD2F48" w:rsidP="00FD2F48">
      <w:r>
        <w:t>Revised August 24, 2026</w:t>
      </w:r>
    </w:p>
    <w:p w14:paraId="08B3A319" w14:textId="10C96ABE" w:rsidR="00FD2F48" w:rsidRDefault="00FD2F48" w:rsidP="00FD2F48">
      <w:r>
        <w:t>Previous title: REFERRAL CONTACT(S) AT ANY TIME &amp; CURRENT AGE</w:t>
      </w:r>
    </w:p>
    <w:p w14:paraId="6E84BC23" w14:textId="77777777" w:rsidR="00FD2F48" w:rsidRDefault="00FD2F48" w:rsidP="00FD2F48">
      <w:pPr>
        <w:pStyle w:val="Heading4"/>
      </w:pPr>
      <w:r>
        <w:t>Overview</w:t>
      </w:r>
    </w:p>
    <w:p w14:paraId="7532848C" w14:textId="50EEFEFB" w:rsidR="00FD2F48" w:rsidRDefault="003D221E" w:rsidP="00FD2F48">
      <w:r>
        <w:t xml:space="preserve">Two lists, infants/children and women, of participants who belonged to the specified agencies when they were </w:t>
      </w:r>
      <w:r w:rsidRPr="00061975">
        <w:rPr>
          <w:b/>
          <w:bCs/>
        </w:rPr>
        <w:t>given the specified referral(s) at some point</w:t>
      </w:r>
      <w:r>
        <w:t xml:space="preserve"> while participating in the WIC Program. Both lists include a distinct count of participants and households. Optional input controls allow you to filter list of infants and children by current age in months, the list of women by current age in years, and the Reference tab by whether the referrals are currently active.</w:t>
      </w:r>
    </w:p>
    <w:p w14:paraId="2E13D630" w14:textId="77777777" w:rsidR="00FD2F48" w:rsidRDefault="00FD2F48" w:rsidP="00FD2F48">
      <w:pPr>
        <w:pStyle w:val="Heading4"/>
      </w:pPr>
      <w:r>
        <w:t>Some uses</w:t>
      </w:r>
    </w:p>
    <w:p w14:paraId="5482F516" w14:textId="77777777" w:rsidR="00FD2F48" w:rsidRDefault="00FD2F48" w:rsidP="00FD2F48">
      <w:pPr>
        <w:pStyle w:val="ListParagraph"/>
      </w:pPr>
      <w:r w:rsidRPr="000B0F49">
        <w:t xml:space="preserve">Identify </w:t>
      </w:r>
      <w:r>
        <w:t>participants who are of a certain age and have been given a specific referral at some point while on the WIC Program.</w:t>
      </w:r>
    </w:p>
    <w:p w14:paraId="3F01203D" w14:textId="77777777" w:rsidR="00FD2F48" w:rsidRPr="000B0F49" w:rsidRDefault="00FD2F48" w:rsidP="00FD2F48">
      <w:pPr>
        <w:pStyle w:val="ListParagraph"/>
      </w:pPr>
      <w:r>
        <w:t>School district geo-coding.</w:t>
      </w:r>
    </w:p>
    <w:p w14:paraId="7ACF706E" w14:textId="77777777" w:rsidR="00FD2F48" w:rsidRDefault="00FD2F48" w:rsidP="00FD2F48">
      <w:pPr>
        <w:pStyle w:val="Heading4"/>
      </w:pPr>
      <w:r>
        <w:t>Prompts</w:t>
      </w:r>
    </w:p>
    <w:p w14:paraId="03193768" w14:textId="77777777" w:rsidR="00FD2F48" w:rsidRDefault="00FD2F48" w:rsidP="00FD2F48">
      <w:pPr>
        <w:pStyle w:val="ListParagraph"/>
      </w:pPr>
      <w:r>
        <w:t>%</w:t>
      </w:r>
      <w:proofErr w:type="spellStart"/>
      <w:r>
        <w:t>AgencyID</w:t>
      </w:r>
      <w:proofErr w:type="spellEnd"/>
      <w:r>
        <w:t>% - the agency found in the referral name (since not unique between agencies).</w:t>
      </w:r>
    </w:p>
    <w:p w14:paraId="796F459A" w14:textId="77777777" w:rsidR="00FD2F48" w:rsidRDefault="00FD2F48" w:rsidP="00FD2F48">
      <w:pPr>
        <w:pStyle w:val="ListParagraph"/>
      </w:pPr>
      <w:r>
        <w:t>Agency ID(s) – agencies where the referral contact was documented.</w:t>
      </w:r>
    </w:p>
    <w:p w14:paraId="3BE61CB5" w14:textId="77777777" w:rsidR="00FD2F48" w:rsidRDefault="00FD2F48" w:rsidP="00FD2F48">
      <w:pPr>
        <w:pStyle w:val="ListParagraph"/>
      </w:pPr>
      <w:r>
        <w:t>Referral ID(s) – the unique IDs associated with a specific referral.</w:t>
      </w:r>
    </w:p>
    <w:p w14:paraId="05E8218D" w14:textId="77777777" w:rsidR="00FD2F48" w:rsidRDefault="00FD2F48" w:rsidP="00FD2F48">
      <w:pPr>
        <w:pStyle w:val="Heading4"/>
      </w:pPr>
      <w:proofErr w:type="gramStart"/>
      <w:r>
        <w:lastRenderedPageBreak/>
        <w:t>Report</w:t>
      </w:r>
      <w:proofErr w:type="gramEnd"/>
      <w:r>
        <w:t xml:space="preserve"> outputs</w:t>
      </w:r>
    </w:p>
    <w:p w14:paraId="1D35DC32" w14:textId="364D1BEB" w:rsidR="00FD2F48" w:rsidRPr="00FD2F48" w:rsidRDefault="00FD2F48" w:rsidP="00FD2F48">
      <w:pPr>
        <w:pStyle w:val="Caption"/>
      </w:pPr>
      <w:r>
        <w:t>Tab 1 – Reference</w:t>
      </w:r>
    </w:p>
    <w:p w14:paraId="1E68F320" w14:textId="77777777" w:rsidR="00FD2F48" w:rsidRDefault="00FD2F48" w:rsidP="00FD2F48">
      <w:pPr>
        <w:pStyle w:val="Caption"/>
      </w:pPr>
      <w:r w:rsidRPr="00331539">
        <w:rPr>
          <w:noProof/>
        </w:rPr>
        <w:drawing>
          <wp:inline distT="0" distB="0" distL="0" distR="0" wp14:anchorId="7DF5CE38" wp14:editId="59F537D9">
            <wp:extent cx="4635373" cy="437515"/>
            <wp:effectExtent l="0" t="0" r="0" b="635"/>
            <wp:docPr id="161114287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290333" name="Picture 1">
                      <a:extLst>
                        <a:ext uri="{C183D7F6-B498-43B3-948B-1728B52AA6E4}">
                          <adec:decorative xmlns:adec="http://schemas.microsoft.com/office/drawing/2017/decorative" val="1"/>
                        </a:ext>
                      </a:extLst>
                    </pic:cNvPr>
                    <pic:cNvPicPr/>
                  </pic:nvPicPr>
                  <pic:blipFill>
                    <a:blip r:embed="rId297"/>
                    <a:stretch>
                      <a:fillRect/>
                    </a:stretch>
                  </pic:blipFill>
                  <pic:spPr>
                    <a:xfrm>
                      <a:off x="0" y="0"/>
                      <a:ext cx="4635373" cy="437515"/>
                    </a:xfrm>
                    <a:prstGeom prst="rect">
                      <a:avLst/>
                    </a:prstGeom>
                  </pic:spPr>
                </pic:pic>
              </a:graphicData>
            </a:graphic>
          </wp:inline>
        </w:drawing>
      </w:r>
    </w:p>
    <w:p w14:paraId="3B43CC9F" w14:textId="77777777" w:rsidR="00FD2F48" w:rsidRPr="00032F4B" w:rsidRDefault="00FD2F48" w:rsidP="00FD2F48">
      <w:r>
        <w:rPr>
          <w:b/>
          <w:bCs/>
        </w:rPr>
        <w:t xml:space="preserve">Columns: </w:t>
      </w:r>
      <w:r>
        <w:t>Referral ID, Referral Name, Active.</w:t>
      </w:r>
    </w:p>
    <w:p w14:paraId="330DB9DE" w14:textId="06DDDBDD" w:rsidR="00FD2F48" w:rsidRDefault="00FD2F48" w:rsidP="00FD2F48">
      <w:pPr>
        <w:pStyle w:val="Caption"/>
        <w:spacing w:before="240"/>
      </w:pPr>
      <w:r>
        <w:t>Tab 2 – Infants and Children List</w:t>
      </w:r>
    </w:p>
    <w:p w14:paraId="5DAED3C0" w14:textId="15032CDF" w:rsidR="00FD2F48" w:rsidRPr="00FD2F48" w:rsidRDefault="00FD2F48" w:rsidP="00FD2F48">
      <w:r>
        <w:t>Page 1</w:t>
      </w:r>
    </w:p>
    <w:p w14:paraId="30A045C7" w14:textId="01294C03" w:rsidR="00FD2F48" w:rsidRDefault="00FD2F48" w:rsidP="00FD2F48">
      <w:r w:rsidRPr="00DA6900">
        <w:rPr>
          <w:noProof/>
        </w:rPr>
        <w:drawing>
          <wp:inline distT="0" distB="0" distL="0" distR="0" wp14:anchorId="2855C7D0" wp14:editId="40F1D394">
            <wp:extent cx="5994400" cy="894080"/>
            <wp:effectExtent l="0" t="0" r="6350" b="1270"/>
            <wp:docPr id="192803607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036078" name="Picture 1">
                      <a:extLst>
                        <a:ext uri="{C183D7F6-B498-43B3-948B-1728B52AA6E4}">
                          <adec:decorative xmlns:adec="http://schemas.microsoft.com/office/drawing/2017/decorative" val="1"/>
                        </a:ext>
                      </a:extLst>
                    </pic:cNvPr>
                    <pic:cNvPicPr/>
                  </pic:nvPicPr>
                  <pic:blipFill>
                    <a:blip r:embed="rId314"/>
                    <a:stretch>
                      <a:fillRect/>
                    </a:stretch>
                  </pic:blipFill>
                  <pic:spPr>
                    <a:xfrm>
                      <a:off x="0" y="0"/>
                      <a:ext cx="5994400" cy="894080"/>
                    </a:xfrm>
                    <a:prstGeom prst="rect">
                      <a:avLst/>
                    </a:prstGeom>
                  </pic:spPr>
                </pic:pic>
              </a:graphicData>
            </a:graphic>
          </wp:inline>
        </w:drawing>
      </w:r>
    </w:p>
    <w:p w14:paraId="42802B73" w14:textId="25176173" w:rsidR="00FD2F48" w:rsidRDefault="00FD2F48" w:rsidP="00FD2F48">
      <w:r>
        <w:t>Page 2</w:t>
      </w:r>
    </w:p>
    <w:p w14:paraId="2AF4E26B" w14:textId="0F9EFE5D" w:rsidR="00FD2F48" w:rsidRDefault="00FD2F48" w:rsidP="00FD2F48">
      <w:r w:rsidRPr="00DA6900">
        <w:rPr>
          <w:noProof/>
        </w:rPr>
        <w:drawing>
          <wp:inline distT="0" distB="0" distL="0" distR="0" wp14:anchorId="6190E0F1" wp14:editId="0853DC0A">
            <wp:extent cx="5994400" cy="570865"/>
            <wp:effectExtent l="0" t="0" r="6350" b="635"/>
            <wp:docPr id="9037167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716700" name="Picture 1">
                      <a:extLst>
                        <a:ext uri="{C183D7F6-B498-43B3-948B-1728B52AA6E4}">
                          <adec:decorative xmlns:adec="http://schemas.microsoft.com/office/drawing/2017/decorative" val="1"/>
                        </a:ext>
                      </a:extLst>
                    </pic:cNvPr>
                    <pic:cNvPicPr/>
                  </pic:nvPicPr>
                  <pic:blipFill>
                    <a:blip r:embed="rId315"/>
                    <a:stretch>
                      <a:fillRect/>
                    </a:stretch>
                  </pic:blipFill>
                  <pic:spPr>
                    <a:xfrm>
                      <a:off x="0" y="0"/>
                      <a:ext cx="5994400" cy="570865"/>
                    </a:xfrm>
                    <a:prstGeom prst="rect">
                      <a:avLst/>
                    </a:prstGeom>
                  </pic:spPr>
                </pic:pic>
              </a:graphicData>
            </a:graphic>
          </wp:inline>
        </w:drawing>
      </w:r>
    </w:p>
    <w:p w14:paraId="0FA1ABC0" w14:textId="20A51B5B" w:rsidR="00FD2F48" w:rsidRDefault="00FD2F48" w:rsidP="00FD2F48">
      <w:pPr>
        <w:spacing w:before="60"/>
      </w:pPr>
      <w:r>
        <w:rPr>
          <w:b/>
          <w:bCs/>
        </w:rPr>
        <w:t xml:space="preserve">Columns – Page 1: </w:t>
      </w:r>
      <w:r>
        <w:t>Referral Date, Household ID, State WIC ID, First Name, Last Name, M/F, DOB, Age in Months, Cert Start Date, Race Ethnicity or Cultural Identity.</w:t>
      </w:r>
    </w:p>
    <w:p w14:paraId="0D1DEFDC" w14:textId="36F6F6AE" w:rsidR="00FD2F48" w:rsidRPr="00FD2F48" w:rsidRDefault="00FD2F48" w:rsidP="00FD2F48">
      <w:pPr>
        <w:spacing w:before="60"/>
      </w:pPr>
      <w:r>
        <w:rPr>
          <w:b/>
          <w:bCs/>
        </w:rPr>
        <w:t xml:space="preserve">Columns – Page 2: </w:t>
      </w:r>
      <w:r>
        <w:t>Language, Auth Rep FN, Auth Rep LN, Relationship, Telephone, Clinic ID, Address, City, State, Zip Code.</w:t>
      </w:r>
    </w:p>
    <w:p w14:paraId="4846B107" w14:textId="77777777" w:rsidR="00FD2F48" w:rsidRDefault="00FD2F48" w:rsidP="00FD2F48">
      <w:pPr>
        <w:spacing w:before="60"/>
      </w:pPr>
      <w:r>
        <w:rPr>
          <w:b/>
          <w:bCs/>
        </w:rPr>
        <w:t>Counts:</w:t>
      </w:r>
      <w:r>
        <w:t xml:space="preserve"> Households and participants.</w:t>
      </w:r>
    </w:p>
    <w:p w14:paraId="5B022FEF" w14:textId="77777777" w:rsidR="00FD2F48" w:rsidRPr="00634348" w:rsidRDefault="00FD2F48" w:rsidP="00FD2F48">
      <w:pPr>
        <w:spacing w:before="60"/>
      </w:pPr>
      <w:r>
        <w:rPr>
          <w:b/>
          <w:bCs/>
        </w:rPr>
        <w:t xml:space="preserve">Grouped by: </w:t>
      </w:r>
      <w:r>
        <w:t>Agency name and referral name.</w:t>
      </w:r>
    </w:p>
    <w:p w14:paraId="402B2A89" w14:textId="69938760" w:rsidR="005B6FA4" w:rsidRDefault="005B6FA4" w:rsidP="005B6FA4">
      <w:pPr>
        <w:pStyle w:val="Heading3"/>
      </w:pPr>
      <w:bookmarkStart w:id="210" w:name="_Toc242875447"/>
      <w:r>
        <w:t>Specified Referral(s) Given during Specified Dates with Age at Referral</w:t>
      </w:r>
      <w:bookmarkEnd w:id="210"/>
    </w:p>
    <w:p w14:paraId="530BA209" w14:textId="77777777" w:rsidR="005B6FA4" w:rsidRDefault="005B6FA4" w:rsidP="005B6FA4">
      <w:r>
        <w:t>Revised August 24, 2026</w:t>
      </w:r>
    </w:p>
    <w:p w14:paraId="00540C10" w14:textId="5BBD6443" w:rsidR="005B6FA4" w:rsidRDefault="005B6FA4" w:rsidP="005B6FA4">
      <w:r>
        <w:t xml:space="preserve">Previous title: REFERRAL CONTACT(S) </w:t>
      </w:r>
    </w:p>
    <w:p w14:paraId="335F7EA8" w14:textId="77777777" w:rsidR="005B6FA4" w:rsidRDefault="005B6FA4" w:rsidP="005B6FA4">
      <w:pPr>
        <w:pStyle w:val="Heading4"/>
      </w:pPr>
      <w:r>
        <w:t>Overview</w:t>
      </w:r>
    </w:p>
    <w:p w14:paraId="718AB963" w14:textId="34A548EE" w:rsidR="005B6FA4" w:rsidRDefault="003D221E" w:rsidP="005B6FA4">
      <w:proofErr w:type="gramStart"/>
      <w:r>
        <w:t>Two lists,</w:t>
      </w:r>
      <w:proofErr w:type="gramEnd"/>
      <w:r>
        <w:t xml:space="preserve"> detailed and simple, and cross-tab counts of participants who belonged to the specified agencies when they were </w:t>
      </w:r>
      <w:r w:rsidRPr="005815A8">
        <w:rPr>
          <w:b/>
          <w:bCs/>
        </w:rPr>
        <w:t>given the specified referral(s) during the specified dates</w:t>
      </w:r>
      <w:r>
        <w:t xml:space="preserve">. The detailed list includes a distinct count of participants and households. The cross-tab counts are by race ethnicity or cultural identity, referring staff, WIC type, household and clinic (where referral was given), and age category when the referral was given by specified </w:t>
      </w:r>
      <w:r>
        <w:lastRenderedPageBreak/>
        <w:t>referral(s). Optional input controls allow you to filter all tabs by referring staff person and the Reference tab by whether the referrals are active.</w:t>
      </w:r>
    </w:p>
    <w:p w14:paraId="71F708B1" w14:textId="77777777" w:rsidR="005B6FA4" w:rsidRDefault="005B6FA4" w:rsidP="005B6FA4">
      <w:pPr>
        <w:pStyle w:val="Heading4"/>
      </w:pPr>
      <w:r>
        <w:t>Some uses</w:t>
      </w:r>
    </w:p>
    <w:p w14:paraId="1C51CBD7" w14:textId="77777777" w:rsidR="005B6FA4" w:rsidRDefault="005B6FA4" w:rsidP="005B6FA4">
      <w:pPr>
        <w:pStyle w:val="ListParagraph"/>
      </w:pPr>
      <w:r>
        <w:t>Identify participants given specific referrals (ex: peer breastfeeding or farmers’ market).</w:t>
      </w:r>
    </w:p>
    <w:p w14:paraId="0905B06E" w14:textId="77777777" w:rsidR="005B6FA4" w:rsidRDefault="005B6FA4" w:rsidP="005B6FA4">
      <w:pPr>
        <w:pStyle w:val="ListParagraph"/>
      </w:pPr>
      <w:r>
        <w:t>Create labels for referred participants.</w:t>
      </w:r>
    </w:p>
    <w:p w14:paraId="3A4E1DB7" w14:textId="77777777" w:rsidR="005B6FA4" w:rsidRDefault="005B6FA4" w:rsidP="005B6FA4">
      <w:pPr>
        <w:pStyle w:val="ListParagraph"/>
      </w:pPr>
      <w:r>
        <w:t>Identify staff who gave referrals.</w:t>
      </w:r>
    </w:p>
    <w:p w14:paraId="61D6C055" w14:textId="77777777" w:rsidR="005B6FA4" w:rsidRDefault="005B6FA4" w:rsidP="005B6FA4">
      <w:pPr>
        <w:pStyle w:val="ListParagraph"/>
      </w:pPr>
      <w:r>
        <w:t>Obtain counts of participants given specific referrals by race, staff, type, clinic, and age when referral was given.</w:t>
      </w:r>
    </w:p>
    <w:p w14:paraId="069D6854" w14:textId="77777777" w:rsidR="005B6FA4" w:rsidRDefault="005B6FA4" w:rsidP="005B6FA4">
      <w:pPr>
        <w:pStyle w:val="ListParagraph"/>
      </w:pPr>
      <w:r>
        <w:t>Obtain a count of households given specific referrals.</w:t>
      </w:r>
    </w:p>
    <w:p w14:paraId="38E46867" w14:textId="77777777" w:rsidR="005B6FA4" w:rsidRDefault="005B6FA4" w:rsidP="005B6FA4">
      <w:pPr>
        <w:pStyle w:val="Heading4"/>
      </w:pPr>
      <w:r>
        <w:t>Prompts</w:t>
      </w:r>
    </w:p>
    <w:p w14:paraId="2D8600ED" w14:textId="77777777" w:rsidR="005B6FA4" w:rsidRDefault="005B6FA4" w:rsidP="005B6FA4">
      <w:pPr>
        <w:pStyle w:val="ListParagraph"/>
      </w:pPr>
      <w:r>
        <w:t>%</w:t>
      </w:r>
      <w:proofErr w:type="spellStart"/>
      <w:r>
        <w:t>AgencyID</w:t>
      </w:r>
      <w:proofErr w:type="spellEnd"/>
      <w:r>
        <w:t>% - the agency found in the referral name (since not unique between agencies).</w:t>
      </w:r>
    </w:p>
    <w:p w14:paraId="08DE3ED8" w14:textId="77777777" w:rsidR="005B6FA4" w:rsidRDefault="005B6FA4" w:rsidP="005B6FA4">
      <w:pPr>
        <w:pStyle w:val="ListParagraph"/>
      </w:pPr>
      <w:r>
        <w:t>Agency ID(s) – agencies where the referral contact was documented.</w:t>
      </w:r>
    </w:p>
    <w:p w14:paraId="511DA787" w14:textId="77777777" w:rsidR="005B6FA4" w:rsidRDefault="005B6FA4" w:rsidP="005B6FA4">
      <w:pPr>
        <w:pStyle w:val="ListParagraph"/>
      </w:pPr>
      <w:r>
        <w:t>Start Date – the first date in the time period during which the referral was documented.</w:t>
      </w:r>
    </w:p>
    <w:p w14:paraId="79B0D5AF" w14:textId="77777777" w:rsidR="005B6FA4" w:rsidRDefault="005B6FA4" w:rsidP="005B6FA4">
      <w:pPr>
        <w:pStyle w:val="ListParagraph"/>
      </w:pPr>
      <w:r>
        <w:t>End Date – the last date in the time period during which the referral was documented.</w:t>
      </w:r>
    </w:p>
    <w:p w14:paraId="10028D25" w14:textId="77777777" w:rsidR="005B6FA4" w:rsidRDefault="005B6FA4" w:rsidP="005B6FA4">
      <w:pPr>
        <w:pStyle w:val="ListParagraph"/>
      </w:pPr>
      <w:r>
        <w:t>Referral ID(s) – the unique IDs associated with a specific referral.</w:t>
      </w:r>
    </w:p>
    <w:p w14:paraId="4CED6D94" w14:textId="77777777" w:rsidR="005B6FA4" w:rsidRDefault="005B6FA4" w:rsidP="005B6FA4">
      <w:pPr>
        <w:pStyle w:val="Heading4"/>
      </w:pPr>
      <w:proofErr w:type="gramStart"/>
      <w:r>
        <w:t>Report</w:t>
      </w:r>
      <w:proofErr w:type="gramEnd"/>
      <w:r>
        <w:t xml:space="preserve"> outputs</w:t>
      </w:r>
    </w:p>
    <w:p w14:paraId="4B9195E4" w14:textId="77777777" w:rsidR="005B6FA4" w:rsidRDefault="005B6FA4" w:rsidP="005B6FA4">
      <w:pPr>
        <w:pStyle w:val="Caption"/>
      </w:pPr>
      <w:r>
        <w:t>Tab 1 – Reference</w:t>
      </w:r>
    </w:p>
    <w:p w14:paraId="2B301E7A" w14:textId="77777777" w:rsidR="005B6FA4" w:rsidRDefault="005B6FA4" w:rsidP="005B6FA4">
      <w:pPr>
        <w:pStyle w:val="Caption"/>
        <w:spacing w:before="60"/>
      </w:pPr>
      <w:r w:rsidRPr="00331539">
        <w:rPr>
          <w:noProof/>
        </w:rPr>
        <w:drawing>
          <wp:inline distT="0" distB="0" distL="0" distR="0" wp14:anchorId="116DF5AE" wp14:editId="4276DDF1">
            <wp:extent cx="4635373" cy="437515"/>
            <wp:effectExtent l="0" t="0" r="0" b="635"/>
            <wp:docPr id="59842263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290333" name="Picture 1">
                      <a:extLst>
                        <a:ext uri="{C183D7F6-B498-43B3-948B-1728B52AA6E4}">
                          <adec:decorative xmlns:adec="http://schemas.microsoft.com/office/drawing/2017/decorative" val="1"/>
                        </a:ext>
                      </a:extLst>
                    </pic:cNvPr>
                    <pic:cNvPicPr/>
                  </pic:nvPicPr>
                  <pic:blipFill>
                    <a:blip r:embed="rId297"/>
                    <a:stretch>
                      <a:fillRect/>
                    </a:stretch>
                  </pic:blipFill>
                  <pic:spPr>
                    <a:xfrm>
                      <a:off x="0" y="0"/>
                      <a:ext cx="4635373" cy="437515"/>
                    </a:xfrm>
                    <a:prstGeom prst="rect">
                      <a:avLst/>
                    </a:prstGeom>
                  </pic:spPr>
                </pic:pic>
              </a:graphicData>
            </a:graphic>
          </wp:inline>
        </w:drawing>
      </w:r>
    </w:p>
    <w:p w14:paraId="700DEF35" w14:textId="77777777" w:rsidR="005B6FA4" w:rsidRPr="00032F4B" w:rsidRDefault="005B6FA4" w:rsidP="005B6FA4">
      <w:r>
        <w:rPr>
          <w:b/>
          <w:bCs/>
        </w:rPr>
        <w:t xml:space="preserve">Columns: </w:t>
      </w:r>
      <w:r>
        <w:t>Referral ID, Referral Name, Active.</w:t>
      </w:r>
    </w:p>
    <w:p w14:paraId="619EA9A1" w14:textId="1EEF5D77" w:rsidR="005B6FA4" w:rsidRDefault="005B6FA4" w:rsidP="005B6FA4">
      <w:pPr>
        <w:pStyle w:val="Caption"/>
        <w:spacing w:before="240"/>
      </w:pPr>
      <w:r>
        <w:t>Tab 2 – List</w:t>
      </w:r>
    </w:p>
    <w:p w14:paraId="585CF8C0" w14:textId="135B3909" w:rsidR="005B6FA4" w:rsidRDefault="005B6FA4" w:rsidP="005B6FA4">
      <w:r w:rsidRPr="00D175FE">
        <w:rPr>
          <w:noProof/>
        </w:rPr>
        <w:drawing>
          <wp:inline distT="0" distB="0" distL="0" distR="0" wp14:anchorId="2DA7B7B5" wp14:editId="0F5E2661">
            <wp:extent cx="5994400" cy="887730"/>
            <wp:effectExtent l="0" t="0" r="6350" b="7620"/>
            <wp:docPr id="205248550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485509" name="Picture 1">
                      <a:extLst>
                        <a:ext uri="{C183D7F6-B498-43B3-948B-1728B52AA6E4}">
                          <adec:decorative xmlns:adec="http://schemas.microsoft.com/office/drawing/2017/decorative" val="1"/>
                        </a:ext>
                      </a:extLst>
                    </pic:cNvPr>
                    <pic:cNvPicPr/>
                  </pic:nvPicPr>
                  <pic:blipFill>
                    <a:blip r:embed="rId316"/>
                    <a:stretch>
                      <a:fillRect/>
                    </a:stretch>
                  </pic:blipFill>
                  <pic:spPr>
                    <a:xfrm>
                      <a:off x="0" y="0"/>
                      <a:ext cx="5994400" cy="887730"/>
                    </a:xfrm>
                    <a:prstGeom prst="rect">
                      <a:avLst/>
                    </a:prstGeom>
                  </pic:spPr>
                </pic:pic>
              </a:graphicData>
            </a:graphic>
          </wp:inline>
        </w:drawing>
      </w:r>
    </w:p>
    <w:p w14:paraId="58B1CBFC" w14:textId="48C4B4D1" w:rsidR="005B6FA4" w:rsidRDefault="005B6FA4" w:rsidP="005B6FA4">
      <w:pPr>
        <w:spacing w:before="60"/>
      </w:pPr>
      <w:r>
        <w:rPr>
          <w:b/>
          <w:bCs/>
        </w:rPr>
        <w:t xml:space="preserve">Columns: </w:t>
      </w:r>
      <w:r>
        <w:t>Referral Date, Referral Staff, Household ID, State WIC ID, First Name, Last Name, DOB, Age, WIC Type, Race Ethnicity or Cultural Identity, Agency ID, Clinic ID.</w:t>
      </w:r>
    </w:p>
    <w:p w14:paraId="37EB57BE" w14:textId="6302D4FE" w:rsidR="005B6FA4" w:rsidRDefault="005B6FA4" w:rsidP="005B6FA4">
      <w:pPr>
        <w:spacing w:before="60"/>
      </w:pPr>
      <w:r>
        <w:rPr>
          <w:b/>
          <w:bCs/>
        </w:rPr>
        <w:t>Counts:</w:t>
      </w:r>
      <w:r>
        <w:t xml:space="preserve"> Households and participants.</w:t>
      </w:r>
    </w:p>
    <w:p w14:paraId="5A91DBA7" w14:textId="4EED8E37" w:rsidR="005B6FA4" w:rsidRPr="00634348" w:rsidRDefault="005B6FA4" w:rsidP="005B6FA4">
      <w:pPr>
        <w:spacing w:before="60"/>
      </w:pPr>
      <w:r>
        <w:rPr>
          <w:b/>
          <w:bCs/>
        </w:rPr>
        <w:t xml:space="preserve">Grouped by: </w:t>
      </w:r>
      <w:r>
        <w:t>Agency name and referral name.</w:t>
      </w:r>
    </w:p>
    <w:p w14:paraId="28A48863" w14:textId="4EC3F136" w:rsidR="005B6FA4" w:rsidRDefault="005B6FA4" w:rsidP="005B6FA4">
      <w:pPr>
        <w:pStyle w:val="Caption"/>
        <w:spacing w:before="240"/>
      </w:pPr>
      <w:r>
        <w:t>Tab 3 – Race</w:t>
      </w:r>
    </w:p>
    <w:p w14:paraId="14C2BFD6" w14:textId="3D7F75F0" w:rsidR="005B6FA4" w:rsidRDefault="005B6FA4" w:rsidP="005B6FA4">
      <w:r w:rsidRPr="00A85613">
        <w:rPr>
          <w:noProof/>
        </w:rPr>
        <w:lastRenderedPageBreak/>
        <w:drawing>
          <wp:inline distT="0" distB="0" distL="0" distR="0" wp14:anchorId="5DDC5C71" wp14:editId="69D3363C">
            <wp:extent cx="4886706" cy="857250"/>
            <wp:effectExtent l="0" t="0" r="9525" b="0"/>
            <wp:docPr id="28917797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177979" name="Picture 1">
                      <a:extLst>
                        <a:ext uri="{C183D7F6-B498-43B3-948B-1728B52AA6E4}">
                          <adec:decorative xmlns:adec="http://schemas.microsoft.com/office/drawing/2017/decorative" val="1"/>
                        </a:ext>
                      </a:extLst>
                    </pic:cNvPr>
                    <pic:cNvPicPr/>
                  </pic:nvPicPr>
                  <pic:blipFill>
                    <a:blip r:embed="rId317"/>
                    <a:stretch>
                      <a:fillRect/>
                    </a:stretch>
                  </pic:blipFill>
                  <pic:spPr>
                    <a:xfrm>
                      <a:off x="0" y="0"/>
                      <a:ext cx="4886706" cy="857250"/>
                    </a:xfrm>
                    <a:prstGeom prst="rect">
                      <a:avLst/>
                    </a:prstGeom>
                  </pic:spPr>
                </pic:pic>
              </a:graphicData>
            </a:graphic>
          </wp:inline>
        </w:drawing>
      </w:r>
    </w:p>
    <w:p w14:paraId="0EC0FB5A" w14:textId="47B8F248" w:rsidR="005B6FA4" w:rsidRDefault="005B6FA4" w:rsidP="005B6FA4">
      <w:pPr>
        <w:spacing w:before="120" w:after="0"/>
      </w:pPr>
      <w:r w:rsidRPr="005B6FA4">
        <w:rPr>
          <w:b/>
          <w:bCs/>
        </w:rPr>
        <w:t>Columns:</w:t>
      </w:r>
      <w:r>
        <w:t xml:space="preserve"> Referral name (HIDDEN), referral ID – referral name, TOTAL.</w:t>
      </w:r>
    </w:p>
    <w:p w14:paraId="1C77761A" w14:textId="736109DC" w:rsidR="005B6FA4" w:rsidRDefault="005B6FA4" w:rsidP="005B6FA4">
      <w:pPr>
        <w:spacing w:before="120" w:after="0"/>
      </w:pPr>
      <w:r w:rsidRPr="005B6FA4">
        <w:rPr>
          <w:b/>
          <w:bCs/>
        </w:rPr>
        <w:t>Rows:</w:t>
      </w:r>
      <w:r>
        <w:t xml:space="preserve"> AGENCY TOTAL, race ethnicity or cultural identity.</w:t>
      </w:r>
    </w:p>
    <w:p w14:paraId="2DFA8515" w14:textId="0EE5360F" w:rsidR="005B6FA4" w:rsidRDefault="005B6FA4" w:rsidP="005B6FA4">
      <w:pPr>
        <w:spacing w:before="120" w:after="0"/>
        <w:rPr>
          <w:rFonts w:asciiTheme="minorHAnsi" w:eastAsiaTheme="majorEastAsia" w:hAnsiTheme="minorHAnsi" w:cstheme="majorBidi"/>
          <w:b/>
          <w:color w:val="003865" w:themeColor="accent1"/>
          <w:sz w:val="36"/>
          <w:szCs w:val="32"/>
        </w:rPr>
      </w:pPr>
      <w:r w:rsidRPr="005B6FA4">
        <w:rPr>
          <w:b/>
          <w:bCs/>
        </w:rPr>
        <w:t>Grouped by:</w:t>
      </w:r>
      <w:r>
        <w:t xml:space="preserve"> Agency name.</w:t>
      </w:r>
    </w:p>
    <w:p w14:paraId="4D67FA00" w14:textId="34713683" w:rsidR="005B6FA4" w:rsidRDefault="005B6FA4" w:rsidP="005B6FA4">
      <w:pPr>
        <w:pStyle w:val="Caption"/>
        <w:spacing w:before="240"/>
      </w:pPr>
      <w:r>
        <w:t>Tab 4 - Staff</w:t>
      </w:r>
    </w:p>
    <w:p w14:paraId="28EEC35E" w14:textId="403FF5F7" w:rsidR="005B6FA4" w:rsidRDefault="005B6FA4" w:rsidP="005B6FA4">
      <w:r w:rsidRPr="00A85613">
        <w:rPr>
          <w:noProof/>
        </w:rPr>
        <w:drawing>
          <wp:inline distT="0" distB="0" distL="0" distR="0" wp14:anchorId="70CBD247" wp14:editId="564EEDEB">
            <wp:extent cx="4886706" cy="857250"/>
            <wp:effectExtent l="0" t="0" r="9525" b="0"/>
            <wp:docPr id="206512175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121750" name="Picture 1">
                      <a:extLst>
                        <a:ext uri="{C183D7F6-B498-43B3-948B-1728B52AA6E4}">
                          <adec:decorative xmlns:adec="http://schemas.microsoft.com/office/drawing/2017/decorative" val="1"/>
                        </a:ext>
                      </a:extLst>
                    </pic:cNvPr>
                    <pic:cNvPicPr/>
                  </pic:nvPicPr>
                  <pic:blipFill>
                    <a:blip r:embed="rId318"/>
                    <a:stretch>
                      <a:fillRect/>
                    </a:stretch>
                  </pic:blipFill>
                  <pic:spPr>
                    <a:xfrm>
                      <a:off x="0" y="0"/>
                      <a:ext cx="4886706" cy="857250"/>
                    </a:xfrm>
                    <a:prstGeom prst="rect">
                      <a:avLst/>
                    </a:prstGeom>
                  </pic:spPr>
                </pic:pic>
              </a:graphicData>
            </a:graphic>
          </wp:inline>
        </w:drawing>
      </w:r>
    </w:p>
    <w:p w14:paraId="6AC9C02B" w14:textId="77777777" w:rsidR="005B6FA4" w:rsidRDefault="005B6FA4" w:rsidP="005B6FA4">
      <w:pPr>
        <w:spacing w:before="120" w:after="0"/>
      </w:pPr>
      <w:r w:rsidRPr="005B6FA4">
        <w:rPr>
          <w:b/>
          <w:bCs/>
        </w:rPr>
        <w:t>Columns:</w:t>
      </w:r>
      <w:r>
        <w:t xml:space="preserve"> Referral name (HIDDEN), referral ID – referral name, TOTAL.</w:t>
      </w:r>
    </w:p>
    <w:p w14:paraId="58DE1559" w14:textId="4AB21E30" w:rsidR="005B6FA4" w:rsidRDefault="005B6FA4" w:rsidP="005B6FA4">
      <w:pPr>
        <w:spacing w:before="120" w:after="0"/>
      </w:pPr>
      <w:r w:rsidRPr="005B6FA4">
        <w:rPr>
          <w:b/>
          <w:bCs/>
        </w:rPr>
        <w:t>Rows:</w:t>
      </w:r>
      <w:r>
        <w:t xml:space="preserve"> AGENCY TOTAL, staff name.</w:t>
      </w:r>
    </w:p>
    <w:p w14:paraId="5AE5EE8B" w14:textId="77777777" w:rsidR="005B6FA4" w:rsidRDefault="005B6FA4" w:rsidP="005B6FA4">
      <w:pPr>
        <w:spacing w:before="120" w:after="0"/>
        <w:rPr>
          <w:rFonts w:asciiTheme="minorHAnsi" w:eastAsiaTheme="majorEastAsia" w:hAnsiTheme="minorHAnsi" w:cstheme="majorBidi"/>
          <w:b/>
          <w:color w:val="003865" w:themeColor="accent1"/>
          <w:sz w:val="36"/>
          <w:szCs w:val="32"/>
        </w:rPr>
      </w:pPr>
      <w:r w:rsidRPr="005B6FA4">
        <w:rPr>
          <w:b/>
          <w:bCs/>
        </w:rPr>
        <w:t>Grouped by:</w:t>
      </w:r>
      <w:r>
        <w:t xml:space="preserve"> Agency name.</w:t>
      </w:r>
    </w:p>
    <w:p w14:paraId="2C3380F2" w14:textId="23462620" w:rsidR="005B6FA4" w:rsidRDefault="005B6FA4" w:rsidP="005B6FA4">
      <w:pPr>
        <w:pStyle w:val="Caption"/>
        <w:spacing w:before="240"/>
      </w:pPr>
      <w:r>
        <w:t>Tab 5 – WIC Type</w:t>
      </w:r>
    </w:p>
    <w:p w14:paraId="4EE69044" w14:textId="64CB720A" w:rsidR="005B6FA4" w:rsidRDefault="005B6FA4" w:rsidP="005B6FA4">
      <w:r w:rsidRPr="00A85613">
        <w:rPr>
          <w:noProof/>
        </w:rPr>
        <w:drawing>
          <wp:inline distT="0" distB="0" distL="0" distR="0" wp14:anchorId="6BE2D3CE" wp14:editId="77E46E6F">
            <wp:extent cx="4036568" cy="864362"/>
            <wp:effectExtent l="0" t="0" r="2540" b="0"/>
            <wp:docPr id="20395907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59076" name="Picture 1">
                      <a:extLst>
                        <a:ext uri="{C183D7F6-B498-43B3-948B-1728B52AA6E4}">
                          <adec:decorative xmlns:adec="http://schemas.microsoft.com/office/drawing/2017/decorative" val="1"/>
                        </a:ext>
                      </a:extLst>
                    </pic:cNvPr>
                    <pic:cNvPicPr/>
                  </pic:nvPicPr>
                  <pic:blipFill>
                    <a:blip r:embed="rId319"/>
                    <a:stretch>
                      <a:fillRect/>
                    </a:stretch>
                  </pic:blipFill>
                  <pic:spPr>
                    <a:xfrm>
                      <a:off x="0" y="0"/>
                      <a:ext cx="4036568" cy="864362"/>
                    </a:xfrm>
                    <a:prstGeom prst="rect">
                      <a:avLst/>
                    </a:prstGeom>
                  </pic:spPr>
                </pic:pic>
              </a:graphicData>
            </a:graphic>
          </wp:inline>
        </w:drawing>
      </w:r>
    </w:p>
    <w:p w14:paraId="7E395E0F" w14:textId="77777777" w:rsidR="005B6FA4" w:rsidRDefault="005B6FA4" w:rsidP="005B6FA4">
      <w:pPr>
        <w:spacing w:before="120" w:after="0"/>
      </w:pPr>
      <w:r w:rsidRPr="005B6FA4">
        <w:rPr>
          <w:b/>
          <w:bCs/>
        </w:rPr>
        <w:t>Columns:</w:t>
      </w:r>
      <w:r>
        <w:t xml:space="preserve"> Referral name (HIDDEN), referral ID – referral name, TOTAL.</w:t>
      </w:r>
    </w:p>
    <w:p w14:paraId="79DA7216" w14:textId="6CD0336A" w:rsidR="005B6FA4" w:rsidRDefault="005B6FA4" w:rsidP="005B6FA4">
      <w:pPr>
        <w:spacing w:before="120" w:after="0"/>
      </w:pPr>
      <w:r w:rsidRPr="005B6FA4">
        <w:rPr>
          <w:b/>
          <w:bCs/>
        </w:rPr>
        <w:t>Rows:</w:t>
      </w:r>
      <w:r>
        <w:t xml:space="preserve"> SORT (HIDDEN), AGENCY TOTAL, WIC Type.</w:t>
      </w:r>
    </w:p>
    <w:p w14:paraId="4C57B3F2" w14:textId="77777777" w:rsidR="005B6FA4" w:rsidRDefault="005B6FA4" w:rsidP="005B6FA4">
      <w:pPr>
        <w:spacing w:before="120" w:after="0"/>
        <w:rPr>
          <w:rFonts w:asciiTheme="minorHAnsi" w:eastAsiaTheme="majorEastAsia" w:hAnsiTheme="minorHAnsi" w:cstheme="majorBidi"/>
          <w:b/>
          <w:color w:val="003865" w:themeColor="accent1"/>
          <w:sz w:val="36"/>
          <w:szCs w:val="32"/>
        </w:rPr>
      </w:pPr>
      <w:r w:rsidRPr="005B6FA4">
        <w:rPr>
          <w:b/>
          <w:bCs/>
        </w:rPr>
        <w:t>Grouped by:</w:t>
      </w:r>
      <w:r>
        <w:t xml:space="preserve"> Agency name.</w:t>
      </w:r>
    </w:p>
    <w:p w14:paraId="68C5DE62" w14:textId="69BEF571" w:rsidR="005B6FA4" w:rsidRDefault="005B6FA4" w:rsidP="005B6FA4">
      <w:pPr>
        <w:pStyle w:val="Caption"/>
        <w:spacing w:before="240"/>
      </w:pPr>
      <w:r>
        <w:t>Tab 6 – HH/Clinic</w:t>
      </w:r>
    </w:p>
    <w:p w14:paraId="301AE37F" w14:textId="6F705DE9" w:rsidR="005B6FA4" w:rsidRPr="005B6FA4" w:rsidRDefault="005B6FA4" w:rsidP="005B6FA4">
      <w:r>
        <w:t>Table 1</w:t>
      </w:r>
    </w:p>
    <w:p w14:paraId="09F13EA8" w14:textId="4B61219D" w:rsidR="005B6FA4" w:rsidRDefault="005B6FA4" w:rsidP="005B6FA4">
      <w:r w:rsidRPr="00A85613">
        <w:rPr>
          <w:noProof/>
        </w:rPr>
        <w:drawing>
          <wp:inline distT="0" distB="0" distL="0" distR="0" wp14:anchorId="68536D15" wp14:editId="638CB1CB">
            <wp:extent cx="4732401" cy="857758"/>
            <wp:effectExtent l="0" t="0" r="0" b="0"/>
            <wp:docPr id="57188262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882627" name="Picture 1">
                      <a:extLst>
                        <a:ext uri="{C183D7F6-B498-43B3-948B-1728B52AA6E4}">
                          <adec:decorative xmlns:adec="http://schemas.microsoft.com/office/drawing/2017/decorative" val="1"/>
                        </a:ext>
                      </a:extLst>
                    </pic:cNvPr>
                    <pic:cNvPicPr/>
                  </pic:nvPicPr>
                  <pic:blipFill>
                    <a:blip r:embed="rId320"/>
                    <a:stretch>
                      <a:fillRect/>
                    </a:stretch>
                  </pic:blipFill>
                  <pic:spPr>
                    <a:xfrm>
                      <a:off x="0" y="0"/>
                      <a:ext cx="4732401" cy="857758"/>
                    </a:xfrm>
                    <a:prstGeom prst="rect">
                      <a:avLst/>
                    </a:prstGeom>
                  </pic:spPr>
                </pic:pic>
              </a:graphicData>
            </a:graphic>
          </wp:inline>
        </w:drawing>
      </w:r>
    </w:p>
    <w:p w14:paraId="06FD5979" w14:textId="6CD7732A" w:rsidR="005B6FA4" w:rsidRDefault="005B6FA4" w:rsidP="005B6FA4">
      <w:pPr>
        <w:spacing w:before="120" w:after="0"/>
      </w:pPr>
      <w:r w:rsidRPr="005B6FA4">
        <w:rPr>
          <w:b/>
          <w:bCs/>
        </w:rPr>
        <w:t>Columns:</w:t>
      </w:r>
      <w:r>
        <w:t xml:space="preserve"> Referral name (HIDDEN), referral ID – referral name, TOTAL HOUSEHOLDS.</w:t>
      </w:r>
    </w:p>
    <w:p w14:paraId="405E3167" w14:textId="70805F17" w:rsidR="005B6FA4" w:rsidRDefault="005B6FA4" w:rsidP="005B6FA4">
      <w:pPr>
        <w:spacing w:before="120" w:after="0"/>
      </w:pPr>
      <w:r w:rsidRPr="005B6FA4">
        <w:rPr>
          <w:b/>
          <w:bCs/>
        </w:rPr>
        <w:t>Rows:</w:t>
      </w:r>
      <w:r>
        <w:t xml:space="preserve"> AGENCY HOUSEHOLD TOTAL, clinic.</w:t>
      </w:r>
    </w:p>
    <w:p w14:paraId="789A09F7" w14:textId="77777777" w:rsidR="005B6FA4" w:rsidRDefault="005B6FA4" w:rsidP="005B6FA4">
      <w:pPr>
        <w:spacing w:before="120" w:after="0"/>
      </w:pPr>
      <w:r w:rsidRPr="005B6FA4">
        <w:rPr>
          <w:b/>
          <w:bCs/>
        </w:rPr>
        <w:lastRenderedPageBreak/>
        <w:t>Grouped by:</w:t>
      </w:r>
      <w:r>
        <w:t xml:space="preserve"> Agency name.</w:t>
      </w:r>
    </w:p>
    <w:p w14:paraId="29F16C5E" w14:textId="174EBBB7" w:rsidR="005B6FA4" w:rsidRDefault="005B6FA4" w:rsidP="005B6FA4">
      <w:pPr>
        <w:spacing w:before="240" w:after="0"/>
      </w:pPr>
      <w:r>
        <w:t>Table 2</w:t>
      </w:r>
    </w:p>
    <w:p w14:paraId="6B684BD7" w14:textId="1B3276DC" w:rsidR="005B6FA4" w:rsidRDefault="005B6FA4" w:rsidP="005B6FA4">
      <w:pPr>
        <w:spacing w:before="240" w:after="0"/>
      </w:pPr>
      <w:r w:rsidRPr="00A85613">
        <w:rPr>
          <w:noProof/>
        </w:rPr>
        <w:drawing>
          <wp:inline distT="0" distB="0" distL="0" distR="0" wp14:anchorId="7A06A438" wp14:editId="6BD6F16D">
            <wp:extent cx="4732401" cy="857758"/>
            <wp:effectExtent l="0" t="0" r="0" b="0"/>
            <wp:docPr id="43183768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837683" name="Picture 1">
                      <a:extLst>
                        <a:ext uri="{C183D7F6-B498-43B3-948B-1728B52AA6E4}">
                          <adec:decorative xmlns:adec="http://schemas.microsoft.com/office/drawing/2017/decorative" val="1"/>
                        </a:ext>
                      </a:extLst>
                    </pic:cNvPr>
                    <pic:cNvPicPr/>
                  </pic:nvPicPr>
                  <pic:blipFill>
                    <a:blip r:embed="rId321"/>
                    <a:stretch>
                      <a:fillRect/>
                    </a:stretch>
                  </pic:blipFill>
                  <pic:spPr>
                    <a:xfrm>
                      <a:off x="0" y="0"/>
                      <a:ext cx="4732401" cy="857758"/>
                    </a:xfrm>
                    <a:prstGeom prst="rect">
                      <a:avLst/>
                    </a:prstGeom>
                  </pic:spPr>
                </pic:pic>
              </a:graphicData>
            </a:graphic>
          </wp:inline>
        </w:drawing>
      </w:r>
    </w:p>
    <w:p w14:paraId="1FBE931B" w14:textId="5B242C85" w:rsidR="005B6FA4" w:rsidRDefault="005B6FA4" w:rsidP="005B6FA4">
      <w:pPr>
        <w:spacing w:before="120" w:after="0"/>
      </w:pPr>
      <w:r w:rsidRPr="005B6FA4">
        <w:rPr>
          <w:b/>
          <w:bCs/>
        </w:rPr>
        <w:t>Columns:</w:t>
      </w:r>
      <w:r>
        <w:t xml:space="preserve"> Referral name (HIDDEN), referral ID – referral name, TOTAL PARTICIPANTS.</w:t>
      </w:r>
    </w:p>
    <w:p w14:paraId="6D1E3591" w14:textId="18B0FEC5" w:rsidR="005B6FA4" w:rsidRDefault="005B6FA4" w:rsidP="005B6FA4">
      <w:pPr>
        <w:spacing w:before="120" w:after="0"/>
      </w:pPr>
      <w:r w:rsidRPr="005B6FA4">
        <w:rPr>
          <w:b/>
          <w:bCs/>
        </w:rPr>
        <w:t>Rows:</w:t>
      </w:r>
      <w:r>
        <w:t xml:space="preserve"> AGENCY PARTICIPANTS TOTAL, WIC Type.</w:t>
      </w:r>
    </w:p>
    <w:p w14:paraId="3AF9F5CF" w14:textId="77777777" w:rsidR="005B6FA4" w:rsidRDefault="005B6FA4" w:rsidP="005B6FA4">
      <w:pPr>
        <w:spacing w:before="120" w:after="0"/>
      </w:pPr>
      <w:r w:rsidRPr="005B6FA4">
        <w:rPr>
          <w:b/>
          <w:bCs/>
        </w:rPr>
        <w:t>Grouped by:</w:t>
      </w:r>
      <w:r>
        <w:t xml:space="preserve"> Agency name.</w:t>
      </w:r>
    </w:p>
    <w:p w14:paraId="661B9960" w14:textId="67091AE9" w:rsidR="005B6FA4" w:rsidRDefault="005B6FA4" w:rsidP="005B6FA4">
      <w:pPr>
        <w:pStyle w:val="Caption"/>
        <w:spacing w:before="240"/>
      </w:pPr>
      <w:r>
        <w:t>Tab 7 - Age</w:t>
      </w:r>
    </w:p>
    <w:p w14:paraId="4BD7E3D9" w14:textId="7C15F632" w:rsidR="005B6FA4" w:rsidRDefault="005B6FA4" w:rsidP="005B6FA4">
      <w:r w:rsidRPr="00A85613">
        <w:rPr>
          <w:noProof/>
        </w:rPr>
        <w:drawing>
          <wp:inline distT="0" distB="0" distL="0" distR="0" wp14:anchorId="7192C848" wp14:editId="271A768E">
            <wp:extent cx="4000881" cy="864362"/>
            <wp:effectExtent l="0" t="0" r="0" b="0"/>
            <wp:docPr id="112644260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442605" name="Picture 1">
                      <a:extLst>
                        <a:ext uri="{C183D7F6-B498-43B3-948B-1728B52AA6E4}">
                          <adec:decorative xmlns:adec="http://schemas.microsoft.com/office/drawing/2017/decorative" val="1"/>
                        </a:ext>
                      </a:extLst>
                    </pic:cNvPr>
                    <pic:cNvPicPr/>
                  </pic:nvPicPr>
                  <pic:blipFill>
                    <a:blip r:embed="rId322"/>
                    <a:stretch>
                      <a:fillRect/>
                    </a:stretch>
                  </pic:blipFill>
                  <pic:spPr>
                    <a:xfrm>
                      <a:off x="0" y="0"/>
                      <a:ext cx="4000881" cy="864362"/>
                    </a:xfrm>
                    <a:prstGeom prst="rect">
                      <a:avLst/>
                    </a:prstGeom>
                  </pic:spPr>
                </pic:pic>
              </a:graphicData>
            </a:graphic>
          </wp:inline>
        </w:drawing>
      </w:r>
    </w:p>
    <w:p w14:paraId="344CCBDB" w14:textId="77777777" w:rsidR="005B6FA4" w:rsidRDefault="005B6FA4" w:rsidP="005B6FA4">
      <w:pPr>
        <w:spacing w:before="120" w:after="0"/>
      </w:pPr>
      <w:r w:rsidRPr="005B6FA4">
        <w:rPr>
          <w:b/>
          <w:bCs/>
        </w:rPr>
        <w:t>Columns:</w:t>
      </w:r>
      <w:r>
        <w:t xml:space="preserve"> Referral name (HIDDEN), referral ID – referral name, TOTAL.</w:t>
      </w:r>
    </w:p>
    <w:p w14:paraId="01356A1A" w14:textId="60542088" w:rsidR="005B6FA4" w:rsidRDefault="005B6FA4" w:rsidP="005B6FA4">
      <w:pPr>
        <w:spacing w:before="120" w:after="0"/>
      </w:pPr>
      <w:r w:rsidRPr="005B6FA4">
        <w:rPr>
          <w:b/>
          <w:bCs/>
        </w:rPr>
        <w:t>Rows:</w:t>
      </w:r>
      <w:r>
        <w:t xml:space="preserve"> SORT (HIDDEN), AGENCY TOTAL, age category.</w:t>
      </w:r>
    </w:p>
    <w:p w14:paraId="79341D3E" w14:textId="77777777" w:rsidR="005B6FA4" w:rsidRDefault="005B6FA4" w:rsidP="005B6FA4">
      <w:pPr>
        <w:spacing w:before="120" w:after="0"/>
        <w:rPr>
          <w:rFonts w:asciiTheme="minorHAnsi" w:eastAsiaTheme="majorEastAsia" w:hAnsiTheme="minorHAnsi" w:cstheme="majorBidi"/>
          <w:b/>
          <w:color w:val="003865" w:themeColor="accent1"/>
          <w:sz w:val="36"/>
          <w:szCs w:val="32"/>
        </w:rPr>
      </w:pPr>
      <w:r w:rsidRPr="005B6FA4">
        <w:rPr>
          <w:b/>
          <w:bCs/>
        </w:rPr>
        <w:t>Grouped by:</w:t>
      </w:r>
      <w:r>
        <w:t xml:space="preserve"> Agency name.</w:t>
      </w:r>
    </w:p>
    <w:p w14:paraId="608BF643" w14:textId="1BF30E36" w:rsidR="005B6FA4" w:rsidRDefault="005B6FA4" w:rsidP="005B6FA4">
      <w:pPr>
        <w:pStyle w:val="Caption"/>
        <w:spacing w:before="240"/>
      </w:pPr>
      <w:r>
        <w:t>Tab 8 – Simple Output</w:t>
      </w:r>
    </w:p>
    <w:p w14:paraId="74735595" w14:textId="19B4A797" w:rsidR="005B6FA4" w:rsidRDefault="005B6FA4" w:rsidP="005B6FA4">
      <w:r w:rsidRPr="00C7696F">
        <w:rPr>
          <w:noProof/>
        </w:rPr>
        <w:drawing>
          <wp:inline distT="0" distB="0" distL="0" distR="0" wp14:anchorId="428DFF8E" wp14:editId="2E7D7897">
            <wp:extent cx="5994400" cy="368300"/>
            <wp:effectExtent l="0" t="0" r="6350" b="0"/>
            <wp:docPr id="100727141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271415" name="Picture 1">
                      <a:extLst>
                        <a:ext uri="{C183D7F6-B498-43B3-948B-1728B52AA6E4}">
                          <adec:decorative xmlns:adec="http://schemas.microsoft.com/office/drawing/2017/decorative" val="1"/>
                        </a:ext>
                      </a:extLst>
                    </pic:cNvPr>
                    <pic:cNvPicPr/>
                  </pic:nvPicPr>
                  <pic:blipFill>
                    <a:blip r:embed="rId323"/>
                    <a:stretch>
                      <a:fillRect/>
                    </a:stretch>
                  </pic:blipFill>
                  <pic:spPr>
                    <a:xfrm>
                      <a:off x="0" y="0"/>
                      <a:ext cx="5994400" cy="368300"/>
                    </a:xfrm>
                    <a:prstGeom prst="rect">
                      <a:avLst/>
                    </a:prstGeom>
                  </pic:spPr>
                </pic:pic>
              </a:graphicData>
            </a:graphic>
          </wp:inline>
        </w:drawing>
      </w:r>
    </w:p>
    <w:p w14:paraId="07A72EE4" w14:textId="01C45F9F" w:rsidR="005B6FA4" w:rsidRDefault="005B6FA4" w:rsidP="005B6FA4">
      <w:pPr>
        <w:spacing w:before="60"/>
      </w:pPr>
      <w:r>
        <w:rPr>
          <w:b/>
          <w:bCs/>
        </w:rPr>
        <w:t xml:space="preserve">Columns: </w:t>
      </w:r>
      <w:r>
        <w:t>Agency ID, Household ID, First Name, Last Name, Mail Address, Mail City, Mail State, Mail Zip.</w:t>
      </w:r>
    </w:p>
    <w:p w14:paraId="59440232" w14:textId="327E3A17" w:rsidR="008126D7" w:rsidRDefault="008126D7" w:rsidP="008126D7">
      <w:pPr>
        <w:pStyle w:val="Heading3"/>
      </w:pPr>
      <w:bookmarkStart w:id="211" w:name="_Toc242875448"/>
      <w:r>
        <w:t>Specified Referral(s) Given during Specified Dates with Current Age</w:t>
      </w:r>
      <w:bookmarkEnd w:id="211"/>
    </w:p>
    <w:p w14:paraId="2115148E" w14:textId="619710FA" w:rsidR="008126D7" w:rsidRDefault="008126D7" w:rsidP="008126D7">
      <w:r>
        <w:t>Revised August 24, 2026</w:t>
      </w:r>
    </w:p>
    <w:p w14:paraId="6E0C8C45" w14:textId="147D11FB" w:rsidR="008126D7" w:rsidRDefault="008126D7" w:rsidP="008126D7">
      <w:r>
        <w:t>Previous title: REFERRAL CONTACT(S) DURING SPECIFIED TIME PERIOD AND CURRENT AGE</w:t>
      </w:r>
    </w:p>
    <w:p w14:paraId="40C23DA3" w14:textId="77777777" w:rsidR="008126D7" w:rsidRDefault="008126D7" w:rsidP="008126D7">
      <w:pPr>
        <w:pStyle w:val="Heading4"/>
      </w:pPr>
      <w:r>
        <w:t>Overview</w:t>
      </w:r>
    </w:p>
    <w:p w14:paraId="76C37CF0" w14:textId="1316436F" w:rsidR="008126D7" w:rsidRDefault="003D221E" w:rsidP="008126D7">
      <w:r>
        <w:t xml:space="preserve">Two lists, infants/children and women, and a cross-tab count of participants who belonged to the specified agencies when they </w:t>
      </w:r>
      <w:r w:rsidRPr="00382B86">
        <w:rPr>
          <w:b/>
          <w:bCs/>
        </w:rPr>
        <w:t>were given the specified referral(s) during the specified dates</w:t>
      </w:r>
      <w:r>
        <w:t xml:space="preserve">. Both lists include a distinct count of participants and households. The cross-tab count provides total participant and household counts by agency and referral, as well as counts by “WIC week”. Optional input controls allow you to filter the list of </w:t>
      </w:r>
      <w:r>
        <w:lastRenderedPageBreak/>
        <w:t>infants/children by current age in months, the list of women by current age in years, the cross-tab counts by current age and WIC Type, and Reference tab by whether the referral is currently active.</w:t>
      </w:r>
    </w:p>
    <w:p w14:paraId="449D0484" w14:textId="77777777" w:rsidR="008126D7" w:rsidRDefault="008126D7" w:rsidP="008126D7">
      <w:pPr>
        <w:pStyle w:val="Heading4"/>
      </w:pPr>
      <w:r>
        <w:t>Some uses</w:t>
      </w:r>
    </w:p>
    <w:p w14:paraId="56C30335" w14:textId="77777777" w:rsidR="008126D7" w:rsidRDefault="008126D7" w:rsidP="008126D7">
      <w:pPr>
        <w:pStyle w:val="ListParagraph"/>
      </w:pPr>
      <w:r w:rsidRPr="000B0F49">
        <w:t xml:space="preserve">Identify </w:t>
      </w:r>
      <w:r>
        <w:t>infants/children and women who are of a certain age given specific referrals during a specific date range for outreach.</w:t>
      </w:r>
    </w:p>
    <w:p w14:paraId="125EFE7E" w14:textId="77777777" w:rsidR="008126D7" w:rsidRPr="000B0F49" w:rsidRDefault="008126D7" w:rsidP="008126D7">
      <w:pPr>
        <w:pStyle w:val="ListParagraph"/>
      </w:pPr>
      <w:r>
        <w:t>Obtain a count of participants and households given specific referrals by agency or WIC week.</w:t>
      </w:r>
    </w:p>
    <w:p w14:paraId="6155F360" w14:textId="77777777" w:rsidR="008126D7" w:rsidRDefault="008126D7" w:rsidP="008126D7">
      <w:pPr>
        <w:pStyle w:val="Heading4"/>
      </w:pPr>
      <w:r>
        <w:t>Prompts</w:t>
      </w:r>
    </w:p>
    <w:p w14:paraId="39668E48" w14:textId="77777777" w:rsidR="008126D7" w:rsidRDefault="008126D7" w:rsidP="008126D7">
      <w:pPr>
        <w:pStyle w:val="ListParagraph"/>
      </w:pPr>
      <w:r>
        <w:t>%</w:t>
      </w:r>
      <w:proofErr w:type="spellStart"/>
      <w:r>
        <w:t>AgencyID</w:t>
      </w:r>
      <w:proofErr w:type="spellEnd"/>
      <w:r>
        <w:t>% - the agency found in the referral name (since not unique between agencies).</w:t>
      </w:r>
    </w:p>
    <w:p w14:paraId="2E6D22EB" w14:textId="77777777" w:rsidR="008126D7" w:rsidRDefault="008126D7" w:rsidP="008126D7">
      <w:pPr>
        <w:pStyle w:val="ListParagraph"/>
      </w:pPr>
      <w:r>
        <w:t>Agency ID(s) – agencies where the referral contact was documented.</w:t>
      </w:r>
    </w:p>
    <w:p w14:paraId="2BE16524" w14:textId="77777777" w:rsidR="008126D7" w:rsidRDefault="008126D7" w:rsidP="008126D7">
      <w:pPr>
        <w:pStyle w:val="ListParagraph"/>
      </w:pPr>
      <w:r>
        <w:t>Start Date – the first date in the time period during which the referral was documented.</w:t>
      </w:r>
    </w:p>
    <w:p w14:paraId="00F1F2C5" w14:textId="77777777" w:rsidR="008126D7" w:rsidRDefault="008126D7" w:rsidP="008126D7">
      <w:pPr>
        <w:pStyle w:val="ListParagraph"/>
      </w:pPr>
      <w:r>
        <w:t>End Date – the last date in the time period during which the referral was documented.</w:t>
      </w:r>
    </w:p>
    <w:p w14:paraId="5CFB1721" w14:textId="77777777" w:rsidR="008126D7" w:rsidRDefault="008126D7" w:rsidP="008126D7">
      <w:pPr>
        <w:pStyle w:val="ListParagraph"/>
      </w:pPr>
      <w:r>
        <w:t>Referral ID(s) – the unique IDs associated with a specific referral.</w:t>
      </w:r>
    </w:p>
    <w:p w14:paraId="27B3233C" w14:textId="77777777" w:rsidR="008126D7" w:rsidRDefault="008126D7" w:rsidP="008126D7">
      <w:pPr>
        <w:pStyle w:val="Heading4"/>
      </w:pPr>
      <w:proofErr w:type="gramStart"/>
      <w:r>
        <w:t>Report</w:t>
      </w:r>
      <w:proofErr w:type="gramEnd"/>
      <w:r>
        <w:t xml:space="preserve"> outputs</w:t>
      </w:r>
    </w:p>
    <w:p w14:paraId="1E5B765D" w14:textId="77777777" w:rsidR="008126D7" w:rsidRDefault="008126D7" w:rsidP="008126D7">
      <w:pPr>
        <w:pStyle w:val="Caption"/>
      </w:pPr>
      <w:r>
        <w:t>Tab 1 – Reference</w:t>
      </w:r>
    </w:p>
    <w:p w14:paraId="35D87ECA" w14:textId="77777777" w:rsidR="008126D7" w:rsidRDefault="008126D7" w:rsidP="008126D7">
      <w:pPr>
        <w:pStyle w:val="Caption"/>
        <w:spacing w:before="60"/>
      </w:pPr>
      <w:r w:rsidRPr="00331539">
        <w:rPr>
          <w:noProof/>
        </w:rPr>
        <w:drawing>
          <wp:inline distT="0" distB="0" distL="0" distR="0" wp14:anchorId="3C048FBE" wp14:editId="160B45F1">
            <wp:extent cx="4635373" cy="437515"/>
            <wp:effectExtent l="0" t="0" r="0" b="635"/>
            <wp:docPr id="146129033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290333" name="Picture 1">
                      <a:extLst>
                        <a:ext uri="{C183D7F6-B498-43B3-948B-1728B52AA6E4}">
                          <adec:decorative xmlns:adec="http://schemas.microsoft.com/office/drawing/2017/decorative" val="1"/>
                        </a:ext>
                      </a:extLst>
                    </pic:cNvPr>
                    <pic:cNvPicPr/>
                  </pic:nvPicPr>
                  <pic:blipFill>
                    <a:blip r:embed="rId297"/>
                    <a:stretch>
                      <a:fillRect/>
                    </a:stretch>
                  </pic:blipFill>
                  <pic:spPr>
                    <a:xfrm>
                      <a:off x="0" y="0"/>
                      <a:ext cx="4635373" cy="437515"/>
                    </a:xfrm>
                    <a:prstGeom prst="rect">
                      <a:avLst/>
                    </a:prstGeom>
                  </pic:spPr>
                </pic:pic>
              </a:graphicData>
            </a:graphic>
          </wp:inline>
        </w:drawing>
      </w:r>
    </w:p>
    <w:p w14:paraId="4D84DD47" w14:textId="77777777" w:rsidR="008126D7" w:rsidRPr="00032F4B" w:rsidRDefault="008126D7" w:rsidP="008126D7">
      <w:r>
        <w:rPr>
          <w:b/>
          <w:bCs/>
        </w:rPr>
        <w:t xml:space="preserve">Columns: </w:t>
      </w:r>
      <w:r>
        <w:t>Referral ID, Referral Name, Active.</w:t>
      </w:r>
    </w:p>
    <w:p w14:paraId="7D29DB16" w14:textId="77777777" w:rsidR="008126D7" w:rsidRDefault="008126D7" w:rsidP="008126D7">
      <w:pPr>
        <w:pStyle w:val="Caption"/>
      </w:pPr>
      <w:r>
        <w:t>Tab 2 – Infants and Children List</w:t>
      </w:r>
    </w:p>
    <w:p w14:paraId="49C6C338" w14:textId="77777777" w:rsidR="008126D7" w:rsidRDefault="008126D7" w:rsidP="008126D7">
      <w:r>
        <w:t>Page 1</w:t>
      </w:r>
    </w:p>
    <w:p w14:paraId="693C084B" w14:textId="77777777" w:rsidR="008126D7" w:rsidRDefault="008126D7" w:rsidP="008126D7">
      <w:r w:rsidRPr="00331539">
        <w:rPr>
          <w:noProof/>
        </w:rPr>
        <w:drawing>
          <wp:inline distT="0" distB="0" distL="0" distR="0" wp14:anchorId="4986E0D4" wp14:editId="566BFA48">
            <wp:extent cx="5994400" cy="817880"/>
            <wp:effectExtent l="0" t="0" r="6350" b="1270"/>
            <wp:docPr id="120021121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211218" name="Picture 1">
                      <a:extLst>
                        <a:ext uri="{C183D7F6-B498-43B3-948B-1728B52AA6E4}">
                          <adec:decorative xmlns:adec="http://schemas.microsoft.com/office/drawing/2017/decorative" val="1"/>
                        </a:ext>
                      </a:extLst>
                    </pic:cNvPr>
                    <pic:cNvPicPr/>
                  </pic:nvPicPr>
                  <pic:blipFill>
                    <a:blip r:embed="rId324"/>
                    <a:stretch>
                      <a:fillRect/>
                    </a:stretch>
                  </pic:blipFill>
                  <pic:spPr>
                    <a:xfrm>
                      <a:off x="0" y="0"/>
                      <a:ext cx="5994400" cy="817880"/>
                    </a:xfrm>
                    <a:prstGeom prst="rect">
                      <a:avLst/>
                    </a:prstGeom>
                  </pic:spPr>
                </pic:pic>
              </a:graphicData>
            </a:graphic>
          </wp:inline>
        </w:drawing>
      </w:r>
    </w:p>
    <w:p w14:paraId="3F1713FE" w14:textId="77777777" w:rsidR="008126D7" w:rsidRDefault="008126D7" w:rsidP="008126D7">
      <w:r>
        <w:t>Page 2</w:t>
      </w:r>
    </w:p>
    <w:p w14:paraId="7366BC94" w14:textId="77777777" w:rsidR="008126D7" w:rsidRDefault="008126D7" w:rsidP="008126D7">
      <w:r w:rsidRPr="00105669">
        <w:rPr>
          <w:noProof/>
        </w:rPr>
        <w:drawing>
          <wp:inline distT="0" distB="0" distL="0" distR="0" wp14:anchorId="076D9120" wp14:editId="11651A7F">
            <wp:extent cx="5943600" cy="562610"/>
            <wp:effectExtent l="0" t="0" r="0" b="8890"/>
            <wp:docPr id="78823664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236645" name="Picture 1">
                      <a:extLst>
                        <a:ext uri="{C183D7F6-B498-43B3-948B-1728B52AA6E4}">
                          <adec:decorative xmlns:adec="http://schemas.microsoft.com/office/drawing/2017/decorative" val="1"/>
                        </a:ext>
                      </a:extLst>
                    </pic:cNvPr>
                    <pic:cNvPicPr/>
                  </pic:nvPicPr>
                  <pic:blipFill>
                    <a:blip r:embed="rId325"/>
                    <a:stretch>
                      <a:fillRect/>
                    </a:stretch>
                  </pic:blipFill>
                  <pic:spPr>
                    <a:xfrm>
                      <a:off x="0" y="0"/>
                      <a:ext cx="5943600" cy="562610"/>
                    </a:xfrm>
                    <a:prstGeom prst="rect">
                      <a:avLst/>
                    </a:prstGeom>
                  </pic:spPr>
                </pic:pic>
              </a:graphicData>
            </a:graphic>
          </wp:inline>
        </w:drawing>
      </w:r>
    </w:p>
    <w:p w14:paraId="475D7AA4" w14:textId="77777777" w:rsidR="008126D7" w:rsidRDefault="008126D7" w:rsidP="008126D7">
      <w:r>
        <w:t>Page 3</w:t>
      </w:r>
    </w:p>
    <w:p w14:paraId="6836CF99" w14:textId="77777777" w:rsidR="008126D7" w:rsidRPr="000B0F49" w:rsidRDefault="008126D7" w:rsidP="008126D7">
      <w:r w:rsidRPr="00105669">
        <w:rPr>
          <w:noProof/>
        </w:rPr>
        <w:drawing>
          <wp:inline distT="0" distB="0" distL="0" distR="0" wp14:anchorId="6EB63182" wp14:editId="5E962AFB">
            <wp:extent cx="742950" cy="587756"/>
            <wp:effectExtent l="0" t="0" r="0" b="3175"/>
            <wp:docPr id="19523713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37132" name="Picture 1">
                      <a:extLst>
                        <a:ext uri="{C183D7F6-B498-43B3-948B-1728B52AA6E4}">
                          <adec:decorative xmlns:adec="http://schemas.microsoft.com/office/drawing/2017/decorative" val="1"/>
                        </a:ext>
                      </a:extLst>
                    </pic:cNvPr>
                    <pic:cNvPicPr/>
                  </pic:nvPicPr>
                  <pic:blipFill>
                    <a:blip r:embed="rId326"/>
                    <a:stretch>
                      <a:fillRect/>
                    </a:stretch>
                  </pic:blipFill>
                  <pic:spPr>
                    <a:xfrm>
                      <a:off x="0" y="0"/>
                      <a:ext cx="742950" cy="587756"/>
                    </a:xfrm>
                    <a:prstGeom prst="rect">
                      <a:avLst/>
                    </a:prstGeom>
                  </pic:spPr>
                </pic:pic>
              </a:graphicData>
            </a:graphic>
          </wp:inline>
        </w:drawing>
      </w:r>
    </w:p>
    <w:p w14:paraId="508B1490" w14:textId="13635EC5" w:rsidR="00FD2F48" w:rsidRDefault="008126D7" w:rsidP="008126D7">
      <w:pPr>
        <w:spacing w:before="60"/>
      </w:pPr>
      <w:r>
        <w:rPr>
          <w:b/>
          <w:bCs/>
        </w:rPr>
        <w:lastRenderedPageBreak/>
        <w:t>Columns</w:t>
      </w:r>
      <w:r w:rsidR="00FD2F48">
        <w:rPr>
          <w:b/>
          <w:bCs/>
        </w:rPr>
        <w:t xml:space="preserve"> – Page 1: </w:t>
      </w:r>
      <w:r>
        <w:t>Referral Date, Household ID, State WIC ID, First Name, Last Name, M/F, DOB, Age in Months, WIC Type, Race Ethnicity or Cultural Identity, Language</w:t>
      </w:r>
    </w:p>
    <w:p w14:paraId="1DC41F5C" w14:textId="77777777" w:rsidR="00FD2F48" w:rsidRDefault="00FD2F48" w:rsidP="008126D7">
      <w:pPr>
        <w:spacing w:before="60"/>
      </w:pPr>
      <w:r w:rsidRPr="00FD2F48">
        <w:rPr>
          <w:b/>
          <w:bCs/>
        </w:rPr>
        <w:t>Columns – Page 2:</w:t>
      </w:r>
      <w:r>
        <w:t xml:space="preserve"> </w:t>
      </w:r>
      <w:r w:rsidR="008126D7">
        <w:t>Auth Rep FN, Auth Rep LN, Relationship, Auth Rep DOB, Telephone 1, Telephone 2, Comment 2, Clinic ID, Address, City</w:t>
      </w:r>
      <w:r>
        <w:t>.</w:t>
      </w:r>
    </w:p>
    <w:p w14:paraId="19C7219C" w14:textId="756BD78B" w:rsidR="008126D7" w:rsidRDefault="00FD2F48" w:rsidP="008126D7">
      <w:pPr>
        <w:spacing w:before="60"/>
      </w:pPr>
      <w:r>
        <w:rPr>
          <w:b/>
          <w:bCs/>
        </w:rPr>
        <w:t xml:space="preserve">Columns – Page 3: </w:t>
      </w:r>
      <w:r w:rsidR="008126D7">
        <w:t>State, Zip Code.</w:t>
      </w:r>
    </w:p>
    <w:p w14:paraId="07612F46" w14:textId="77777777" w:rsidR="008126D7" w:rsidRDefault="008126D7" w:rsidP="008126D7">
      <w:pPr>
        <w:spacing w:before="60"/>
      </w:pPr>
      <w:r>
        <w:rPr>
          <w:b/>
          <w:bCs/>
        </w:rPr>
        <w:t>Counts:</w:t>
      </w:r>
      <w:r>
        <w:t xml:space="preserve"> Participants.</w:t>
      </w:r>
    </w:p>
    <w:p w14:paraId="365F3C7D" w14:textId="5C363753" w:rsidR="008126D7" w:rsidRPr="00634348" w:rsidRDefault="008126D7" w:rsidP="008126D7">
      <w:pPr>
        <w:spacing w:before="60"/>
      </w:pPr>
      <w:r>
        <w:rPr>
          <w:b/>
          <w:bCs/>
        </w:rPr>
        <w:t xml:space="preserve">Grouped by: </w:t>
      </w:r>
      <w:r w:rsidR="005B6FA4">
        <w:t>Agency name and referral name.</w:t>
      </w:r>
    </w:p>
    <w:p w14:paraId="7EA059C1" w14:textId="77777777" w:rsidR="008126D7" w:rsidRDefault="008126D7" w:rsidP="008126D7">
      <w:pPr>
        <w:pStyle w:val="Caption"/>
      </w:pPr>
      <w:r>
        <w:t>Tab 3 – Women List</w:t>
      </w:r>
    </w:p>
    <w:p w14:paraId="68A032DA" w14:textId="77777777" w:rsidR="008126D7" w:rsidRPr="000B0F49" w:rsidRDefault="008126D7" w:rsidP="008126D7">
      <w:r>
        <w:t>Page 1</w:t>
      </w:r>
    </w:p>
    <w:p w14:paraId="64CBCB35" w14:textId="77777777" w:rsidR="008126D7" w:rsidRDefault="008126D7" w:rsidP="008126D7">
      <w:pPr>
        <w:spacing w:before="60"/>
      </w:pPr>
      <w:r w:rsidRPr="00331539">
        <w:rPr>
          <w:noProof/>
        </w:rPr>
        <w:drawing>
          <wp:inline distT="0" distB="0" distL="0" distR="0" wp14:anchorId="41FBC89C" wp14:editId="734BD1F3">
            <wp:extent cx="5994400" cy="828040"/>
            <wp:effectExtent l="0" t="0" r="6350" b="0"/>
            <wp:docPr id="212584365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843655" name="Picture 1">
                      <a:extLst>
                        <a:ext uri="{C183D7F6-B498-43B3-948B-1728B52AA6E4}">
                          <adec:decorative xmlns:adec="http://schemas.microsoft.com/office/drawing/2017/decorative" val="1"/>
                        </a:ext>
                      </a:extLst>
                    </pic:cNvPr>
                    <pic:cNvPicPr/>
                  </pic:nvPicPr>
                  <pic:blipFill>
                    <a:blip r:embed="rId327"/>
                    <a:stretch>
                      <a:fillRect/>
                    </a:stretch>
                  </pic:blipFill>
                  <pic:spPr>
                    <a:xfrm>
                      <a:off x="0" y="0"/>
                      <a:ext cx="5994400" cy="828040"/>
                    </a:xfrm>
                    <a:prstGeom prst="rect">
                      <a:avLst/>
                    </a:prstGeom>
                  </pic:spPr>
                </pic:pic>
              </a:graphicData>
            </a:graphic>
          </wp:inline>
        </w:drawing>
      </w:r>
    </w:p>
    <w:p w14:paraId="793F8D50" w14:textId="77777777" w:rsidR="008126D7" w:rsidRDefault="008126D7" w:rsidP="008126D7">
      <w:pPr>
        <w:spacing w:before="60"/>
      </w:pPr>
      <w:r>
        <w:t>Page 2</w:t>
      </w:r>
    </w:p>
    <w:p w14:paraId="161D26D5" w14:textId="77777777" w:rsidR="008126D7" w:rsidRDefault="008126D7" w:rsidP="008126D7">
      <w:pPr>
        <w:spacing w:before="60"/>
      </w:pPr>
      <w:r w:rsidRPr="00105669">
        <w:rPr>
          <w:noProof/>
        </w:rPr>
        <w:drawing>
          <wp:inline distT="0" distB="0" distL="0" distR="0" wp14:anchorId="3EC249D8" wp14:editId="3E97B2F8">
            <wp:extent cx="5943600" cy="581025"/>
            <wp:effectExtent l="0" t="0" r="0" b="9525"/>
            <wp:docPr id="140933380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333805" name="Picture 1">
                      <a:extLst>
                        <a:ext uri="{C183D7F6-B498-43B3-948B-1728B52AA6E4}">
                          <adec:decorative xmlns:adec="http://schemas.microsoft.com/office/drawing/2017/decorative" val="1"/>
                        </a:ext>
                      </a:extLst>
                    </pic:cNvPr>
                    <pic:cNvPicPr/>
                  </pic:nvPicPr>
                  <pic:blipFill>
                    <a:blip r:embed="rId328"/>
                    <a:stretch>
                      <a:fillRect/>
                    </a:stretch>
                  </pic:blipFill>
                  <pic:spPr>
                    <a:xfrm>
                      <a:off x="0" y="0"/>
                      <a:ext cx="5943600" cy="581025"/>
                    </a:xfrm>
                    <a:prstGeom prst="rect">
                      <a:avLst/>
                    </a:prstGeom>
                  </pic:spPr>
                </pic:pic>
              </a:graphicData>
            </a:graphic>
          </wp:inline>
        </w:drawing>
      </w:r>
    </w:p>
    <w:p w14:paraId="149A2C8C" w14:textId="77777777" w:rsidR="00FD2F48" w:rsidRDefault="008126D7" w:rsidP="008126D7">
      <w:pPr>
        <w:spacing w:before="60"/>
      </w:pPr>
      <w:r>
        <w:rPr>
          <w:b/>
          <w:bCs/>
        </w:rPr>
        <w:t>Columns</w:t>
      </w:r>
      <w:r w:rsidR="00FD2F48">
        <w:rPr>
          <w:b/>
          <w:bCs/>
        </w:rPr>
        <w:t xml:space="preserve"> – Page 1</w:t>
      </w:r>
      <w:r>
        <w:rPr>
          <w:b/>
          <w:bCs/>
        </w:rPr>
        <w:t xml:space="preserve">: </w:t>
      </w:r>
      <w:r>
        <w:t>Referral Date, Household ID, State WIC ID, First Name, Last Name, DOB, Age in Year, WIC Type, Expected Due Date, Race Ethnicity or Cultural Identity</w:t>
      </w:r>
      <w:r w:rsidR="00FD2F48">
        <w:t>.</w:t>
      </w:r>
    </w:p>
    <w:p w14:paraId="77677B17" w14:textId="0AAC1A41" w:rsidR="008126D7" w:rsidRDefault="00FD2F48" w:rsidP="008126D7">
      <w:pPr>
        <w:spacing w:before="60"/>
      </w:pPr>
      <w:r>
        <w:rPr>
          <w:b/>
          <w:bCs/>
        </w:rPr>
        <w:t>Columns – Page 2:</w:t>
      </w:r>
      <w:r w:rsidR="008126D7">
        <w:t xml:space="preserve"> Language, Telephone 1, Telephone 2, Comment 2, Clinic ID, Address, City, State, Zip Code.</w:t>
      </w:r>
    </w:p>
    <w:p w14:paraId="57EA06A8" w14:textId="77777777" w:rsidR="008126D7" w:rsidRDefault="008126D7" w:rsidP="008126D7">
      <w:pPr>
        <w:spacing w:before="60"/>
      </w:pPr>
      <w:r>
        <w:rPr>
          <w:b/>
          <w:bCs/>
        </w:rPr>
        <w:t>Counts:</w:t>
      </w:r>
      <w:r>
        <w:t xml:space="preserve"> Participants.</w:t>
      </w:r>
    </w:p>
    <w:p w14:paraId="480E4B0D" w14:textId="60A10783" w:rsidR="008126D7" w:rsidRPr="00634348" w:rsidRDefault="008126D7" w:rsidP="008126D7">
      <w:pPr>
        <w:spacing w:before="60"/>
      </w:pPr>
      <w:r>
        <w:rPr>
          <w:b/>
          <w:bCs/>
        </w:rPr>
        <w:t xml:space="preserve">Grouped by: </w:t>
      </w:r>
      <w:r w:rsidR="005B6FA4">
        <w:t>Agency name and referral name.</w:t>
      </w:r>
    </w:p>
    <w:p w14:paraId="6761FA67" w14:textId="77777777" w:rsidR="008126D7" w:rsidRDefault="008126D7" w:rsidP="008126D7">
      <w:pPr>
        <w:pStyle w:val="Caption"/>
      </w:pPr>
      <w:r>
        <w:t>Tab 4 - Counts</w:t>
      </w:r>
    </w:p>
    <w:p w14:paraId="34D0229A" w14:textId="77777777" w:rsidR="008126D7" w:rsidRDefault="008126D7" w:rsidP="008126D7">
      <w:pPr>
        <w:spacing w:before="120" w:after="0"/>
      </w:pPr>
      <w:r w:rsidRPr="00331539">
        <w:rPr>
          <w:noProof/>
        </w:rPr>
        <w:drawing>
          <wp:inline distT="0" distB="0" distL="0" distR="0" wp14:anchorId="5CB9A337" wp14:editId="58B76DFD">
            <wp:extent cx="5994400" cy="655320"/>
            <wp:effectExtent l="0" t="0" r="6350" b="0"/>
            <wp:docPr id="158940981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409819" name="Picture 1">
                      <a:extLst>
                        <a:ext uri="{C183D7F6-B498-43B3-948B-1728B52AA6E4}">
                          <adec:decorative xmlns:adec="http://schemas.microsoft.com/office/drawing/2017/decorative" val="1"/>
                        </a:ext>
                      </a:extLst>
                    </pic:cNvPr>
                    <pic:cNvPicPr/>
                  </pic:nvPicPr>
                  <pic:blipFill>
                    <a:blip r:embed="rId329"/>
                    <a:stretch>
                      <a:fillRect/>
                    </a:stretch>
                  </pic:blipFill>
                  <pic:spPr>
                    <a:xfrm>
                      <a:off x="0" y="0"/>
                      <a:ext cx="5994400" cy="655320"/>
                    </a:xfrm>
                    <a:prstGeom prst="rect">
                      <a:avLst/>
                    </a:prstGeom>
                  </pic:spPr>
                </pic:pic>
              </a:graphicData>
            </a:graphic>
          </wp:inline>
        </w:drawing>
      </w:r>
    </w:p>
    <w:p w14:paraId="2FCC37FA" w14:textId="77777777" w:rsidR="008126D7" w:rsidRDefault="008126D7" w:rsidP="008126D7">
      <w:pPr>
        <w:spacing w:before="120" w:after="0"/>
      </w:pPr>
      <w:r>
        <w:t>Columns: WIC week (variable – HIDDEN), start date – end date, WIC week dates, TOTAL PPTS, TOTAL HHS, Participants, Households.</w:t>
      </w:r>
    </w:p>
    <w:p w14:paraId="488C36FB" w14:textId="77777777" w:rsidR="008126D7" w:rsidRDefault="008126D7" w:rsidP="008126D7">
      <w:pPr>
        <w:spacing w:before="120" w:after="0"/>
      </w:pPr>
      <w:r>
        <w:t>Rows: Agency name (ID) and referral names (ID).</w:t>
      </w:r>
    </w:p>
    <w:p w14:paraId="462607C3" w14:textId="77777777" w:rsidR="008126D7" w:rsidRDefault="008126D7" w:rsidP="008126D7">
      <w:pPr>
        <w:spacing w:before="120" w:after="0"/>
        <w:rPr>
          <w:rFonts w:asciiTheme="minorHAnsi" w:eastAsiaTheme="majorEastAsia" w:hAnsiTheme="minorHAnsi" w:cstheme="majorBidi"/>
          <w:b/>
          <w:color w:val="003865" w:themeColor="accent1"/>
          <w:sz w:val="36"/>
          <w:szCs w:val="32"/>
        </w:rPr>
      </w:pPr>
      <w:r>
        <w:t>Grouped by: Agency name.</w:t>
      </w:r>
    </w:p>
    <w:p w14:paraId="7EFB58EE" w14:textId="09A97C0D" w:rsidR="00992684" w:rsidRDefault="00992684" w:rsidP="00992684">
      <w:pPr>
        <w:pStyle w:val="Heading2"/>
      </w:pPr>
      <w:bookmarkStart w:id="212" w:name="_Toc242875449"/>
      <w:r>
        <w:lastRenderedPageBreak/>
        <w:t>Risk Factors</w:t>
      </w:r>
      <w:bookmarkEnd w:id="206"/>
      <w:bookmarkEnd w:id="212"/>
    </w:p>
    <w:p w14:paraId="0B8FB147" w14:textId="77777777" w:rsidR="00992684" w:rsidRDefault="00992684" w:rsidP="00992684">
      <w:pPr>
        <w:pStyle w:val="Heading3"/>
      </w:pPr>
      <w:bookmarkStart w:id="213" w:name="_Toc235422924"/>
      <w:bookmarkStart w:id="214" w:name="_Toc242875450"/>
      <w:r>
        <w:t>Risk Factor Assigned at Certification</w:t>
      </w:r>
      <w:bookmarkEnd w:id="213"/>
      <w:bookmarkEnd w:id="214"/>
    </w:p>
    <w:p w14:paraId="2290AC5D" w14:textId="77777777" w:rsidR="00992684" w:rsidRDefault="00992684" w:rsidP="00992684">
      <w:r>
        <w:t>Revised Feb. 20, 2025</w:t>
      </w:r>
    </w:p>
    <w:p w14:paraId="23312EC6" w14:textId="77777777" w:rsidR="00992684" w:rsidRDefault="00992684" w:rsidP="00992684">
      <w:pPr>
        <w:pStyle w:val="Heading4"/>
      </w:pPr>
      <w:r>
        <w:t>Overview</w:t>
      </w:r>
    </w:p>
    <w:p w14:paraId="30DC243E" w14:textId="77777777" w:rsidR="00992684" w:rsidRDefault="00992684" w:rsidP="00992684">
      <w:r w:rsidRPr="00EA1F21">
        <w:t>A list and count</w:t>
      </w:r>
      <w:r>
        <w:t>s</w:t>
      </w:r>
      <w:r w:rsidRPr="00EA1F21">
        <w:t xml:space="preserve"> of participants who were certified at the specified agency during the specified </w:t>
      </w:r>
      <w:r>
        <w:t>dates</w:t>
      </w:r>
      <w:r w:rsidRPr="00EA1F21">
        <w:t xml:space="preserve"> and assigned the specified risk factor </w:t>
      </w:r>
      <w:r>
        <w:t>(RF)</w:t>
      </w:r>
      <w:r w:rsidRPr="00EA1F21">
        <w:t xml:space="preserve"> at the time of the certification. The </w:t>
      </w:r>
      <w:r>
        <w:t>agency counts include</w:t>
      </w:r>
      <w:r w:rsidRPr="00EA1F21">
        <w:t xml:space="preserve"> </w:t>
      </w:r>
      <w:r>
        <w:t>counts by clinic(s) and: by certifier and households with members assigned the risk factor; by WIC type and total certs with percentage; cultural identity and race ethnicity. The state counts include counts by agency and: WIC type and total certs with percentage; cultural identity and race ethnicity; and household. Tab 1 – Reference-Risk Factors provides a list of risk factor Ds and risk factors.</w:t>
      </w:r>
    </w:p>
    <w:p w14:paraId="08672EDA" w14:textId="77777777" w:rsidR="00992684" w:rsidRDefault="00992684" w:rsidP="00992684">
      <w:pPr>
        <w:pStyle w:val="Heading4"/>
      </w:pPr>
      <w:r>
        <w:t>Some uses</w:t>
      </w:r>
    </w:p>
    <w:p w14:paraId="797D09E1" w14:textId="77777777" w:rsidR="00992684" w:rsidRPr="00EA1F21" w:rsidRDefault="00992684" w:rsidP="009264CD">
      <w:pPr>
        <w:pStyle w:val="ListParagraph"/>
      </w:pPr>
      <w:r w:rsidRPr="00EA1F21">
        <w:t>Identify participants assigned a specific RF</w:t>
      </w:r>
      <w:r>
        <w:t xml:space="preserve"> at a specific agency</w:t>
      </w:r>
      <w:r w:rsidRPr="00EA1F21">
        <w:t>.</w:t>
      </w:r>
    </w:p>
    <w:p w14:paraId="4CF0EEC7" w14:textId="77777777" w:rsidR="00992684" w:rsidRPr="00EA1F21" w:rsidRDefault="00992684" w:rsidP="009264CD">
      <w:pPr>
        <w:pStyle w:val="ListParagraph"/>
      </w:pPr>
      <w:r>
        <w:t>Identify VOC (out-of-state transfers are</w:t>
      </w:r>
      <w:r w:rsidRPr="00EA1F21">
        <w:t xml:space="preserve"> assigned RF 502</w:t>
      </w:r>
      <w:r>
        <w:t>).</w:t>
      </w:r>
    </w:p>
    <w:p w14:paraId="520533D0" w14:textId="77777777" w:rsidR="00992684" w:rsidRPr="00EA1F21" w:rsidRDefault="00992684" w:rsidP="009264CD">
      <w:pPr>
        <w:pStyle w:val="ListParagraph"/>
      </w:pPr>
      <w:r w:rsidRPr="00EA1F21">
        <w:t>Obtain a count</w:t>
      </w:r>
      <w:r>
        <w:t xml:space="preserve"> and percentage</w:t>
      </w:r>
      <w:r w:rsidRPr="00EA1F21">
        <w:t xml:space="preserve"> of participants </w:t>
      </w:r>
      <w:proofErr w:type="gramStart"/>
      <w:r w:rsidRPr="00EA1F21">
        <w:t>assigned</w:t>
      </w:r>
      <w:proofErr w:type="gramEnd"/>
      <w:r w:rsidRPr="00EA1F21">
        <w:t xml:space="preserve"> a RF</w:t>
      </w:r>
      <w:r>
        <w:t xml:space="preserve"> </w:t>
      </w:r>
      <w:r w:rsidRPr="00EA1F21">
        <w:t>by clinic, agency</w:t>
      </w:r>
      <w:r>
        <w:t>,</w:t>
      </w:r>
      <w:r w:rsidRPr="00EA1F21">
        <w:t xml:space="preserve"> and state.</w:t>
      </w:r>
    </w:p>
    <w:p w14:paraId="2CA1A581" w14:textId="77777777" w:rsidR="00992684" w:rsidRPr="00EA1F21" w:rsidRDefault="00992684" w:rsidP="009264CD">
      <w:pPr>
        <w:pStyle w:val="ListParagraph"/>
      </w:pPr>
      <w:r w:rsidRPr="00EA1F21">
        <w:t xml:space="preserve">Obtain a count of households with a member assigned </w:t>
      </w:r>
      <w:r>
        <w:t>a specific RF by clinic, agency, and state.</w:t>
      </w:r>
    </w:p>
    <w:p w14:paraId="505711C4" w14:textId="77777777" w:rsidR="00992684" w:rsidRPr="00EA1F21" w:rsidRDefault="00992684" w:rsidP="009264CD">
      <w:pPr>
        <w:pStyle w:val="ListParagraph"/>
      </w:pPr>
      <w:r w:rsidRPr="00EA1F21">
        <w:t xml:space="preserve">Identify staff assigning </w:t>
      </w:r>
      <w:proofErr w:type="gramStart"/>
      <w:r w:rsidRPr="00EA1F21">
        <w:t xml:space="preserve">a </w:t>
      </w:r>
      <w:r>
        <w:t>RF</w:t>
      </w:r>
      <w:proofErr w:type="gramEnd"/>
      <w:r w:rsidRPr="00EA1F21">
        <w:t xml:space="preserve"> to help assess staff understanding and </w:t>
      </w:r>
      <w:r>
        <w:t>potential training needs.</w:t>
      </w:r>
    </w:p>
    <w:p w14:paraId="3751661E" w14:textId="77777777" w:rsidR="00992684" w:rsidRPr="00EA1F21" w:rsidRDefault="00992684" w:rsidP="009264CD">
      <w:pPr>
        <w:pStyle w:val="ListParagraph"/>
      </w:pPr>
      <w:r w:rsidRPr="00EA1F21">
        <w:t>Compare agency totals by WIC type and race/ethnicity across the state.</w:t>
      </w:r>
    </w:p>
    <w:p w14:paraId="48C7658A" w14:textId="77777777" w:rsidR="00992684" w:rsidRPr="008B2990" w:rsidRDefault="00992684" w:rsidP="00992684">
      <w:pPr>
        <w:pStyle w:val="Heading4"/>
      </w:pPr>
      <w:r>
        <w:t>Prompts</w:t>
      </w:r>
    </w:p>
    <w:p w14:paraId="248F3467" w14:textId="77777777" w:rsidR="00992684" w:rsidRDefault="00992684" w:rsidP="009264CD">
      <w:pPr>
        <w:pStyle w:val="ListParagraph"/>
      </w:pPr>
      <w:r>
        <w:t>Agency ID – agency where the participants currently belong.</w:t>
      </w:r>
    </w:p>
    <w:p w14:paraId="24DA2205" w14:textId="77777777" w:rsidR="00992684" w:rsidRDefault="00992684" w:rsidP="009264CD">
      <w:pPr>
        <w:pStyle w:val="ListParagraph"/>
      </w:pPr>
      <w:r>
        <w:t>Start Date – the first date in the time period during participants were certified.</w:t>
      </w:r>
    </w:p>
    <w:p w14:paraId="5F57E20C" w14:textId="77777777" w:rsidR="00992684" w:rsidRDefault="00992684" w:rsidP="009264CD">
      <w:pPr>
        <w:pStyle w:val="ListParagraph"/>
      </w:pPr>
      <w:r>
        <w:t>End Date – the last date in the time period during which participants were certified.</w:t>
      </w:r>
    </w:p>
    <w:p w14:paraId="4987C418" w14:textId="77777777" w:rsidR="00992684" w:rsidRDefault="00992684" w:rsidP="009264CD">
      <w:pPr>
        <w:pStyle w:val="ListParagraph"/>
      </w:pPr>
      <w:r>
        <w:t>Risk Factor ID – the code associated with the risk factor assigned during the certification.</w:t>
      </w:r>
    </w:p>
    <w:p w14:paraId="787AAF79" w14:textId="77777777" w:rsidR="00992684" w:rsidRDefault="00992684" w:rsidP="00992684">
      <w:pPr>
        <w:pStyle w:val="Heading4"/>
      </w:pPr>
      <w:proofErr w:type="gramStart"/>
      <w:r>
        <w:t>Report</w:t>
      </w:r>
      <w:proofErr w:type="gramEnd"/>
      <w:r>
        <w:t xml:space="preserve"> outputs</w:t>
      </w:r>
    </w:p>
    <w:p w14:paraId="15AA9E3C" w14:textId="77777777" w:rsidR="00992684" w:rsidRDefault="00992684" w:rsidP="00992684">
      <w:pPr>
        <w:pStyle w:val="Caption"/>
      </w:pPr>
      <w:r>
        <w:t>Tab 1 – Reference-Risk Factors</w:t>
      </w:r>
    </w:p>
    <w:p w14:paraId="4D851F37" w14:textId="77777777" w:rsidR="00992684" w:rsidRDefault="00992684" w:rsidP="00992684">
      <w:pPr>
        <w:pStyle w:val="Caption"/>
        <w:spacing w:before="60"/>
      </w:pPr>
      <w:r w:rsidRPr="004A2477">
        <w:rPr>
          <w:noProof/>
        </w:rPr>
        <w:drawing>
          <wp:inline distT="0" distB="0" distL="0" distR="0" wp14:anchorId="79BFFA24" wp14:editId="54EC31CF">
            <wp:extent cx="3422142" cy="435737"/>
            <wp:effectExtent l="0" t="0" r="6985" b="2540"/>
            <wp:docPr id="70750777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507773" name="Picture 1">
                      <a:extLst>
                        <a:ext uri="{C183D7F6-B498-43B3-948B-1728B52AA6E4}">
                          <adec:decorative xmlns:adec="http://schemas.microsoft.com/office/drawing/2017/decorative" val="1"/>
                        </a:ext>
                      </a:extLst>
                    </pic:cNvPr>
                    <pic:cNvPicPr/>
                  </pic:nvPicPr>
                  <pic:blipFill>
                    <a:blip r:embed="rId330"/>
                    <a:stretch>
                      <a:fillRect/>
                    </a:stretch>
                  </pic:blipFill>
                  <pic:spPr>
                    <a:xfrm>
                      <a:off x="0" y="0"/>
                      <a:ext cx="3422142" cy="435737"/>
                    </a:xfrm>
                    <a:prstGeom prst="rect">
                      <a:avLst/>
                    </a:prstGeom>
                  </pic:spPr>
                </pic:pic>
              </a:graphicData>
            </a:graphic>
          </wp:inline>
        </w:drawing>
      </w:r>
    </w:p>
    <w:p w14:paraId="070B5C66" w14:textId="77777777" w:rsidR="00992684" w:rsidRPr="008B2990" w:rsidRDefault="00992684" w:rsidP="00992684">
      <w:r>
        <w:rPr>
          <w:b/>
          <w:bCs/>
        </w:rPr>
        <w:t xml:space="preserve">Columns: </w:t>
      </w:r>
      <w:r>
        <w:t>Risk Factor ID, Risk Factor Description.</w:t>
      </w:r>
    </w:p>
    <w:p w14:paraId="59E4593E" w14:textId="77777777" w:rsidR="00992684" w:rsidRDefault="00992684" w:rsidP="00992684">
      <w:pPr>
        <w:pStyle w:val="Caption"/>
      </w:pPr>
      <w:r>
        <w:t>Tab 2 – Agency-Participant List</w:t>
      </w:r>
    </w:p>
    <w:p w14:paraId="28409576" w14:textId="77777777" w:rsidR="00992684" w:rsidRDefault="00992684" w:rsidP="00992684">
      <w:pPr>
        <w:spacing w:before="60"/>
      </w:pPr>
      <w:r w:rsidRPr="00427413">
        <w:rPr>
          <w:noProof/>
        </w:rPr>
        <w:lastRenderedPageBreak/>
        <w:drawing>
          <wp:inline distT="0" distB="0" distL="0" distR="0" wp14:anchorId="043FC06C" wp14:editId="1CC5AA21">
            <wp:extent cx="4845177" cy="681736"/>
            <wp:effectExtent l="0" t="0" r="0" b="4445"/>
            <wp:docPr id="153815973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159731" name="Picture 1">
                      <a:extLst>
                        <a:ext uri="{C183D7F6-B498-43B3-948B-1728B52AA6E4}">
                          <adec:decorative xmlns:adec="http://schemas.microsoft.com/office/drawing/2017/decorative" val="1"/>
                        </a:ext>
                      </a:extLst>
                    </pic:cNvPr>
                    <pic:cNvPicPr/>
                  </pic:nvPicPr>
                  <pic:blipFill>
                    <a:blip r:embed="rId331"/>
                    <a:stretch>
                      <a:fillRect/>
                    </a:stretch>
                  </pic:blipFill>
                  <pic:spPr>
                    <a:xfrm>
                      <a:off x="0" y="0"/>
                      <a:ext cx="4845177" cy="681736"/>
                    </a:xfrm>
                    <a:prstGeom prst="rect">
                      <a:avLst/>
                    </a:prstGeom>
                  </pic:spPr>
                </pic:pic>
              </a:graphicData>
            </a:graphic>
          </wp:inline>
        </w:drawing>
      </w:r>
    </w:p>
    <w:p w14:paraId="50B2A5F6" w14:textId="77777777" w:rsidR="00992684" w:rsidRDefault="00992684" w:rsidP="00992684">
      <w:pPr>
        <w:spacing w:before="60"/>
      </w:pPr>
      <w:r>
        <w:rPr>
          <w:b/>
          <w:bCs/>
        </w:rPr>
        <w:t>Columns:</w:t>
      </w:r>
      <w:r>
        <w:t xml:space="preserve"> Clinic ID, Household ID, State WIC ID, WIC Type at Cert, Cert Date, HR (high risk) at Cert, Race/Ethnicity or Cultural Identity, Certifier.</w:t>
      </w:r>
    </w:p>
    <w:p w14:paraId="70959CE4" w14:textId="77777777" w:rsidR="00992684" w:rsidRPr="008B2990" w:rsidRDefault="00992684" w:rsidP="00992684">
      <w:pPr>
        <w:spacing w:before="60"/>
      </w:pPr>
      <w:r>
        <w:rPr>
          <w:b/>
          <w:bCs/>
        </w:rPr>
        <w:t>Counts:</w:t>
      </w:r>
      <w:r>
        <w:t xml:space="preserve"> Households and participants.</w:t>
      </w:r>
    </w:p>
    <w:p w14:paraId="36B0BE74" w14:textId="77777777" w:rsidR="00992684" w:rsidRDefault="00992684" w:rsidP="00992684">
      <w:pPr>
        <w:pStyle w:val="Caption"/>
      </w:pPr>
      <w:r>
        <w:t>Tab 3 – Agency-Counts Certifier</w:t>
      </w:r>
    </w:p>
    <w:p w14:paraId="35874A13" w14:textId="77777777" w:rsidR="00992684" w:rsidRDefault="00992684" w:rsidP="00992684">
      <w:pPr>
        <w:spacing w:before="60"/>
      </w:pPr>
      <w:r w:rsidRPr="00B26503">
        <w:rPr>
          <w:noProof/>
        </w:rPr>
        <w:drawing>
          <wp:inline distT="0" distB="0" distL="0" distR="0" wp14:anchorId="661C84FC" wp14:editId="6F269EF2">
            <wp:extent cx="4752467" cy="1141476"/>
            <wp:effectExtent l="0" t="0" r="0" b="1905"/>
            <wp:docPr id="21351186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11860" name="Picture 1">
                      <a:extLst>
                        <a:ext uri="{C183D7F6-B498-43B3-948B-1728B52AA6E4}">
                          <adec:decorative xmlns:adec="http://schemas.microsoft.com/office/drawing/2017/decorative" val="1"/>
                        </a:ext>
                      </a:extLst>
                    </pic:cNvPr>
                    <pic:cNvPicPr/>
                  </pic:nvPicPr>
                  <pic:blipFill>
                    <a:blip r:embed="rId332"/>
                    <a:stretch>
                      <a:fillRect/>
                    </a:stretch>
                  </pic:blipFill>
                  <pic:spPr>
                    <a:xfrm>
                      <a:off x="0" y="0"/>
                      <a:ext cx="4752467" cy="1141476"/>
                    </a:xfrm>
                    <a:prstGeom prst="rect">
                      <a:avLst/>
                    </a:prstGeom>
                  </pic:spPr>
                </pic:pic>
              </a:graphicData>
            </a:graphic>
          </wp:inline>
        </w:drawing>
      </w:r>
    </w:p>
    <w:p w14:paraId="22317DE4" w14:textId="77777777" w:rsidR="00992684" w:rsidRDefault="00992684" w:rsidP="00992684">
      <w:pPr>
        <w:spacing w:before="60"/>
      </w:pPr>
      <w:r>
        <w:rPr>
          <w:b/>
          <w:bCs/>
        </w:rPr>
        <w:t>Columns:</w:t>
      </w:r>
      <w:r>
        <w:t xml:space="preserve"> Total Certified Participants Assigned Risk Factor &lt;ID&gt;, CLINIC ID(s).</w:t>
      </w:r>
    </w:p>
    <w:p w14:paraId="5FB75623" w14:textId="77777777" w:rsidR="00992684" w:rsidRPr="008B2990" w:rsidRDefault="00992684" w:rsidP="00992684">
      <w:pPr>
        <w:spacing w:before="60"/>
      </w:pPr>
      <w:r>
        <w:rPr>
          <w:b/>
          <w:bCs/>
        </w:rPr>
        <w:t>Rows:</w:t>
      </w:r>
      <w:r>
        <w:t xml:space="preserve"> AGENCY ID TOTAL, staff names (certifiers).</w:t>
      </w:r>
    </w:p>
    <w:p w14:paraId="17707367" w14:textId="77777777" w:rsidR="00992684" w:rsidRDefault="00992684" w:rsidP="00992684">
      <w:pPr>
        <w:pStyle w:val="Caption"/>
      </w:pPr>
      <w:r>
        <w:t>Tab 4 – Agency-Counts PPTs &amp; HHs</w:t>
      </w:r>
    </w:p>
    <w:p w14:paraId="50080577" w14:textId="77777777" w:rsidR="00992684" w:rsidRDefault="00992684" w:rsidP="00992684">
      <w:r w:rsidRPr="00F07EED">
        <w:rPr>
          <w:noProof/>
        </w:rPr>
        <w:drawing>
          <wp:inline distT="0" distB="0" distL="0" distR="0" wp14:anchorId="37AC9D3B" wp14:editId="7418A8E3">
            <wp:extent cx="3093339" cy="907288"/>
            <wp:effectExtent l="0" t="0" r="0" b="7620"/>
            <wp:docPr id="211065797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613033" name="Picture 1">
                      <a:extLst>
                        <a:ext uri="{C183D7F6-B498-43B3-948B-1728B52AA6E4}">
                          <adec:decorative xmlns:adec="http://schemas.microsoft.com/office/drawing/2017/decorative" val="1"/>
                        </a:ext>
                      </a:extLst>
                    </pic:cNvPr>
                    <pic:cNvPicPr/>
                  </pic:nvPicPr>
                  <pic:blipFill>
                    <a:blip r:embed="rId333"/>
                    <a:stretch>
                      <a:fillRect/>
                    </a:stretch>
                  </pic:blipFill>
                  <pic:spPr>
                    <a:xfrm>
                      <a:off x="0" y="0"/>
                      <a:ext cx="3093339" cy="907288"/>
                    </a:xfrm>
                    <a:prstGeom prst="rect">
                      <a:avLst/>
                    </a:prstGeom>
                  </pic:spPr>
                </pic:pic>
              </a:graphicData>
            </a:graphic>
          </wp:inline>
        </w:drawing>
      </w:r>
    </w:p>
    <w:p w14:paraId="5EC69845" w14:textId="77777777" w:rsidR="00992684" w:rsidRDefault="00992684" w:rsidP="00992684">
      <w:r>
        <w:rPr>
          <w:b/>
          <w:bCs/>
        </w:rPr>
        <w:t xml:space="preserve">Columns: </w:t>
      </w:r>
      <w:r>
        <w:t>Total Certified Participants Assigned Risk Factor &lt;ID&gt;, Total Households with Certified Member Assigned Risk Factor &lt;ID&gt;.</w:t>
      </w:r>
    </w:p>
    <w:p w14:paraId="03CC7A71" w14:textId="77777777" w:rsidR="00992684" w:rsidRPr="008B2990" w:rsidRDefault="00992684" w:rsidP="00992684">
      <w:r>
        <w:rPr>
          <w:b/>
          <w:bCs/>
        </w:rPr>
        <w:t xml:space="preserve">Rows: </w:t>
      </w:r>
      <w:r>
        <w:t>AGENCY ID TOTAL, CLINIC ID(s).</w:t>
      </w:r>
    </w:p>
    <w:p w14:paraId="5681FFB1" w14:textId="77777777" w:rsidR="00992684" w:rsidRDefault="00992684" w:rsidP="00992684">
      <w:pPr>
        <w:pStyle w:val="Caption"/>
      </w:pPr>
      <w:r>
        <w:t>Tab 5 – Agency-Counts WIC Type</w:t>
      </w:r>
    </w:p>
    <w:p w14:paraId="543AFD72" w14:textId="77777777" w:rsidR="00992684" w:rsidRDefault="00992684" w:rsidP="00992684">
      <w:r w:rsidRPr="004C2C88">
        <w:rPr>
          <w:noProof/>
        </w:rPr>
        <w:drawing>
          <wp:inline distT="0" distB="0" distL="0" distR="0" wp14:anchorId="7113FF1A" wp14:editId="272E855A">
            <wp:extent cx="6146800" cy="838835"/>
            <wp:effectExtent l="0" t="0" r="6350" b="0"/>
            <wp:docPr id="69857841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705388" name="Picture 1">
                      <a:extLst>
                        <a:ext uri="{C183D7F6-B498-43B3-948B-1728B52AA6E4}">
                          <adec:decorative xmlns:adec="http://schemas.microsoft.com/office/drawing/2017/decorative" val="1"/>
                        </a:ext>
                      </a:extLst>
                    </pic:cNvPr>
                    <pic:cNvPicPr/>
                  </pic:nvPicPr>
                  <pic:blipFill>
                    <a:blip r:embed="rId334"/>
                    <a:stretch>
                      <a:fillRect/>
                    </a:stretch>
                  </pic:blipFill>
                  <pic:spPr>
                    <a:xfrm>
                      <a:off x="0" y="0"/>
                      <a:ext cx="6146800" cy="838835"/>
                    </a:xfrm>
                    <a:prstGeom prst="rect">
                      <a:avLst/>
                    </a:prstGeom>
                  </pic:spPr>
                </pic:pic>
              </a:graphicData>
            </a:graphic>
          </wp:inline>
        </w:drawing>
      </w:r>
    </w:p>
    <w:p w14:paraId="7619D793" w14:textId="77777777" w:rsidR="00992684" w:rsidRDefault="00992684" w:rsidP="00992684">
      <w:r>
        <w:rPr>
          <w:b/>
          <w:bCs/>
        </w:rPr>
        <w:t>Columns:</w:t>
      </w:r>
      <w:r>
        <w:t xml:space="preserve"> Total Participants Assigned Risk Factor &lt;ID&gt; at Cert, Total Participants Certified (% Assigned RF &lt;ID&gt;, Certified Infants Assigned RF &lt;ID&gt;, Certified Infants (% Assigned RF &lt;ID&gt;), Certified Children Assigned RF &lt;ID&gt;, Certified Children (% Assigned RF &lt;ID&gt;), Certified Pregnant Women Assigned RF &lt;ID&gt;, Certified Pregnant Women (% Assigned RF &lt;ID&gt;), Certified BF Women Assigned RF &lt;ID&gt;, Certified BF Women (% Assigned RF &lt;ID&gt;),</w:t>
      </w:r>
      <w:r w:rsidRPr="008B2990">
        <w:t xml:space="preserve"> </w:t>
      </w:r>
      <w:r>
        <w:t>Certified Non-BF Women Assigned RF &lt;ID&gt;, Certified Non-BF Women (% Assigned RF &lt;ID&gt;).</w:t>
      </w:r>
    </w:p>
    <w:p w14:paraId="58702873" w14:textId="77777777" w:rsidR="00992684" w:rsidRPr="008B2990" w:rsidRDefault="00992684" w:rsidP="00992684">
      <w:r>
        <w:rPr>
          <w:b/>
          <w:bCs/>
        </w:rPr>
        <w:lastRenderedPageBreak/>
        <w:t xml:space="preserve">Rows: </w:t>
      </w:r>
      <w:r>
        <w:t>AGENCY ID, CLINIC ID(s).</w:t>
      </w:r>
    </w:p>
    <w:p w14:paraId="61CC9BF7" w14:textId="77777777" w:rsidR="00992684" w:rsidRDefault="00992684" w:rsidP="00992684">
      <w:pPr>
        <w:pStyle w:val="Caption"/>
      </w:pPr>
      <w:r>
        <w:t>Tab 6 – Agency-Counts Race or CI</w:t>
      </w:r>
    </w:p>
    <w:p w14:paraId="01884AEB" w14:textId="77777777" w:rsidR="00992684" w:rsidRDefault="00992684" w:rsidP="00992684">
      <w:r w:rsidRPr="00427413">
        <w:rPr>
          <w:noProof/>
        </w:rPr>
        <w:drawing>
          <wp:inline distT="0" distB="0" distL="0" distR="0" wp14:anchorId="3EBE9FBE" wp14:editId="320311E4">
            <wp:extent cx="5943600" cy="767715"/>
            <wp:effectExtent l="0" t="0" r="0" b="0"/>
            <wp:docPr id="149005541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434179" name="Picture 1">
                      <a:extLst>
                        <a:ext uri="{C183D7F6-B498-43B3-948B-1728B52AA6E4}">
                          <adec:decorative xmlns:adec="http://schemas.microsoft.com/office/drawing/2017/decorative" val="1"/>
                        </a:ext>
                      </a:extLst>
                    </pic:cNvPr>
                    <pic:cNvPicPr/>
                  </pic:nvPicPr>
                  <pic:blipFill>
                    <a:blip r:embed="rId335"/>
                    <a:stretch>
                      <a:fillRect/>
                    </a:stretch>
                  </pic:blipFill>
                  <pic:spPr>
                    <a:xfrm>
                      <a:off x="0" y="0"/>
                      <a:ext cx="5943600" cy="767715"/>
                    </a:xfrm>
                    <a:prstGeom prst="rect">
                      <a:avLst/>
                    </a:prstGeom>
                  </pic:spPr>
                </pic:pic>
              </a:graphicData>
            </a:graphic>
          </wp:inline>
        </w:drawing>
      </w:r>
    </w:p>
    <w:p w14:paraId="64AEDA55" w14:textId="77777777" w:rsidR="00992684" w:rsidRDefault="00992684" w:rsidP="00992684">
      <w:r>
        <w:rPr>
          <w:b/>
          <w:bCs/>
        </w:rPr>
        <w:t>Columns:</w:t>
      </w:r>
      <w:r>
        <w:t xml:space="preserve"> AGENCY ID TOTAL, CLINIC ID(s).</w:t>
      </w:r>
    </w:p>
    <w:p w14:paraId="22FADB3A" w14:textId="77777777" w:rsidR="00992684" w:rsidRPr="008B2990" w:rsidRDefault="00992684" w:rsidP="00992684">
      <w:r>
        <w:rPr>
          <w:b/>
          <w:bCs/>
        </w:rPr>
        <w:t xml:space="preserve">Rows: </w:t>
      </w:r>
      <w:r>
        <w:t>TOTALS, race/ethnicity or cultural identity.</w:t>
      </w:r>
    </w:p>
    <w:p w14:paraId="0CB9180A" w14:textId="77777777" w:rsidR="00992684" w:rsidRDefault="00992684" w:rsidP="00992684">
      <w:pPr>
        <w:pStyle w:val="Caption"/>
      </w:pPr>
      <w:r>
        <w:t>Tab 7 – State-Counts PPTs &amp; HHs</w:t>
      </w:r>
    </w:p>
    <w:p w14:paraId="33DBF48D" w14:textId="77777777" w:rsidR="00992684" w:rsidRDefault="00992684" w:rsidP="00992684">
      <w:r w:rsidRPr="00DF3C20">
        <w:rPr>
          <w:noProof/>
        </w:rPr>
        <w:drawing>
          <wp:inline distT="0" distB="0" distL="0" distR="0" wp14:anchorId="3AD237D0" wp14:editId="2DB3F431">
            <wp:extent cx="4956810" cy="911479"/>
            <wp:effectExtent l="0" t="0" r="0" b="3175"/>
            <wp:docPr id="135306809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499516" name="Picture 1">
                      <a:extLst>
                        <a:ext uri="{C183D7F6-B498-43B3-948B-1728B52AA6E4}">
                          <adec:decorative xmlns:adec="http://schemas.microsoft.com/office/drawing/2017/decorative" val="1"/>
                        </a:ext>
                      </a:extLst>
                    </pic:cNvPr>
                    <pic:cNvPicPr/>
                  </pic:nvPicPr>
                  <pic:blipFill>
                    <a:blip r:embed="rId336"/>
                    <a:stretch>
                      <a:fillRect/>
                    </a:stretch>
                  </pic:blipFill>
                  <pic:spPr>
                    <a:xfrm>
                      <a:off x="0" y="0"/>
                      <a:ext cx="4956810" cy="911479"/>
                    </a:xfrm>
                    <a:prstGeom prst="rect">
                      <a:avLst/>
                    </a:prstGeom>
                  </pic:spPr>
                </pic:pic>
              </a:graphicData>
            </a:graphic>
          </wp:inline>
        </w:drawing>
      </w:r>
    </w:p>
    <w:p w14:paraId="1841928D" w14:textId="77777777" w:rsidR="00992684" w:rsidRDefault="00992684" w:rsidP="00992684">
      <w:r>
        <w:rPr>
          <w:b/>
          <w:bCs/>
        </w:rPr>
        <w:t>Columns:</w:t>
      </w:r>
      <w:r>
        <w:t xml:space="preserve"> Total Participants Assigned Risk Factor &lt;ID&gt; at Cert, Total Households with Certified Member Assigned Risk Factor &lt;ID&gt; at Cert.</w:t>
      </w:r>
    </w:p>
    <w:p w14:paraId="269FF015" w14:textId="77777777" w:rsidR="00992684" w:rsidRPr="008B2990" w:rsidRDefault="00992684" w:rsidP="00992684">
      <w:r>
        <w:rPr>
          <w:b/>
          <w:bCs/>
        </w:rPr>
        <w:t xml:space="preserve">Rows: </w:t>
      </w:r>
      <w:r>
        <w:t>MINNESOTA WIC, AGENCY NAMES &lt;ID&gt;.</w:t>
      </w:r>
    </w:p>
    <w:p w14:paraId="60CA2CB2" w14:textId="77777777" w:rsidR="00992684" w:rsidRDefault="00992684" w:rsidP="00992684">
      <w:pPr>
        <w:pStyle w:val="Caption"/>
      </w:pPr>
      <w:r>
        <w:t>Tab 8 – State Counts WIC Type</w:t>
      </w:r>
    </w:p>
    <w:p w14:paraId="4721850D" w14:textId="77777777" w:rsidR="00992684" w:rsidRDefault="00992684" w:rsidP="00992684">
      <w:pPr>
        <w:pStyle w:val="Caption"/>
        <w:spacing w:before="120"/>
      </w:pPr>
      <w:r w:rsidRPr="00F07EED">
        <w:rPr>
          <w:noProof/>
        </w:rPr>
        <w:drawing>
          <wp:inline distT="0" distB="0" distL="0" distR="0" wp14:anchorId="6BABB62B" wp14:editId="35787C91">
            <wp:extent cx="6146800" cy="732155"/>
            <wp:effectExtent l="0" t="0" r="6350" b="0"/>
            <wp:docPr id="195949561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493200" name="Picture 1">
                      <a:extLst>
                        <a:ext uri="{C183D7F6-B498-43B3-948B-1728B52AA6E4}">
                          <adec:decorative xmlns:adec="http://schemas.microsoft.com/office/drawing/2017/decorative" val="1"/>
                        </a:ext>
                      </a:extLst>
                    </pic:cNvPr>
                    <pic:cNvPicPr/>
                  </pic:nvPicPr>
                  <pic:blipFill>
                    <a:blip r:embed="rId337"/>
                    <a:stretch>
                      <a:fillRect/>
                    </a:stretch>
                  </pic:blipFill>
                  <pic:spPr>
                    <a:xfrm>
                      <a:off x="0" y="0"/>
                      <a:ext cx="6146800" cy="732155"/>
                    </a:xfrm>
                    <a:prstGeom prst="rect">
                      <a:avLst/>
                    </a:prstGeom>
                  </pic:spPr>
                </pic:pic>
              </a:graphicData>
            </a:graphic>
          </wp:inline>
        </w:drawing>
      </w:r>
    </w:p>
    <w:p w14:paraId="6BFA1C23" w14:textId="77777777" w:rsidR="00992684" w:rsidRDefault="00992684" w:rsidP="00992684">
      <w:r>
        <w:rPr>
          <w:b/>
          <w:bCs/>
        </w:rPr>
        <w:t>Columns:</w:t>
      </w:r>
      <w:r>
        <w:t xml:space="preserve"> Total Participants Assigned Risk Factor &lt;ID&gt; at Cert, Total Participants Certified (% Assigned RF &lt;ID&gt;, Certified Infants Assigned RF &lt;ID&gt;, Certified Infants (% Assigned RF &lt;ID&gt;), Certified Children Assigned RF &lt;ID&gt;, Certified Children (% Assigned RF &lt;ID&gt;), Certified Pregnant Women Assigned RF &lt;ID&gt;, Certified Pregnant Women (% Assigned RF &lt;ID&gt;), Certified BF Women Assigned RF &lt;ID&gt;, Certified BF Women (% Assigned RF &lt;ID&gt;),</w:t>
      </w:r>
      <w:r w:rsidRPr="008B2990">
        <w:t xml:space="preserve"> </w:t>
      </w:r>
      <w:r>
        <w:t>Certified Non-BF Women Assigned RF &lt;ID&gt;, Certified Non-BF Women (% Assigned RF &lt;ID&gt;).</w:t>
      </w:r>
    </w:p>
    <w:p w14:paraId="75165170" w14:textId="77777777" w:rsidR="00992684" w:rsidRPr="008B2990" w:rsidRDefault="00992684" w:rsidP="00992684">
      <w:r>
        <w:rPr>
          <w:b/>
          <w:bCs/>
        </w:rPr>
        <w:t xml:space="preserve">Rows: </w:t>
      </w:r>
      <w:r>
        <w:t>MINNESOTA WIC, AGENCY NAMES &lt;ID&gt;.</w:t>
      </w:r>
    </w:p>
    <w:p w14:paraId="743F3716" w14:textId="77777777" w:rsidR="00992684" w:rsidRDefault="00992684" w:rsidP="00992684">
      <w:pPr>
        <w:pStyle w:val="Caption"/>
      </w:pPr>
      <w:r>
        <w:t>Tab 9 – State-Counts Race or CI</w:t>
      </w:r>
    </w:p>
    <w:p w14:paraId="38313B82" w14:textId="77777777" w:rsidR="00992684" w:rsidRDefault="00992684" w:rsidP="00992684">
      <w:r w:rsidRPr="00427413">
        <w:rPr>
          <w:noProof/>
        </w:rPr>
        <w:drawing>
          <wp:inline distT="0" distB="0" distL="0" distR="0" wp14:anchorId="6A4FA4B5" wp14:editId="0C6EB263">
            <wp:extent cx="5943600" cy="601345"/>
            <wp:effectExtent l="0" t="0" r="0" b="8255"/>
            <wp:docPr id="2042305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482406" name="Picture 1">
                      <a:extLst>
                        <a:ext uri="{C183D7F6-B498-43B3-948B-1728B52AA6E4}">
                          <adec:decorative xmlns:adec="http://schemas.microsoft.com/office/drawing/2017/decorative" val="1"/>
                        </a:ext>
                      </a:extLst>
                    </pic:cNvPr>
                    <pic:cNvPicPr/>
                  </pic:nvPicPr>
                  <pic:blipFill>
                    <a:blip r:embed="rId338"/>
                    <a:stretch>
                      <a:fillRect/>
                    </a:stretch>
                  </pic:blipFill>
                  <pic:spPr>
                    <a:xfrm>
                      <a:off x="0" y="0"/>
                      <a:ext cx="5943600" cy="601345"/>
                    </a:xfrm>
                    <a:prstGeom prst="rect">
                      <a:avLst/>
                    </a:prstGeom>
                  </pic:spPr>
                </pic:pic>
              </a:graphicData>
            </a:graphic>
          </wp:inline>
        </w:drawing>
      </w:r>
    </w:p>
    <w:p w14:paraId="53C4AF16" w14:textId="77777777" w:rsidR="00992684" w:rsidRDefault="00992684" w:rsidP="00992684">
      <w:r w:rsidRPr="00427413">
        <w:rPr>
          <w:noProof/>
        </w:rPr>
        <w:lastRenderedPageBreak/>
        <w:drawing>
          <wp:inline distT="0" distB="0" distL="0" distR="0" wp14:anchorId="0DBE3265" wp14:editId="54A00988">
            <wp:extent cx="5943600" cy="725805"/>
            <wp:effectExtent l="0" t="0" r="0" b="0"/>
            <wp:docPr id="168976103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916276" name="Picture 1">
                      <a:extLst>
                        <a:ext uri="{C183D7F6-B498-43B3-948B-1728B52AA6E4}">
                          <adec:decorative xmlns:adec="http://schemas.microsoft.com/office/drawing/2017/decorative" val="1"/>
                        </a:ext>
                      </a:extLst>
                    </pic:cNvPr>
                    <pic:cNvPicPr/>
                  </pic:nvPicPr>
                  <pic:blipFill>
                    <a:blip r:embed="rId339"/>
                    <a:stretch>
                      <a:fillRect/>
                    </a:stretch>
                  </pic:blipFill>
                  <pic:spPr>
                    <a:xfrm>
                      <a:off x="0" y="0"/>
                      <a:ext cx="5943600" cy="725805"/>
                    </a:xfrm>
                    <a:prstGeom prst="rect">
                      <a:avLst/>
                    </a:prstGeom>
                  </pic:spPr>
                </pic:pic>
              </a:graphicData>
            </a:graphic>
          </wp:inline>
        </w:drawing>
      </w:r>
    </w:p>
    <w:p w14:paraId="3B7DB60F" w14:textId="77777777" w:rsidR="00992684" w:rsidRDefault="00992684" w:rsidP="00992684">
      <w:r>
        <w:rPr>
          <w:b/>
          <w:bCs/>
        </w:rPr>
        <w:t xml:space="preserve">Columns: </w:t>
      </w:r>
      <w:r>
        <w:t>Total Participants Assigned RF &lt;ID&gt; at Cert, race/ethnicity or cultural identity.</w:t>
      </w:r>
    </w:p>
    <w:p w14:paraId="60BE39D6" w14:textId="77777777" w:rsidR="00992684" w:rsidRPr="008B2990" w:rsidRDefault="00992684" w:rsidP="00992684">
      <w:r>
        <w:rPr>
          <w:b/>
          <w:bCs/>
        </w:rPr>
        <w:t xml:space="preserve">Rows: </w:t>
      </w:r>
      <w:r>
        <w:t>MINNESOTA WIC, AGENCY NAMES &lt;ID&gt;.</w:t>
      </w:r>
    </w:p>
    <w:p w14:paraId="006796F2" w14:textId="77777777" w:rsidR="009264CD" w:rsidRDefault="009264CD">
      <w:pPr>
        <w:spacing w:before="120" w:after="0"/>
        <w:rPr>
          <w:rFonts w:asciiTheme="minorHAnsi" w:eastAsiaTheme="majorEastAsia" w:hAnsiTheme="minorHAnsi" w:cstheme="majorBidi"/>
          <w:b/>
          <w:color w:val="003865" w:themeColor="accent1"/>
          <w:sz w:val="36"/>
          <w:szCs w:val="32"/>
        </w:rPr>
      </w:pPr>
      <w:bookmarkStart w:id="215" w:name="_Toc235422925"/>
      <w:bookmarkEnd w:id="207"/>
      <w:r>
        <w:br w:type="page"/>
      </w:r>
    </w:p>
    <w:p w14:paraId="7CBD9F27" w14:textId="78341070" w:rsidR="00992684" w:rsidRDefault="00992684" w:rsidP="00992684">
      <w:pPr>
        <w:pStyle w:val="Heading2"/>
      </w:pPr>
      <w:bookmarkStart w:id="216" w:name="_Toc242875451"/>
      <w:r>
        <w:lastRenderedPageBreak/>
        <w:t>Staff Management</w:t>
      </w:r>
      <w:bookmarkEnd w:id="215"/>
      <w:bookmarkEnd w:id="216"/>
    </w:p>
    <w:p w14:paraId="118FA843" w14:textId="77777777" w:rsidR="00992684" w:rsidRDefault="00992684" w:rsidP="00992684">
      <w:pPr>
        <w:pStyle w:val="Heading3"/>
      </w:pPr>
      <w:bookmarkStart w:id="217" w:name="_Toc235422926"/>
      <w:bookmarkStart w:id="218" w:name="_Toc242875452"/>
      <w:r>
        <w:t>Active WIC Staff</w:t>
      </w:r>
      <w:bookmarkEnd w:id="217"/>
      <w:bookmarkEnd w:id="218"/>
    </w:p>
    <w:p w14:paraId="4F36C704" w14:textId="7FEE96B9" w:rsidR="00992684" w:rsidRDefault="00992684" w:rsidP="00992684">
      <w:r>
        <w:t>Revised July 2</w:t>
      </w:r>
      <w:r w:rsidR="003545CC">
        <w:t>9</w:t>
      </w:r>
      <w:r>
        <w:t>, 2026</w:t>
      </w:r>
    </w:p>
    <w:p w14:paraId="037DB288" w14:textId="77777777" w:rsidR="00992684" w:rsidRDefault="00992684" w:rsidP="00992684">
      <w:pPr>
        <w:pStyle w:val="Heading4"/>
      </w:pPr>
      <w:r>
        <w:t>Overview</w:t>
      </w:r>
    </w:p>
    <w:p w14:paraId="0836C93A" w14:textId="77777777" w:rsidR="00992684" w:rsidRDefault="00992684" w:rsidP="00992684">
      <w:r>
        <w:t>A statewide list and count of active users grouped by agency name. Provides the user ID, username, last name, first name, and last login. An input control allows the user to filter by agency. (Previous title: STAFF IDS AND NAMES)</w:t>
      </w:r>
    </w:p>
    <w:p w14:paraId="38D263ED" w14:textId="77777777" w:rsidR="00992684" w:rsidRDefault="00992684" w:rsidP="00992684">
      <w:pPr>
        <w:pStyle w:val="Heading4"/>
      </w:pPr>
      <w:r>
        <w:t>Some uses</w:t>
      </w:r>
    </w:p>
    <w:p w14:paraId="7A505B3A" w14:textId="77777777" w:rsidR="00992684" w:rsidRDefault="00992684" w:rsidP="009264CD">
      <w:pPr>
        <w:pStyle w:val="ListParagraph"/>
      </w:pPr>
      <w:r>
        <w:t xml:space="preserve">Identify staff based on user IDs or usernames. </w:t>
      </w:r>
    </w:p>
    <w:p w14:paraId="77C8C1FE" w14:textId="77777777" w:rsidR="00992684" w:rsidRDefault="00992684" w:rsidP="009264CD">
      <w:pPr>
        <w:pStyle w:val="ListParagraph"/>
      </w:pPr>
      <w:r>
        <w:t>Determine last login for active WIC staff.</w:t>
      </w:r>
    </w:p>
    <w:p w14:paraId="6BC72C46" w14:textId="77777777" w:rsidR="00992684" w:rsidRPr="008B2990" w:rsidRDefault="00992684" w:rsidP="009264CD">
      <w:pPr>
        <w:pStyle w:val="ListParagraph"/>
      </w:pPr>
      <w:r>
        <w:t>Identify staff who should be deactivated.</w:t>
      </w:r>
    </w:p>
    <w:p w14:paraId="52FA7523" w14:textId="77777777" w:rsidR="00992684" w:rsidRDefault="00992684" w:rsidP="00992684">
      <w:pPr>
        <w:pStyle w:val="Heading4"/>
      </w:pPr>
      <w:r>
        <w:t>Prompts</w:t>
      </w:r>
    </w:p>
    <w:p w14:paraId="6D6C955B" w14:textId="242C4EC3" w:rsidR="00992684" w:rsidRDefault="00992684" w:rsidP="009264CD">
      <w:pPr>
        <w:pStyle w:val="ListBullet"/>
      </w:pPr>
      <w:r>
        <w:t>None. Click the Refresh icon to update the report.</w:t>
      </w:r>
    </w:p>
    <w:p w14:paraId="79AAB57F" w14:textId="77777777" w:rsidR="00992684" w:rsidRDefault="00992684" w:rsidP="00992684">
      <w:pPr>
        <w:pStyle w:val="Heading4"/>
      </w:pPr>
      <w:proofErr w:type="gramStart"/>
      <w:r>
        <w:t>Report</w:t>
      </w:r>
      <w:proofErr w:type="gramEnd"/>
      <w:r>
        <w:t xml:space="preserve"> output</w:t>
      </w:r>
    </w:p>
    <w:p w14:paraId="2501C9A4" w14:textId="77777777" w:rsidR="00992684" w:rsidRDefault="00992684" w:rsidP="00992684">
      <w:pPr>
        <w:pStyle w:val="Caption"/>
      </w:pPr>
      <w:r>
        <w:t>Tab 1 – List</w:t>
      </w:r>
    </w:p>
    <w:p w14:paraId="50A15FD6" w14:textId="13851D9D" w:rsidR="00992684" w:rsidRDefault="003545CC" w:rsidP="00992684">
      <w:r w:rsidRPr="001D5612">
        <w:rPr>
          <w:noProof/>
        </w:rPr>
        <w:drawing>
          <wp:inline distT="0" distB="0" distL="0" distR="0" wp14:anchorId="74CDB92B" wp14:editId="13459C1D">
            <wp:extent cx="4834255" cy="838835"/>
            <wp:effectExtent l="0" t="0" r="4445" b="0"/>
            <wp:docPr id="75514849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148496" name="Picture 1">
                      <a:extLst>
                        <a:ext uri="{C183D7F6-B498-43B3-948B-1728B52AA6E4}">
                          <adec:decorative xmlns:adec="http://schemas.microsoft.com/office/drawing/2017/decorative" val="1"/>
                        </a:ext>
                      </a:extLst>
                    </pic:cNvPr>
                    <pic:cNvPicPr/>
                  </pic:nvPicPr>
                  <pic:blipFill>
                    <a:blip r:embed="rId340"/>
                    <a:stretch>
                      <a:fillRect/>
                    </a:stretch>
                  </pic:blipFill>
                  <pic:spPr>
                    <a:xfrm>
                      <a:off x="0" y="0"/>
                      <a:ext cx="4834255" cy="838835"/>
                    </a:xfrm>
                    <a:prstGeom prst="rect">
                      <a:avLst/>
                    </a:prstGeom>
                  </pic:spPr>
                </pic:pic>
              </a:graphicData>
            </a:graphic>
          </wp:inline>
        </w:drawing>
      </w:r>
    </w:p>
    <w:p w14:paraId="59E6649D" w14:textId="77777777" w:rsidR="00992684" w:rsidRDefault="00992684" w:rsidP="00992684">
      <w:r>
        <w:rPr>
          <w:b/>
          <w:bCs/>
        </w:rPr>
        <w:t>Columns:</w:t>
      </w:r>
      <w:r>
        <w:t xml:space="preserve"> USERNAME, USER ID, LAST NAME, FIRST NAME, LAST LOGIN</w:t>
      </w:r>
    </w:p>
    <w:p w14:paraId="76AECD00" w14:textId="77777777" w:rsidR="00992684" w:rsidRDefault="00992684" w:rsidP="00992684">
      <w:r>
        <w:rPr>
          <w:b/>
          <w:bCs/>
        </w:rPr>
        <w:t xml:space="preserve">Counts: </w:t>
      </w:r>
      <w:r>
        <w:t>Username.</w:t>
      </w:r>
    </w:p>
    <w:p w14:paraId="2AFB5D68" w14:textId="77777777" w:rsidR="00992684" w:rsidRDefault="00992684" w:rsidP="00992684">
      <w:r>
        <w:rPr>
          <w:b/>
          <w:bCs/>
        </w:rPr>
        <w:t xml:space="preserve">Grouped by: </w:t>
      </w:r>
      <w:r>
        <w:t>Agency name.</w:t>
      </w:r>
    </w:p>
    <w:p w14:paraId="04BD3F00" w14:textId="775E75AA" w:rsidR="003545CC" w:rsidRDefault="003545CC" w:rsidP="003545CC">
      <w:pPr>
        <w:pStyle w:val="Caption"/>
      </w:pPr>
      <w:r>
        <w:t>Tab 2 – Statewide Count</w:t>
      </w:r>
    </w:p>
    <w:p w14:paraId="6A415949" w14:textId="11746F50" w:rsidR="003545CC" w:rsidRDefault="003545CC" w:rsidP="00992684">
      <w:r w:rsidRPr="001D5612">
        <w:rPr>
          <w:noProof/>
        </w:rPr>
        <w:drawing>
          <wp:inline distT="0" distB="0" distL="0" distR="0" wp14:anchorId="3ADEFE25" wp14:editId="17C8A01E">
            <wp:extent cx="3757930" cy="550037"/>
            <wp:effectExtent l="0" t="0" r="0" b="2540"/>
            <wp:docPr id="96498222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982220" name="Picture 1">
                      <a:extLst>
                        <a:ext uri="{C183D7F6-B498-43B3-948B-1728B52AA6E4}">
                          <adec:decorative xmlns:adec="http://schemas.microsoft.com/office/drawing/2017/decorative" val="1"/>
                        </a:ext>
                      </a:extLst>
                    </pic:cNvPr>
                    <pic:cNvPicPr/>
                  </pic:nvPicPr>
                  <pic:blipFill>
                    <a:blip r:embed="rId341"/>
                    <a:stretch>
                      <a:fillRect/>
                    </a:stretch>
                  </pic:blipFill>
                  <pic:spPr>
                    <a:xfrm>
                      <a:off x="0" y="0"/>
                      <a:ext cx="3757930" cy="550037"/>
                    </a:xfrm>
                    <a:prstGeom prst="rect">
                      <a:avLst/>
                    </a:prstGeom>
                  </pic:spPr>
                </pic:pic>
              </a:graphicData>
            </a:graphic>
          </wp:inline>
        </w:drawing>
      </w:r>
    </w:p>
    <w:p w14:paraId="15A40ECB" w14:textId="7DA3F7E4" w:rsidR="003545CC" w:rsidRDefault="003545CC" w:rsidP="003545CC">
      <w:r>
        <w:rPr>
          <w:b/>
          <w:bCs/>
        </w:rPr>
        <w:t>Columns:</w:t>
      </w:r>
      <w:r>
        <w:t xml:space="preserve"> Totals</w:t>
      </w:r>
    </w:p>
    <w:p w14:paraId="51D838D1" w14:textId="6ACF5010" w:rsidR="003545CC" w:rsidRPr="003545CC" w:rsidRDefault="003545CC" w:rsidP="003545CC">
      <w:r>
        <w:rPr>
          <w:b/>
          <w:bCs/>
        </w:rPr>
        <w:t xml:space="preserve">Rows: </w:t>
      </w:r>
      <w:r>
        <w:t>MN WIC PROGRAM, Local Agency Name (ID).</w:t>
      </w:r>
    </w:p>
    <w:p w14:paraId="083B218C" w14:textId="77777777" w:rsidR="00992684" w:rsidRDefault="00992684" w:rsidP="00992684">
      <w:pPr>
        <w:pStyle w:val="Heading3"/>
      </w:pPr>
      <w:bookmarkStart w:id="219" w:name="_Toc235422927"/>
      <w:bookmarkStart w:id="220" w:name="_Toc242875453"/>
      <w:r>
        <w:lastRenderedPageBreak/>
        <w:t>Certs &amp; MCAs Completed by the Specified Staff Person</w:t>
      </w:r>
      <w:bookmarkEnd w:id="219"/>
      <w:bookmarkEnd w:id="220"/>
    </w:p>
    <w:p w14:paraId="5F82A544" w14:textId="77777777" w:rsidR="00992684" w:rsidRDefault="00992684" w:rsidP="00992684">
      <w:r>
        <w:t>Revised Oct. 27, 2025</w:t>
      </w:r>
    </w:p>
    <w:p w14:paraId="320AFE64" w14:textId="77777777" w:rsidR="00992684" w:rsidRPr="008B2990" w:rsidRDefault="00992684" w:rsidP="00992684">
      <w:pPr>
        <w:pStyle w:val="Heading4"/>
      </w:pPr>
      <w:r>
        <w:t>Overview</w:t>
      </w:r>
    </w:p>
    <w:p w14:paraId="6ACE1040" w14:textId="77777777" w:rsidR="00992684" w:rsidRDefault="00992684" w:rsidP="00992684">
      <w:r>
        <w:t xml:space="preserve">A list and count of certifications/recertifications and Mid-certification Assessments completed by the specified staff person at the specified agency during the specified time period. </w:t>
      </w:r>
    </w:p>
    <w:p w14:paraId="7E5263DA" w14:textId="77777777" w:rsidR="00992684" w:rsidRDefault="00992684" w:rsidP="00992684">
      <w:pPr>
        <w:pStyle w:val="Heading4"/>
      </w:pPr>
      <w:r>
        <w:t>Some uses</w:t>
      </w:r>
    </w:p>
    <w:p w14:paraId="39CDA519" w14:textId="77777777" w:rsidR="00992684" w:rsidRDefault="00992684" w:rsidP="00992684">
      <w:pPr>
        <w:pStyle w:val="ListBullet"/>
      </w:pPr>
      <w:r>
        <w:t>Obtain list of certs/recerts and MCAs completed by a specific staff person for auditing purposes.</w:t>
      </w:r>
    </w:p>
    <w:p w14:paraId="21437026" w14:textId="77777777" w:rsidR="00992684" w:rsidRDefault="00992684" w:rsidP="00992684">
      <w:pPr>
        <w:pStyle w:val="Heading4"/>
      </w:pPr>
      <w:r>
        <w:t>Prompts</w:t>
      </w:r>
    </w:p>
    <w:p w14:paraId="333220E5" w14:textId="77777777" w:rsidR="00992684" w:rsidRDefault="00992684" w:rsidP="009264CD">
      <w:pPr>
        <w:pStyle w:val="ListParagraph"/>
      </w:pPr>
      <w:r>
        <w:t xml:space="preserve">Agency ID – agency where the participants were certified or had </w:t>
      </w:r>
      <w:proofErr w:type="gramStart"/>
      <w:r>
        <w:t>a</w:t>
      </w:r>
      <w:proofErr w:type="gramEnd"/>
      <w:r>
        <w:t xml:space="preserve"> MCA completed.</w:t>
      </w:r>
    </w:p>
    <w:p w14:paraId="2524C8C9" w14:textId="77777777" w:rsidR="00992684" w:rsidRDefault="00992684" w:rsidP="009264CD">
      <w:pPr>
        <w:pStyle w:val="ListParagraph"/>
      </w:pPr>
      <w:r>
        <w:t>Staff’s First Name – the first name of the staff person who completed the certs and MCAs.</w:t>
      </w:r>
    </w:p>
    <w:p w14:paraId="0F378776" w14:textId="77777777" w:rsidR="00992684" w:rsidRDefault="00992684" w:rsidP="009264CD">
      <w:pPr>
        <w:pStyle w:val="ListParagraph"/>
      </w:pPr>
      <w:r>
        <w:t>Staff’s Last Name – the last name of the staff person who completed the certs and MCAs.</w:t>
      </w:r>
    </w:p>
    <w:p w14:paraId="6054756F" w14:textId="77777777" w:rsidR="00992684" w:rsidRDefault="00992684" w:rsidP="009264CD">
      <w:pPr>
        <w:pStyle w:val="ListParagraph"/>
      </w:pPr>
      <w:r>
        <w:t>Start Date – the first date in time period during which the certs or MCAs were completed.</w:t>
      </w:r>
    </w:p>
    <w:p w14:paraId="232A0CAD" w14:textId="77777777" w:rsidR="00992684" w:rsidRDefault="00992684" w:rsidP="009264CD">
      <w:pPr>
        <w:pStyle w:val="ListParagraph"/>
      </w:pPr>
      <w:r>
        <w:t>End Date – the last date in time period during which the certs or MCAs were completed.</w:t>
      </w:r>
    </w:p>
    <w:p w14:paraId="1F350B29" w14:textId="77777777" w:rsidR="00992684" w:rsidRDefault="00992684" w:rsidP="00992684">
      <w:pPr>
        <w:pStyle w:val="Heading4"/>
      </w:pPr>
      <w:proofErr w:type="gramStart"/>
      <w:r>
        <w:t>Report</w:t>
      </w:r>
      <w:proofErr w:type="gramEnd"/>
      <w:r>
        <w:t xml:space="preserve"> output</w:t>
      </w:r>
    </w:p>
    <w:p w14:paraId="50F9F438" w14:textId="77777777" w:rsidR="00992684" w:rsidRPr="008B2990" w:rsidRDefault="00992684" w:rsidP="00992684">
      <w:pPr>
        <w:pStyle w:val="Caption"/>
      </w:pPr>
      <w:r>
        <w:t>Tab 1 – Certs &amp; MCAs</w:t>
      </w:r>
    </w:p>
    <w:p w14:paraId="201AD765" w14:textId="77777777" w:rsidR="00992684" w:rsidRPr="001A57A1" w:rsidRDefault="00992684" w:rsidP="00992684">
      <w:r w:rsidRPr="00645472">
        <w:rPr>
          <w:noProof/>
        </w:rPr>
        <w:drawing>
          <wp:inline distT="0" distB="0" distL="0" distR="0" wp14:anchorId="4122FDC9" wp14:editId="766EE7ED">
            <wp:extent cx="5943600" cy="692785"/>
            <wp:effectExtent l="0" t="0" r="0" b="0"/>
            <wp:docPr id="154997384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973848" name="Picture 1">
                      <a:extLst>
                        <a:ext uri="{C183D7F6-B498-43B3-948B-1728B52AA6E4}">
                          <adec:decorative xmlns:adec="http://schemas.microsoft.com/office/drawing/2017/decorative" val="1"/>
                        </a:ext>
                      </a:extLst>
                    </pic:cNvPr>
                    <pic:cNvPicPr/>
                  </pic:nvPicPr>
                  <pic:blipFill>
                    <a:blip r:embed="rId342"/>
                    <a:stretch>
                      <a:fillRect/>
                    </a:stretch>
                  </pic:blipFill>
                  <pic:spPr>
                    <a:xfrm>
                      <a:off x="0" y="0"/>
                      <a:ext cx="5943600" cy="692785"/>
                    </a:xfrm>
                    <a:prstGeom prst="rect">
                      <a:avLst/>
                    </a:prstGeom>
                  </pic:spPr>
                </pic:pic>
              </a:graphicData>
            </a:graphic>
          </wp:inline>
        </w:drawing>
      </w:r>
    </w:p>
    <w:p w14:paraId="40C6095F" w14:textId="77777777" w:rsidR="00992684" w:rsidRDefault="00992684" w:rsidP="00992684">
      <w:r>
        <w:rPr>
          <w:b/>
          <w:bCs/>
        </w:rPr>
        <w:t xml:space="preserve">Columns: </w:t>
      </w:r>
      <w:r>
        <w:t>Contact Type. Cert Date, MCA Date, Household ID, State WIC ID, Last Name (ppt), First Name (ppt), Date of Birth, WIC Type, High Risk.</w:t>
      </w:r>
    </w:p>
    <w:p w14:paraId="08624686" w14:textId="77777777" w:rsidR="00992684" w:rsidRDefault="00992684" w:rsidP="00992684">
      <w:r w:rsidRPr="001A57A1">
        <w:rPr>
          <w:b/>
          <w:bCs/>
        </w:rPr>
        <w:t>Counts:</w:t>
      </w:r>
      <w:r>
        <w:rPr>
          <w:b/>
          <w:bCs/>
        </w:rPr>
        <w:t xml:space="preserve"> </w:t>
      </w:r>
      <w:r>
        <w:t>Total Contacts, Total Certs, Total MCAs.</w:t>
      </w:r>
    </w:p>
    <w:p w14:paraId="3D384152" w14:textId="77777777" w:rsidR="00992684" w:rsidRDefault="00992684" w:rsidP="00992684">
      <w:pPr>
        <w:pStyle w:val="Heading3"/>
      </w:pPr>
      <w:bookmarkStart w:id="221" w:name="_Toc235422928"/>
      <w:bookmarkStart w:id="222" w:name="_Toc242875454"/>
      <w:r>
        <w:t>Interpreter Needed Certs &amp; MCAs Completed by Specified Staff Person</w:t>
      </w:r>
      <w:bookmarkEnd w:id="221"/>
      <w:bookmarkEnd w:id="222"/>
    </w:p>
    <w:p w14:paraId="322EBAEF" w14:textId="77777777" w:rsidR="00992684" w:rsidRDefault="00992684" w:rsidP="00992684">
      <w:r>
        <w:t>Created March 12, 2025</w:t>
      </w:r>
    </w:p>
    <w:p w14:paraId="45C63BFD" w14:textId="77777777" w:rsidR="00992684" w:rsidRDefault="00992684" w:rsidP="00992684">
      <w:pPr>
        <w:pStyle w:val="Heading4"/>
      </w:pPr>
      <w:r>
        <w:t>Overview</w:t>
      </w:r>
    </w:p>
    <w:p w14:paraId="60F83898" w14:textId="77777777" w:rsidR="00992684" w:rsidRDefault="00992684" w:rsidP="00992684">
      <w:r>
        <w:t>A list and count of certifications and MCAs completed by the specified staff person for households/participants with Interpreter Needed selected in Household Demographics. The count is by language and clinic. The report output on both tabs can be filtered by language using an optional Input Control.</w:t>
      </w:r>
    </w:p>
    <w:p w14:paraId="2D9FF756" w14:textId="77777777" w:rsidR="00992684" w:rsidRDefault="00992684" w:rsidP="00992684">
      <w:pPr>
        <w:pStyle w:val="Heading4"/>
      </w:pPr>
      <w:r>
        <w:lastRenderedPageBreak/>
        <w:t xml:space="preserve">Some uses </w:t>
      </w:r>
    </w:p>
    <w:p w14:paraId="6CE06918" w14:textId="77777777" w:rsidR="00992684" w:rsidRDefault="00992684" w:rsidP="00992684">
      <w:pPr>
        <w:pStyle w:val="ListBullet"/>
      </w:pPr>
      <w:r>
        <w:t>Identify certifications or MCAs completed by staff providing translation services during appointments.</w:t>
      </w:r>
    </w:p>
    <w:p w14:paraId="782CA92A" w14:textId="77777777" w:rsidR="00992684" w:rsidRDefault="00992684" w:rsidP="00992684">
      <w:pPr>
        <w:pStyle w:val="Heading4"/>
      </w:pPr>
      <w:r>
        <w:t>Prompts</w:t>
      </w:r>
    </w:p>
    <w:p w14:paraId="64629C61" w14:textId="77777777" w:rsidR="00992684" w:rsidRDefault="00992684" w:rsidP="009264CD">
      <w:pPr>
        <w:pStyle w:val="ListParagraph"/>
      </w:pPr>
      <w:r>
        <w:t>Agency ID – agency where the participants currently belong.</w:t>
      </w:r>
    </w:p>
    <w:p w14:paraId="36161346" w14:textId="77777777" w:rsidR="00992684" w:rsidRDefault="00992684" w:rsidP="009264CD">
      <w:pPr>
        <w:pStyle w:val="ListParagraph"/>
      </w:pPr>
      <w:r>
        <w:t>Start Date – the first date in time period during which the certs or MCAs were completed.</w:t>
      </w:r>
    </w:p>
    <w:p w14:paraId="07EE3CB3" w14:textId="77777777" w:rsidR="00992684" w:rsidRDefault="00992684" w:rsidP="009264CD">
      <w:pPr>
        <w:pStyle w:val="ListParagraph"/>
      </w:pPr>
      <w:r>
        <w:t>End Date – the last date in time period during which the certs or MCAs were completed.</w:t>
      </w:r>
    </w:p>
    <w:p w14:paraId="599B5174" w14:textId="77777777" w:rsidR="00992684" w:rsidRDefault="00992684" w:rsidP="00992684">
      <w:pPr>
        <w:pStyle w:val="Heading4"/>
      </w:pPr>
      <w:proofErr w:type="gramStart"/>
      <w:r>
        <w:t>Report</w:t>
      </w:r>
      <w:proofErr w:type="gramEnd"/>
      <w:r>
        <w:t xml:space="preserve"> outputs</w:t>
      </w:r>
    </w:p>
    <w:p w14:paraId="3690B259" w14:textId="77777777" w:rsidR="00992684" w:rsidRDefault="00992684" w:rsidP="00992684">
      <w:pPr>
        <w:pStyle w:val="Caption"/>
      </w:pPr>
      <w:r>
        <w:t>Tab 1 – Participant List</w:t>
      </w:r>
    </w:p>
    <w:p w14:paraId="6816C6B0" w14:textId="77777777" w:rsidR="00992684" w:rsidRDefault="00992684" w:rsidP="00992684">
      <w:pPr>
        <w:pStyle w:val="Caption"/>
        <w:spacing w:before="60"/>
      </w:pPr>
      <w:r w:rsidRPr="00A14636">
        <w:rPr>
          <w:noProof/>
        </w:rPr>
        <w:drawing>
          <wp:inline distT="0" distB="0" distL="0" distR="0" wp14:anchorId="17C45C1F" wp14:editId="630ECFD3">
            <wp:extent cx="5943600" cy="728345"/>
            <wp:effectExtent l="0" t="0" r="0" b="0"/>
            <wp:docPr id="31071709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717099" name="Picture 1">
                      <a:extLst>
                        <a:ext uri="{C183D7F6-B498-43B3-948B-1728B52AA6E4}">
                          <adec:decorative xmlns:adec="http://schemas.microsoft.com/office/drawing/2017/decorative" val="1"/>
                        </a:ext>
                      </a:extLst>
                    </pic:cNvPr>
                    <pic:cNvPicPr/>
                  </pic:nvPicPr>
                  <pic:blipFill>
                    <a:blip r:embed="rId343"/>
                    <a:stretch>
                      <a:fillRect/>
                    </a:stretch>
                  </pic:blipFill>
                  <pic:spPr>
                    <a:xfrm>
                      <a:off x="0" y="0"/>
                      <a:ext cx="5943600" cy="728345"/>
                    </a:xfrm>
                    <a:prstGeom prst="rect">
                      <a:avLst/>
                    </a:prstGeom>
                  </pic:spPr>
                </pic:pic>
              </a:graphicData>
            </a:graphic>
          </wp:inline>
        </w:drawing>
      </w:r>
    </w:p>
    <w:p w14:paraId="4CD13D48" w14:textId="77777777" w:rsidR="00992684" w:rsidRDefault="00992684" w:rsidP="00992684">
      <w:r>
        <w:rPr>
          <w:b/>
          <w:bCs/>
        </w:rPr>
        <w:t xml:space="preserve">Columns: </w:t>
      </w:r>
      <w:r>
        <w:t xml:space="preserve">Certifier, Clinic ID, Household ID, State WIC ID, Participant First Name, Participant Last Name, Contact Type, Contact Date, Language, Interp. (interpreter) </w:t>
      </w:r>
      <w:proofErr w:type="gramStart"/>
      <w:r>
        <w:t>Needed?,</w:t>
      </w:r>
      <w:proofErr w:type="gramEnd"/>
      <w:r>
        <w:t xml:space="preserve"> WIC Type.</w:t>
      </w:r>
    </w:p>
    <w:p w14:paraId="1228C9DA" w14:textId="77777777" w:rsidR="00992684" w:rsidRDefault="00992684" w:rsidP="00992684">
      <w:r>
        <w:rPr>
          <w:b/>
          <w:bCs/>
        </w:rPr>
        <w:t xml:space="preserve">Counts: </w:t>
      </w:r>
      <w:r>
        <w:t>Households and participants.</w:t>
      </w:r>
    </w:p>
    <w:p w14:paraId="41D469BE" w14:textId="77777777" w:rsidR="00992684" w:rsidRPr="00C32C00" w:rsidRDefault="00992684" w:rsidP="00992684">
      <w:r>
        <w:rPr>
          <w:b/>
          <w:bCs/>
        </w:rPr>
        <w:t xml:space="preserve">Grouped by: </w:t>
      </w:r>
      <w:r>
        <w:t>Clinic ID.</w:t>
      </w:r>
    </w:p>
    <w:p w14:paraId="0CE964AF" w14:textId="77777777" w:rsidR="00992684" w:rsidRDefault="00992684" w:rsidP="00992684">
      <w:pPr>
        <w:pStyle w:val="Caption"/>
      </w:pPr>
      <w:r>
        <w:t>Tab 2 – Count</w:t>
      </w:r>
    </w:p>
    <w:p w14:paraId="70C84C10" w14:textId="77777777" w:rsidR="00992684" w:rsidRDefault="00992684" w:rsidP="00992684">
      <w:pPr>
        <w:spacing w:before="60"/>
      </w:pPr>
      <w:r w:rsidRPr="004D4882">
        <w:rPr>
          <w:noProof/>
        </w:rPr>
        <w:drawing>
          <wp:inline distT="0" distB="0" distL="0" distR="0" wp14:anchorId="4A47C531" wp14:editId="3E64C616">
            <wp:extent cx="3350641" cy="678688"/>
            <wp:effectExtent l="0" t="0" r="2540" b="7620"/>
            <wp:docPr id="19544551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45514" name="Picture 1">
                      <a:extLst>
                        <a:ext uri="{C183D7F6-B498-43B3-948B-1728B52AA6E4}">
                          <adec:decorative xmlns:adec="http://schemas.microsoft.com/office/drawing/2017/decorative" val="1"/>
                        </a:ext>
                      </a:extLst>
                    </pic:cNvPr>
                    <pic:cNvPicPr/>
                  </pic:nvPicPr>
                  <pic:blipFill>
                    <a:blip r:embed="rId344"/>
                    <a:stretch>
                      <a:fillRect/>
                    </a:stretch>
                  </pic:blipFill>
                  <pic:spPr>
                    <a:xfrm>
                      <a:off x="0" y="0"/>
                      <a:ext cx="3350641" cy="678688"/>
                    </a:xfrm>
                    <a:prstGeom prst="rect">
                      <a:avLst/>
                    </a:prstGeom>
                  </pic:spPr>
                </pic:pic>
              </a:graphicData>
            </a:graphic>
          </wp:inline>
        </w:drawing>
      </w:r>
    </w:p>
    <w:p w14:paraId="4F1AEE62" w14:textId="77777777" w:rsidR="00992684" w:rsidRDefault="00992684" w:rsidP="00992684">
      <w:pPr>
        <w:spacing w:before="60"/>
      </w:pPr>
      <w:r>
        <w:rPr>
          <w:b/>
          <w:bCs/>
        </w:rPr>
        <w:t xml:space="preserve">Columns: </w:t>
      </w:r>
      <w:r>
        <w:t>CLINIC ID HH Count, CLINIC ID PPT Count.</w:t>
      </w:r>
    </w:p>
    <w:p w14:paraId="57380715" w14:textId="77777777" w:rsidR="00992684" w:rsidRDefault="00992684" w:rsidP="00992684">
      <w:pPr>
        <w:spacing w:before="60"/>
      </w:pPr>
      <w:r>
        <w:rPr>
          <w:b/>
          <w:bCs/>
        </w:rPr>
        <w:t xml:space="preserve">Rows: </w:t>
      </w:r>
      <w:r>
        <w:t>TOTAL Certs/MCAs, language.</w:t>
      </w:r>
    </w:p>
    <w:p w14:paraId="1B749689" w14:textId="77777777" w:rsidR="00992684" w:rsidRPr="00C32C00" w:rsidRDefault="00992684" w:rsidP="00992684">
      <w:pPr>
        <w:spacing w:before="60"/>
      </w:pPr>
      <w:r>
        <w:rPr>
          <w:b/>
          <w:bCs/>
        </w:rPr>
        <w:t xml:space="preserve">Grouped by: </w:t>
      </w:r>
      <w:r>
        <w:t>Staff name (certifier).</w:t>
      </w:r>
    </w:p>
    <w:p w14:paraId="62BFBA71" w14:textId="77777777" w:rsidR="00992684" w:rsidRDefault="00992684" w:rsidP="00992684">
      <w:pPr>
        <w:pStyle w:val="Heading3"/>
      </w:pPr>
      <w:bookmarkStart w:id="223" w:name="_Toc235422929"/>
      <w:bookmarkStart w:id="224" w:name="_Toc242875455"/>
      <w:r>
        <w:t>Daily Staff Productivity</w:t>
      </w:r>
      <w:bookmarkEnd w:id="223"/>
      <w:bookmarkEnd w:id="224"/>
    </w:p>
    <w:p w14:paraId="7060757D" w14:textId="77777777" w:rsidR="00992684" w:rsidRDefault="00992684" w:rsidP="00992684">
      <w:r>
        <w:t>Revised Feb. 3, 2025</w:t>
      </w:r>
    </w:p>
    <w:p w14:paraId="3F882097" w14:textId="77777777" w:rsidR="00992684" w:rsidRPr="008B2990" w:rsidRDefault="00992684" w:rsidP="00992684">
      <w:pPr>
        <w:pStyle w:val="Heading4"/>
      </w:pPr>
      <w:r>
        <w:t>Overview</w:t>
      </w:r>
    </w:p>
    <w:p w14:paraId="64571526" w14:textId="77777777" w:rsidR="00992684" w:rsidRDefault="00992684" w:rsidP="00992684">
      <w:pPr>
        <w:tabs>
          <w:tab w:val="left" w:pos="3690"/>
        </w:tabs>
      </w:pPr>
      <w:r>
        <w:t xml:space="preserve">List of contacts - New Cert, Recerts, Mid-Certification Assessments (MCAs), and Nutrition Education Contacts (NECs) – performed by staff based on the specified agency and time period.   The output provides a listing of contacts by staff name and date, including the start time of the </w:t>
      </w:r>
      <w:proofErr w:type="gramStart"/>
      <w:r>
        <w:t>contact</w:t>
      </w:r>
      <w:proofErr w:type="gramEnd"/>
      <w:r>
        <w:t xml:space="preserve"> (NECs are based on when benefits were </w:t>
      </w:r>
      <w:r>
        <w:lastRenderedPageBreak/>
        <w:t>issued). Total counts are provided by Contact Type and staff name for the specified time period and by individual date. The output has an OPTIONAL input control to filter the report by staff name.</w:t>
      </w:r>
    </w:p>
    <w:p w14:paraId="7BD339E7" w14:textId="77777777" w:rsidR="00992684" w:rsidRDefault="00992684" w:rsidP="00992684">
      <w:pPr>
        <w:pStyle w:val="Heading4"/>
      </w:pPr>
      <w:r>
        <w:t>Some uses</w:t>
      </w:r>
    </w:p>
    <w:p w14:paraId="716150B8" w14:textId="77777777" w:rsidR="00992684" w:rsidRPr="00FA3469" w:rsidRDefault="00992684" w:rsidP="00992684">
      <w:pPr>
        <w:pStyle w:val="ListBullet"/>
        <w:numPr>
          <w:ilvl w:val="0"/>
          <w:numId w:val="42"/>
        </w:numPr>
      </w:pPr>
      <w:r w:rsidRPr="00FA3469">
        <w:t>Assess a staff person’s productivity.</w:t>
      </w:r>
    </w:p>
    <w:p w14:paraId="3D62A226" w14:textId="77777777" w:rsidR="00992684" w:rsidRPr="00FA3469" w:rsidRDefault="00992684" w:rsidP="00992684">
      <w:pPr>
        <w:pStyle w:val="ListBullet"/>
        <w:numPr>
          <w:ilvl w:val="0"/>
          <w:numId w:val="42"/>
        </w:numPr>
      </w:pPr>
      <w:r w:rsidRPr="00FA3469">
        <w:t>Compare productivity of staff people during a time period.</w:t>
      </w:r>
    </w:p>
    <w:p w14:paraId="0BF356A9" w14:textId="77777777" w:rsidR="00992684" w:rsidRDefault="00992684" w:rsidP="00992684">
      <w:pPr>
        <w:pStyle w:val="Heading4"/>
      </w:pPr>
      <w:r>
        <w:t>Prompts</w:t>
      </w:r>
    </w:p>
    <w:p w14:paraId="1150567B" w14:textId="77777777" w:rsidR="00992684" w:rsidRDefault="00992684" w:rsidP="00992684">
      <w:pPr>
        <w:pStyle w:val="ListBullet"/>
        <w:numPr>
          <w:ilvl w:val="0"/>
          <w:numId w:val="42"/>
        </w:numPr>
      </w:pPr>
      <w:r>
        <w:t>Agency ID – agency where the contact occurred.</w:t>
      </w:r>
    </w:p>
    <w:p w14:paraId="5212724B" w14:textId="77777777" w:rsidR="00992684" w:rsidRDefault="00992684" w:rsidP="00992684">
      <w:pPr>
        <w:pStyle w:val="ListBullet"/>
        <w:numPr>
          <w:ilvl w:val="0"/>
          <w:numId w:val="42"/>
        </w:numPr>
      </w:pPr>
      <w:r>
        <w:t>Start Date – the first date in the time period during which the contact occurred.</w:t>
      </w:r>
    </w:p>
    <w:p w14:paraId="28B77745" w14:textId="77777777" w:rsidR="00992684" w:rsidRDefault="00992684" w:rsidP="00992684">
      <w:pPr>
        <w:pStyle w:val="ListBullet"/>
        <w:numPr>
          <w:ilvl w:val="0"/>
          <w:numId w:val="42"/>
        </w:numPr>
      </w:pPr>
      <w:r>
        <w:t>End Date – the last date in the time period during which the contact occurred.</w:t>
      </w:r>
    </w:p>
    <w:p w14:paraId="21676B9C" w14:textId="77777777" w:rsidR="00992684" w:rsidRDefault="00992684" w:rsidP="00992684">
      <w:pPr>
        <w:pStyle w:val="Heading4"/>
      </w:pPr>
      <w:proofErr w:type="gramStart"/>
      <w:r>
        <w:t>Report</w:t>
      </w:r>
      <w:proofErr w:type="gramEnd"/>
      <w:r>
        <w:t xml:space="preserve"> outputs</w:t>
      </w:r>
    </w:p>
    <w:p w14:paraId="1797F579" w14:textId="77777777" w:rsidR="00992684" w:rsidRDefault="00992684" w:rsidP="00992684">
      <w:pPr>
        <w:pStyle w:val="Caption"/>
      </w:pPr>
      <w:r>
        <w:t>Tab 1 – Daily Contacts</w:t>
      </w:r>
    </w:p>
    <w:p w14:paraId="3BB0E678" w14:textId="77777777" w:rsidR="00992684" w:rsidRDefault="00992684" w:rsidP="00992684">
      <w:pPr>
        <w:pStyle w:val="Caption"/>
        <w:spacing w:before="60"/>
      </w:pPr>
      <w:r w:rsidRPr="00CB142E">
        <w:rPr>
          <w:noProof/>
        </w:rPr>
        <w:drawing>
          <wp:inline distT="0" distB="0" distL="0" distR="0" wp14:anchorId="3B10194D" wp14:editId="73A77A9B">
            <wp:extent cx="5789295" cy="886333"/>
            <wp:effectExtent l="0" t="0" r="1905" b="9525"/>
            <wp:docPr id="176895172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951720" name="Picture 1">
                      <a:extLst>
                        <a:ext uri="{C183D7F6-B498-43B3-948B-1728B52AA6E4}">
                          <adec:decorative xmlns:adec="http://schemas.microsoft.com/office/drawing/2017/decorative" val="1"/>
                        </a:ext>
                      </a:extLst>
                    </pic:cNvPr>
                    <pic:cNvPicPr/>
                  </pic:nvPicPr>
                  <pic:blipFill>
                    <a:blip r:embed="rId345"/>
                    <a:stretch>
                      <a:fillRect/>
                    </a:stretch>
                  </pic:blipFill>
                  <pic:spPr>
                    <a:xfrm>
                      <a:off x="0" y="0"/>
                      <a:ext cx="5789295" cy="886333"/>
                    </a:xfrm>
                    <a:prstGeom prst="rect">
                      <a:avLst/>
                    </a:prstGeom>
                  </pic:spPr>
                </pic:pic>
              </a:graphicData>
            </a:graphic>
          </wp:inline>
        </w:drawing>
      </w:r>
    </w:p>
    <w:p w14:paraId="0C865653" w14:textId="77777777" w:rsidR="00992684" w:rsidRDefault="00992684" w:rsidP="00992684">
      <w:r>
        <w:rPr>
          <w:b/>
          <w:bCs/>
        </w:rPr>
        <w:t>Columns:</w:t>
      </w:r>
      <w:r>
        <w:t xml:space="preserve"> Agency ID, Clinic ID, Contact Date, Contact Time, Contact Type, Household ID, State WIC ID, WIC Type, Staff Person.</w:t>
      </w:r>
    </w:p>
    <w:p w14:paraId="18AA61A1" w14:textId="77777777" w:rsidR="00992684" w:rsidRPr="00FA3469" w:rsidRDefault="00992684" w:rsidP="00992684">
      <w:r>
        <w:rPr>
          <w:b/>
          <w:bCs/>
        </w:rPr>
        <w:t xml:space="preserve">Grouped by: </w:t>
      </w:r>
      <w:r>
        <w:t>Staff name.</w:t>
      </w:r>
    </w:p>
    <w:p w14:paraId="5B702F29" w14:textId="77777777" w:rsidR="00992684" w:rsidRDefault="00992684" w:rsidP="00992684">
      <w:pPr>
        <w:pStyle w:val="Caption"/>
      </w:pPr>
      <w:r>
        <w:t xml:space="preserve">Tab 2 – Total </w:t>
      </w:r>
      <w:r w:rsidRPr="008B2990">
        <w:t>Counts</w:t>
      </w:r>
    </w:p>
    <w:p w14:paraId="79CE1148" w14:textId="77777777" w:rsidR="00992684" w:rsidRDefault="00992684" w:rsidP="00992684">
      <w:pPr>
        <w:spacing w:before="60"/>
      </w:pPr>
      <w:r w:rsidRPr="003A5F89">
        <w:rPr>
          <w:noProof/>
        </w:rPr>
        <w:drawing>
          <wp:inline distT="0" distB="0" distL="0" distR="0" wp14:anchorId="7B179221" wp14:editId="524DE5B6">
            <wp:extent cx="4742180" cy="725043"/>
            <wp:effectExtent l="0" t="0" r="1270" b="0"/>
            <wp:docPr id="115440852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408524" name="Picture 1">
                      <a:extLst>
                        <a:ext uri="{C183D7F6-B498-43B3-948B-1728B52AA6E4}">
                          <adec:decorative xmlns:adec="http://schemas.microsoft.com/office/drawing/2017/decorative" val="1"/>
                        </a:ext>
                      </a:extLst>
                    </pic:cNvPr>
                    <pic:cNvPicPr/>
                  </pic:nvPicPr>
                  <pic:blipFill>
                    <a:blip r:embed="rId346"/>
                    <a:stretch>
                      <a:fillRect/>
                    </a:stretch>
                  </pic:blipFill>
                  <pic:spPr>
                    <a:xfrm>
                      <a:off x="0" y="0"/>
                      <a:ext cx="4742180" cy="725043"/>
                    </a:xfrm>
                    <a:prstGeom prst="rect">
                      <a:avLst/>
                    </a:prstGeom>
                  </pic:spPr>
                </pic:pic>
              </a:graphicData>
            </a:graphic>
          </wp:inline>
        </w:drawing>
      </w:r>
    </w:p>
    <w:p w14:paraId="7179EBBE" w14:textId="77777777" w:rsidR="00992684" w:rsidRDefault="00992684" w:rsidP="00992684">
      <w:pPr>
        <w:spacing w:before="60"/>
      </w:pPr>
      <w:r>
        <w:rPr>
          <w:b/>
          <w:bCs/>
        </w:rPr>
        <w:t xml:space="preserve">Columns: </w:t>
      </w:r>
      <w:r>
        <w:t>New Certs, Recerts, MCAs, Total New/Recerts/MCAs, NECs, Total.</w:t>
      </w:r>
    </w:p>
    <w:p w14:paraId="6D55CA23" w14:textId="77777777" w:rsidR="00992684" w:rsidRPr="00FA3469" w:rsidRDefault="00992684" w:rsidP="00992684">
      <w:pPr>
        <w:spacing w:before="60"/>
      </w:pPr>
      <w:r>
        <w:rPr>
          <w:b/>
          <w:bCs/>
        </w:rPr>
        <w:t>Rows:</w:t>
      </w:r>
      <w:r>
        <w:t xml:space="preserve"> Total, staff name.</w:t>
      </w:r>
    </w:p>
    <w:p w14:paraId="0F389322" w14:textId="77777777" w:rsidR="00992684" w:rsidRDefault="00992684" w:rsidP="00992684">
      <w:pPr>
        <w:pStyle w:val="Caption"/>
      </w:pPr>
      <w:r>
        <w:t xml:space="preserve">Tab 3 – Daily </w:t>
      </w:r>
      <w:r w:rsidRPr="008B2990">
        <w:t>Counts</w:t>
      </w:r>
    </w:p>
    <w:p w14:paraId="087140EB" w14:textId="77777777" w:rsidR="00992684" w:rsidRDefault="00992684" w:rsidP="00992684">
      <w:r w:rsidRPr="003A5F89">
        <w:rPr>
          <w:noProof/>
        </w:rPr>
        <w:drawing>
          <wp:inline distT="0" distB="0" distL="0" distR="0" wp14:anchorId="11725C59" wp14:editId="6B4D8504">
            <wp:extent cx="4742180" cy="760476"/>
            <wp:effectExtent l="0" t="0" r="1270" b="1905"/>
            <wp:docPr id="97329942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299428" name="Picture 1">
                      <a:extLst>
                        <a:ext uri="{C183D7F6-B498-43B3-948B-1728B52AA6E4}">
                          <adec:decorative xmlns:adec="http://schemas.microsoft.com/office/drawing/2017/decorative" val="1"/>
                        </a:ext>
                      </a:extLst>
                    </pic:cNvPr>
                    <pic:cNvPicPr/>
                  </pic:nvPicPr>
                  <pic:blipFill>
                    <a:blip r:embed="rId347"/>
                    <a:stretch>
                      <a:fillRect/>
                    </a:stretch>
                  </pic:blipFill>
                  <pic:spPr>
                    <a:xfrm>
                      <a:off x="0" y="0"/>
                      <a:ext cx="4742180" cy="760476"/>
                    </a:xfrm>
                    <a:prstGeom prst="rect">
                      <a:avLst/>
                    </a:prstGeom>
                  </pic:spPr>
                </pic:pic>
              </a:graphicData>
            </a:graphic>
          </wp:inline>
        </w:drawing>
      </w:r>
    </w:p>
    <w:p w14:paraId="7BD4285F" w14:textId="77777777" w:rsidR="00992684" w:rsidRDefault="00992684" w:rsidP="00992684">
      <w:pPr>
        <w:spacing w:before="60"/>
      </w:pPr>
      <w:r>
        <w:rPr>
          <w:b/>
          <w:bCs/>
        </w:rPr>
        <w:lastRenderedPageBreak/>
        <w:t xml:space="preserve">Columns: </w:t>
      </w:r>
      <w:r>
        <w:t>New Certs, Recerts, MCAs, Total New/Recerts/MCAs, NECs, Total.</w:t>
      </w:r>
    </w:p>
    <w:p w14:paraId="151DBCC6" w14:textId="77777777" w:rsidR="00992684" w:rsidRDefault="00992684" w:rsidP="00992684">
      <w:pPr>
        <w:spacing w:before="60"/>
      </w:pPr>
      <w:r>
        <w:rPr>
          <w:b/>
          <w:bCs/>
        </w:rPr>
        <w:t>Rows:</w:t>
      </w:r>
      <w:r>
        <w:t xml:space="preserve"> Total, staff name.</w:t>
      </w:r>
    </w:p>
    <w:p w14:paraId="30DFBFF0" w14:textId="77777777" w:rsidR="00992684" w:rsidRPr="00FA3469" w:rsidRDefault="00992684" w:rsidP="00992684">
      <w:pPr>
        <w:spacing w:before="60"/>
      </w:pPr>
      <w:r>
        <w:rPr>
          <w:b/>
          <w:bCs/>
        </w:rPr>
        <w:t xml:space="preserve">Grouped by: </w:t>
      </w:r>
      <w:r>
        <w:t>Contact date.</w:t>
      </w:r>
    </w:p>
    <w:p w14:paraId="12D32305" w14:textId="77777777" w:rsidR="00992684" w:rsidRDefault="00992684" w:rsidP="00992684">
      <w:pPr>
        <w:pStyle w:val="Caption"/>
      </w:pPr>
      <w:r>
        <w:t xml:space="preserve">Tab 3 – No </w:t>
      </w:r>
      <w:r w:rsidRPr="008B2990">
        <w:t>Signature</w:t>
      </w:r>
      <w:r>
        <w:t xml:space="preserve"> Captured</w:t>
      </w:r>
    </w:p>
    <w:p w14:paraId="48F33F92" w14:textId="77777777" w:rsidR="00992684" w:rsidRDefault="00992684" w:rsidP="00992684">
      <w:pPr>
        <w:spacing w:before="60"/>
      </w:pPr>
      <w:r w:rsidRPr="00760B0A">
        <w:rPr>
          <w:noProof/>
        </w:rPr>
        <w:drawing>
          <wp:inline distT="0" distB="0" distL="0" distR="0" wp14:anchorId="17F4DD9F" wp14:editId="27E6D748">
            <wp:extent cx="5715254" cy="801116"/>
            <wp:effectExtent l="0" t="0" r="0" b="0"/>
            <wp:docPr id="80610149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101493" name="Picture 1">
                      <a:extLst>
                        <a:ext uri="{C183D7F6-B498-43B3-948B-1728B52AA6E4}">
                          <adec:decorative xmlns:adec="http://schemas.microsoft.com/office/drawing/2017/decorative" val="1"/>
                        </a:ext>
                      </a:extLst>
                    </pic:cNvPr>
                    <pic:cNvPicPr/>
                  </pic:nvPicPr>
                  <pic:blipFill>
                    <a:blip r:embed="rId348"/>
                    <a:stretch>
                      <a:fillRect/>
                    </a:stretch>
                  </pic:blipFill>
                  <pic:spPr>
                    <a:xfrm>
                      <a:off x="0" y="0"/>
                      <a:ext cx="5715254" cy="801116"/>
                    </a:xfrm>
                    <a:prstGeom prst="rect">
                      <a:avLst/>
                    </a:prstGeom>
                  </pic:spPr>
                </pic:pic>
              </a:graphicData>
            </a:graphic>
          </wp:inline>
        </w:drawing>
      </w:r>
    </w:p>
    <w:p w14:paraId="36DAAC31" w14:textId="77777777" w:rsidR="00992684" w:rsidRPr="00FA3469" w:rsidRDefault="00992684" w:rsidP="00992684">
      <w:pPr>
        <w:spacing w:before="60"/>
      </w:pPr>
      <w:r>
        <w:rPr>
          <w:b/>
          <w:bCs/>
        </w:rPr>
        <w:t xml:space="preserve">Columns: </w:t>
      </w:r>
      <w:r>
        <w:t>No Signature Captured – Staff ID (legacy user ID format), Clinic ID, Contact Date, Contact Time, Contact Type, Household ID, State WIC ID, WIC Type, Agency ID.</w:t>
      </w:r>
    </w:p>
    <w:p w14:paraId="7E0C99B5" w14:textId="77777777" w:rsidR="00992684" w:rsidRDefault="00992684" w:rsidP="00992684">
      <w:pPr>
        <w:pStyle w:val="Heading3"/>
      </w:pPr>
      <w:bookmarkStart w:id="225" w:name="_Toc235422930"/>
      <w:bookmarkStart w:id="226" w:name="_Toc242875456"/>
      <w:r>
        <w:t>Staff &amp; Clinic Productivity</w:t>
      </w:r>
      <w:bookmarkEnd w:id="225"/>
      <w:bookmarkEnd w:id="226"/>
    </w:p>
    <w:p w14:paraId="4471A0A7" w14:textId="77777777" w:rsidR="00992684" w:rsidRDefault="00992684" w:rsidP="00992684">
      <w:r>
        <w:t>Revised April 16, 2025</w:t>
      </w:r>
    </w:p>
    <w:p w14:paraId="562CEFB9" w14:textId="77777777" w:rsidR="00992684" w:rsidRPr="008B2990" w:rsidRDefault="00992684" w:rsidP="00992684">
      <w:pPr>
        <w:pStyle w:val="Heading4"/>
      </w:pPr>
      <w:r>
        <w:t>Overview</w:t>
      </w:r>
    </w:p>
    <w:p w14:paraId="14F569DF" w14:textId="77777777" w:rsidR="00992684" w:rsidRDefault="00992684" w:rsidP="00992684">
      <w:pPr>
        <w:tabs>
          <w:tab w:val="left" w:pos="3690"/>
        </w:tabs>
      </w:pPr>
      <w:r>
        <w:t>Lists of participants who were certified, had an MCA completed or were issued benefits at the specified clinics during the specified time period.  The report also provides: 1) counts by staff person and clinic where the services were performed, including new certs, recerts, MCAs, total appointments, and nutrition education contacts (NECs); and 2) time the cert/MCA was started, time the benefits were issued, and the amount of time between the two. Counts are provided by clinic and staff, by clinic, by staff and by staff and language.</w:t>
      </w:r>
    </w:p>
    <w:p w14:paraId="25EB4570" w14:textId="77777777" w:rsidR="00992684" w:rsidRDefault="00992684" w:rsidP="00992684">
      <w:pPr>
        <w:pStyle w:val="Heading4"/>
      </w:pPr>
      <w:r>
        <w:t>Some uses</w:t>
      </w:r>
    </w:p>
    <w:p w14:paraId="4DD3A0B8" w14:textId="77777777" w:rsidR="00992684" w:rsidRDefault="00992684" w:rsidP="009264CD">
      <w:pPr>
        <w:pStyle w:val="ListParagraph"/>
      </w:pPr>
      <w:r>
        <w:t>Identify participants who’ve had services performed by a specific staff person for chart/staff audits.</w:t>
      </w:r>
    </w:p>
    <w:p w14:paraId="4AC9942D" w14:textId="77777777" w:rsidR="00992684" w:rsidRDefault="00992684" w:rsidP="009264CD">
      <w:pPr>
        <w:pStyle w:val="ListParagraph"/>
      </w:pPr>
      <w:r>
        <w:t>Assess a staff person’s or clinic’s productivity.</w:t>
      </w:r>
    </w:p>
    <w:p w14:paraId="32465A51" w14:textId="77777777" w:rsidR="00992684" w:rsidRDefault="00992684" w:rsidP="009264CD">
      <w:pPr>
        <w:pStyle w:val="ListParagraph"/>
      </w:pPr>
      <w:r>
        <w:t>Compare productivity of staff or clinics during the specified time period.</w:t>
      </w:r>
    </w:p>
    <w:p w14:paraId="50039258" w14:textId="77777777" w:rsidR="00992684" w:rsidRDefault="00992684" w:rsidP="009264CD">
      <w:pPr>
        <w:pStyle w:val="ListParagraph"/>
      </w:pPr>
      <w:r>
        <w:t>Assess length of certs and MCAs based on when the cert or MCA was started and when the benefits were issued.</w:t>
      </w:r>
    </w:p>
    <w:p w14:paraId="3412074C" w14:textId="77777777" w:rsidR="00992684" w:rsidRDefault="00992684" w:rsidP="009264CD">
      <w:pPr>
        <w:pStyle w:val="ListParagraph"/>
      </w:pPr>
      <w:r>
        <w:t>Assess distribution of interpreter-needed appointments among staff.</w:t>
      </w:r>
    </w:p>
    <w:p w14:paraId="32AEB378" w14:textId="77777777" w:rsidR="00992684" w:rsidRDefault="00992684" w:rsidP="00992684">
      <w:pPr>
        <w:pStyle w:val="Heading4"/>
      </w:pPr>
      <w:r>
        <w:t>Prompts</w:t>
      </w:r>
    </w:p>
    <w:p w14:paraId="7327D9A8" w14:textId="77777777" w:rsidR="00992684" w:rsidRDefault="00992684" w:rsidP="009264CD">
      <w:pPr>
        <w:pStyle w:val="ListParagraph"/>
      </w:pPr>
      <w:r>
        <w:t>Clinic ID(s) – clinic where the contact occurred.</w:t>
      </w:r>
    </w:p>
    <w:p w14:paraId="5AD604C8" w14:textId="77777777" w:rsidR="00992684" w:rsidRDefault="00992684" w:rsidP="009264CD">
      <w:pPr>
        <w:pStyle w:val="ListParagraph"/>
      </w:pPr>
      <w:r>
        <w:t>Start Date – the first date in the time period during which the contact occurred.</w:t>
      </w:r>
    </w:p>
    <w:p w14:paraId="5F824525" w14:textId="77777777" w:rsidR="00992684" w:rsidRDefault="00992684" w:rsidP="009264CD">
      <w:pPr>
        <w:pStyle w:val="ListParagraph"/>
      </w:pPr>
      <w:r>
        <w:t>End Date – the last date in the time period during which the contact occurred.</w:t>
      </w:r>
    </w:p>
    <w:p w14:paraId="23A38A23" w14:textId="77777777" w:rsidR="00992684" w:rsidRDefault="00992684" w:rsidP="00992684">
      <w:pPr>
        <w:pStyle w:val="Heading4"/>
      </w:pPr>
      <w:proofErr w:type="gramStart"/>
      <w:r>
        <w:t>Report</w:t>
      </w:r>
      <w:proofErr w:type="gramEnd"/>
      <w:r>
        <w:t xml:space="preserve"> outputs</w:t>
      </w:r>
    </w:p>
    <w:p w14:paraId="53F7378E" w14:textId="77777777" w:rsidR="00992684" w:rsidRDefault="00992684" w:rsidP="00992684">
      <w:pPr>
        <w:pStyle w:val="Caption"/>
      </w:pPr>
      <w:r>
        <w:t xml:space="preserve">Tab 1 – </w:t>
      </w:r>
      <w:r w:rsidRPr="008B2990">
        <w:t>New</w:t>
      </w:r>
      <w:r>
        <w:t xml:space="preserve"> Certs</w:t>
      </w:r>
    </w:p>
    <w:p w14:paraId="4E1B306E" w14:textId="77777777" w:rsidR="00992684" w:rsidRDefault="00992684" w:rsidP="00992684">
      <w:pPr>
        <w:pStyle w:val="Caption"/>
        <w:spacing w:before="60"/>
      </w:pPr>
      <w:r w:rsidRPr="00F072D1">
        <w:rPr>
          <w:noProof/>
        </w:rPr>
        <w:lastRenderedPageBreak/>
        <w:drawing>
          <wp:inline distT="0" distB="0" distL="0" distR="0" wp14:anchorId="5DDDB9AD" wp14:editId="1E28F77E">
            <wp:extent cx="5943600" cy="697865"/>
            <wp:effectExtent l="0" t="0" r="0" b="6985"/>
            <wp:docPr id="15047992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799272" name="Picture 1">
                      <a:extLst>
                        <a:ext uri="{C183D7F6-B498-43B3-948B-1728B52AA6E4}">
                          <adec:decorative xmlns:adec="http://schemas.microsoft.com/office/drawing/2017/decorative" val="1"/>
                        </a:ext>
                      </a:extLst>
                    </pic:cNvPr>
                    <pic:cNvPicPr/>
                  </pic:nvPicPr>
                  <pic:blipFill>
                    <a:blip r:embed="rId349"/>
                    <a:stretch>
                      <a:fillRect/>
                    </a:stretch>
                  </pic:blipFill>
                  <pic:spPr>
                    <a:xfrm>
                      <a:off x="0" y="0"/>
                      <a:ext cx="5943600" cy="697865"/>
                    </a:xfrm>
                    <a:prstGeom prst="rect">
                      <a:avLst/>
                    </a:prstGeom>
                  </pic:spPr>
                </pic:pic>
              </a:graphicData>
            </a:graphic>
          </wp:inline>
        </w:drawing>
      </w:r>
    </w:p>
    <w:p w14:paraId="041DD0BE" w14:textId="77777777" w:rsidR="00992684" w:rsidRDefault="00992684" w:rsidP="00992684">
      <w:pPr>
        <w:spacing w:before="60"/>
      </w:pPr>
      <w:r>
        <w:rPr>
          <w:b/>
          <w:bCs/>
        </w:rPr>
        <w:t xml:space="preserve">Columns: </w:t>
      </w:r>
      <w:r>
        <w:t xml:space="preserve">Certifier, Household ID, State WIC ID, DOB, WIC Type, Prescreen Date, Cert Date, Cert Started at, Benefits Issued at, Time bn Cert Start and Ben. </w:t>
      </w:r>
      <w:proofErr w:type="spellStart"/>
      <w:r>
        <w:t>Iss</w:t>
      </w:r>
      <w:proofErr w:type="spellEnd"/>
      <w:r>
        <w:t>. (benefit issuance), Language, Interp. (interpreter) Needed, Clinic ID.</w:t>
      </w:r>
    </w:p>
    <w:p w14:paraId="06DDC844" w14:textId="77777777" w:rsidR="00992684" w:rsidRPr="008B2990" w:rsidRDefault="00992684" w:rsidP="00992684">
      <w:pPr>
        <w:spacing w:before="60"/>
      </w:pPr>
      <w:r>
        <w:rPr>
          <w:b/>
          <w:bCs/>
        </w:rPr>
        <w:t>Counts:</w:t>
      </w:r>
      <w:r>
        <w:t xml:space="preserve"> Households and participants.</w:t>
      </w:r>
    </w:p>
    <w:p w14:paraId="055897DF" w14:textId="77777777" w:rsidR="00992684" w:rsidRPr="00862319" w:rsidRDefault="00992684" w:rsidP="00992684">
      <w:pPr>
        <w:spacing w:before="60"/>
      </w:pPr>
      <w:r>
        <w:rPr>
          <w:b/>
          <w:bCs/>
        </w:rPr>
        <w:t xml:space="preserve">Grouped by: </w:t>
      </w:r>
      <w:r>
        <w:t>Clinic ID.</w:t>
      </w:r>
    </w:p>
    <w:p w14:paraId="32C6FE36" w14:textId="77777777" w:rsidR="00992684" w:rsidRDefault="00992684" w:rsidP="00992684">
      <w:pPr>
        <w:pStyle w:val="Caption"/>
      </w:pPr>
      <w:r>
        <w:t xml:space="preserve">Tab 2 – Certs &amp; </w:t>
      </w:r>
      <w:r w:rsidRPr="008B2990">
        <w:t>Recerts</w:t>
      </w:r>
    </w:p>
    <w:p w14:paraId="171319F0" w14:textId="77777777" w:rsidR="00992684" w:rsidRDefault="00992684" w:rsidP="00992684">
      <w:pPr>
        <w:spacing w:before="60"/>
      </w:pPr>
      <w:r w:rsidRPr="00F072D1">
        <w:rPr>
          <w:noProof/>
        </w:rPr>
        <w:drawing>
          <wp:inline distT="0" distB="0" distL="0" distR="0" wp14:anchorId="24AB67DB" wp14:editId="5EBBF02F">
            <wp:extent cx="5943600" cy="694690"/>
            <wp:effectExtent l="0" t="0" r="0" b="0"/>
            <wp:docPr id="15915481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54812" name="Picture 1">
                      <a:extLst>
                        <a:ext uri="{C183D7F6-B498-43B3-948B-1728B52AA6E4}">
                          <adec:decorative xmlns:adec="http://schemas.microsoft.com/office/drawing/2017/decorative" val="1"/>
                        </a:ext>
                      </a:extLst>
                    </pic:cNvPr>
                    <pic:cNvPicPr/>
                  </pic:nvPicPr>
                  <pic:blipFill>
                    <a:blip r:embed="rId350"/>
                    <a:stretch>
                      <a:fillRect/>
                    </a:stretch>
                  </pic:blipFill>
                  <pic:spPr>
                    <a:xfrm>
                      <a:off x="0" y="0"/>
                      <a:ext cx="5943600" cy="694690"/>
                    </a:xfrm>
                    <a:prstGeom prst="rect">
                      <a:avLst/>
                    </a:prstGeom>
                  </pic:spPr>
                </pic:pic>
              </a:graphicData>
            </a:graphic>
          </wp:inline>
        </w:drawing>
      </w:r>
    </w:p>
    <w:p w14:paraId="52D6C821" w14:textId="77777777" w:rsidR="00992684" w:rsidRDefault="00992684" w:rsidP="00992684">
      <w:pPr>
        <w:spacing w:before="60"/>
      </w:pPr>
      <w:r>
        <w:rPr>
          <w:b/>
          <w:bCs/>
        </w:rPr>
        <w:t xml:space="preserve">Columns: </w:t>
      </w:r>
      <w:r>
        <w:t xml:space="preserve">Certifier, Household ID, State WIC ID, DOB, WIC Type, Prescreen Date, Cert Date, Cert Started at, Benefits Issued at, Time bn Cert Start and Ben. </w:t>
      </w:r>
      <w:proofErr w:type="spellStart"/>
      <w:r>
        <w:t>Iss</w:t>
      </w:r>
      <w:proofErr w:type="spellEnd"/>
      <w:r>
        <w:t>., Language, Interp. Needed, Clinic ID.</w:t>
      </w:r>
    </w:p>
    <w:p w14:paraId="14C87FD2" w14:textId="77777777" w:rsidR="00992684" w:rsidRPr="008B2990" w:rsidRDefault="00992684" w:rsidP="00992684">
      <w:pPr>
        <w:spacing w:before="60"/>
      </w:pPr>
      <w:r>
        <w:rPr>
          <w:b/>
          <w:bCs/>
        </w:rPr>
        <w:t>Counts:</w:t>
      </w:r>
      <w:r>
        <w:t xml:space="preserve"> Households and participants.</w:t>
      </w:r>
    </w:p>
    <w:p w14:paraId="6ADC48FE" w14:textId="77777777" w:rsidR="00992684" w:rsidRPr="00862319" w:rsidRDefault="00992684" w:rsidP="00992684">
      <w:pPr>
        <w:spacing w:before="60"/>
      </w:pPr>
      <w:r>
        <w:rPr>
          <w:b/>
          <w:bCs/>
        </w:rPr>
        <w:t xml:space="preserve">Grouped by: </w:t>
      </w:r>
      <w:r>
        <w:t>Clinic ID.</w:t>
      </w:r>
    </w:p>
    <w:p w14:paraId="1FE930D6" w14:textId="77777777" w:rsidR="00992684" w:rsidRDefault="00992684" w:rsidP="00992684">
      <w:pPr>
        <w:pStyle w:val="Caption"/>
      </w:pPr>
      <w:r>
        <w:t>Tab 3 – MCAs</w:t>
      </w:r>
    </w:p>
    <w:p w14:paraId="50033F42" w14:textId="77777777" w:rsidR="00992684" w:rsidRDefault="00992684" w:rsidP="00992684">
      <w:pPr>
        <w:spacing w:before="60"/>
      </w:pPr>
      <w:r w:rsidRPr="00862319">
        <w:rPr>
          <w:noProof/>
        </w:rPr>
        <w:drawing>
          <wp:inline distT="0" distB="0" distL="0" distR="0" wp14:anchorId="6AFA1AAE" wp14:editId="17DE7CB9">
            <wp:extent cx="5943600" cy="695325"/>
            <wp:effectExtent l="0" t="0" r="0" b="9525"/>
            <wp:docPr id="15276332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63329" name="Picture 1">
                      <a:extLst>
                        <a:ext uri="{C183D7F6-B498-43B3-948B-1728B52AA6E4}">
                          <adec:decorative xmlns:adec="http://schemas.microsoft.com/office/drawing/2017/decorative" val="1"/>
                        </a:ext>
                      </a:extLst>
                    </pic:cNvPr>
                    <pic:cNvPicPr/>
                  </pic:nvPicPr>
                  <pic:blipFill>
                    <a:blip r:embed="rId351"/>
                    <a:stretch>
                      <a:fillRect/>
                    </a:stretch>
                  </pic:blipFill>
                  <pic:spPr>
                    <a:xfrm>
                      <a:off x="0" y="0"/>
                      <a:ext cx="5943600" cy="695325"/>
                    </a:xfrm>
                    <a:prstGeom prst="rect">
                      <a:avLst/>
                    </a:prstGeom>
                  </pic:spPr>
                </pic:pic>
              </a:graphicData>
            </a:graphic>
          </wp:inline>
        </w:drawing>
      </w:r>
    </w:p>
    <w:p w14:paraId="279EA5B0" w14:textId="77777777" w:rsidR="00992684" w:rsidRDefault="00992684" w:rsidP="00992684">
      <w:pPr>
        <w:spacing w:before="60"/>
      </w:pPr>
      <w:r>
        <w:rPr>
          <w:b/>
          <w:bCs/>
        </w:rPr>
        <w:t xml:space="preserve">Columns: </w:t>
      </w:r>
      <w:r>
        <w:t xml:space="preserve">Certifier, Household ID, State WIC ID, DOB, WIC Type, Prescreen Date, MCA Date, MCA Started at, Benefits Issued at, Time bn MCA Start and Ben. </w:t>
      </w:r>
      <w:proofErr w:type="spellStart"/>
      <w:r>
        <w:t>Iss</w:t>
      </w:r>
      <w:proofErr w:type="spellEnd"/>
      <w:r>
        <w:t>., Language, Interp. Needed, Clinic ID.</w:t>
      </w:r>
    </w:p>
    <w:p w14:paraId="0C471B32" w14:textId="77777777" w:rsidR="00992684" w:rsidRPr="008B2990" w:rsidRDefault="00992684" w:rsidP="00992684">
      <w:pPr>
        <w:spacing w:before="60"/>
      </w:pPr>
      <w:r>
        <w:rPr>
          <w:b/>
          <w:bCs/>
        </w:rPr>
        <w:t>Counts:</w:t>
      </w:r>
      <w:r>
        <w:t xml:space="preserve"> Households and participants.</w:t>
      </w:r>
    </w:p>
    <w:p w14:paraId="1EEB00DE" w14:textId="77777777" w:rsidR="00992684" w:rsidRPr="00862319" w:rsidRDefault="00992684" w:rsidP="00992684">
      <w:pPr>
        <w:spacing w:before="60"/>
      </w:pPr>
      <w:r>
        <w:rPr>
          <w:b/>
          <w:bCs/>
        </w:rPr>
        <w:t xml:space="preserve">Grouped by: </w:t>
      </w:r>
      <w:r>
        <w:t>Clinic ID</w:t>
      </w:r>
    </w:p>
    <w:p w14:paraId="388D04DD" w14:textId="77777777" w:rsidR="00992684" w:rsidRDefault="00992684" w:rsidP="00992684">
      <w:pPr>
        <w:pStyle w:val="Caption"/>
      </w:pPr>
      <w:r>
        <w:t xml:space="preserve">Tab 4 – </w:t>
      </w:r>
      <w:r w:rsidRPr="008B2990">
        <w:t>NECs</w:t>
      </w:r>
      <w:r>
        <w:t xml:space="preserve"> </w:t>
      </w:r>
    </w:p>
    <w:p w14:paraId="15005F50" w14:textId="77777777" w:rsidR="00992684" w:rsidRDefault="00992684" w:rsidP="00992684">
      <w:pPr>
        <w:spacing w:before="60"/>
      </w:pPr>
      <w:r w:rsidRPr="00F072D1">
        <w:rPr>
          <w:noProof/>
        </w:rPr>
        <w:drawing>
          <wp:inline distT="0" distB="0" distL="0" distR="0" wp14:anchorId="4D639442" wp14:editId="003B73A9">
            <wp:extent cx="5943600" cy="797560"/>
            <wp:effectExtent l="0" t="0" r="0" b="2540"/>
            <wp:docPr id="126765047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650473" name="Picture 1">
                      <a:extLst>
                        <a:ext uri="{C183D7F6-B498-43B3-948B-1728B52AA6E4}">
                          <adec:decorative xmlns:adec="http://schemas.microsoft.com/office/drawing/2017/decorative" val="1"/>
                        </a:ext>
                      </a:extLst>
                    </pic:cNvPr>
                    <pic:cNvPicPr/>
                  </pic:nvPicPr>
                  <pic:blipFill>
                    <a:blip r:embed="rId352"/>
                    <a:stretch>
                      <a:fillRect/>
                    </a:stretch>
                  </pic:blipFill>
                  <pic:spPr>
                    <a:xfrm>
                      <a:off x="0" y="0"/>
                      <a:ext cx="5943600" cy="797560"/>
                    </a:xfrm>
                    <a:prstGeom prst="rect">
                      <a:avLst/>
                    </a:prstGeom>
                  </pic:spPr>
                </pic:pic>
              </a:graphicData>
            </a:graphic>
          </wp:inline>
        </w:drawing>
      </w:r>
    </w:p>
    <w:p w14:paraId="4A554F69" w14:textId="77777777" w:rsidR="00992684" w:rsidRDefault="00992684" w:rsidP="00992684">
      <w:pPr>
        <w:spacing w:before="60"/>
      </w:pPr>
      <w:r>
        <w:rPr>
          <w:b/>
          <w:bCs/>
        </w:rPr>
        <w:t xml:space="preserve">Columns: </w:t>
      </w:r>
      <w:r>
        <w:t xml:space="preserve">Staff Issued Benefits, Household ID, State WIC ID, DOB, WIC Type, Ben. </w:t>
      </w:r>
      <w:proofErr w:type="spellStart"/>
      <w:r>
        <w:t>Iss</w:t>
      </w:r>
      <w:proofErr w:type="spellEnd"/>
      <w:r>
        <w:t>. Date, Voided Date, Cert Date, Language, Interp. Needed, Clinic ID.</w:t>
      </w:r>
    </w:p>
    <w:p w14:paraId="45D456B2" w14:textId="77777777" w:rsidR="00992684" w:rsidRPr="008B2990" w:rsidRDefault="00992684" w:rsidP="00992684">
      <w:pPr>
        <w:spacing w:before="60"/>
      </w:pPr>
      <w:r>
        <w:rPr>
          <w:b/>
          <w:bCs/>
        </w:rPr>
        <w:t>Counts:</w:t>
      </w:r>
      <w:r>
        <w:t xml:space="preserve"> Households and participants.</w:t>
      </w:r>
    </w:p>
    <w:p w14:paraId="7E0EC58C" w14:textId="77777777" w:rsidR="00992684" w:rsidRPr="00862319" w:rsidRDefault="00992684" w:rsidP="00992684">
      <w:pPr>
        <w:spacing w:before="60"/>
      </w:pPr>
      <w:r>
        <w:rPr>
          <w:b/>
          <w:bCs/>
        </w:rPr>
        <w:lastRenderedPageBreak/>
        <w:t xml:space="preserve">Grouped by: </w:t>
      </w:r>
      <w:r>
        <w:t>Clinic ID.</w:t>
      </w:r>
    </w:p>
    <w:p w14:paraId="17BD98BA" w14:textId="77777777" w:rsidR="00992684" w:rsidRDefault="00992684" w:rsidP="00992684">
      <w:pPr>
        <w:pStyle w:val="Caption"/>
      </w:pPr>
      <w:r>
        <w:t>Tab 5 – Counts by Clinic &amp; Staff</w:t>
      </w:r>
    </w:p>
    <w:p w14:paraId="5F98DDA0" w14:textId="77777777" w:rsidR="00992684" w:rsidRDefault="00992684" w:rsidP="00992684">
      <w:pPr>
        <w:spacing w:before="60"/>
      </w:pPr>
      <w:r w:rsidRPr="0044001B">
        <w:rPr>
          <w:noProof/>
        </w:rPr>
        <w:drawing>
          <wp:inline distT="0" distB="0" distL="0" distR="0" wp14:anchorId="03D0B90B" wp14:editId="795799A2">
            <wp:extent cx="4596003" cy="613791"/>
            <wp:effectExtent l="0" t="0" r="0" b="0"/>
            <wp:docPr id="62283813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838134" name="Picture 1">
                      <a:extLst>
                        <a:ext uri="{C183D7F6-B498-43B3-948B-1728B52AA6E4}">
                          <adec:decorative xmlns:adec="http://schemas.microsoft.com/office/drawing/2017/decorative" val="1"/>
                        </a:ext>
                      </a:extLst>
                    </pic:cNvPr>
                    <pic:cNvPicPr/>
                  </pic:nvPicPr>
                  <pic:blipFill>
                    <a:blip r:embed="rId353"/>
                    <a:stretch>
                      <a:fillRect/>
                    </a:stretch>
                  </pic:blipFill>
                  <pic:spPr>
                    <a:xfrm>
                      <a:off x="0" y="0"/>
                      <a:ext cx="4596003" cy="613791"/>
                    </a:xfrm>
                    <a:prstGeom prst="rect">
                      <a:avLst/>
                    </a:prstGeom>
                  </pic:spPr>
                </pic:pic>
              </a:graphicData>
            </a:graphic>
          </wp:inline>
        </w:drawing>
      </w:r>
    </w:p>
    <w:p w14:paraId="067B3CF6" w14:textId="77777777" w:rsidR="00992684" w:rsidRDefault="00992684" w:rsidP="00992684">
      <w:pPr>
        <w:spacing w:before="60"/>
      </w:pPr>
      <w:r>
        <w:rPr>
          <w:b/>
          <w:bCs/>
        </w:rPr>
        <w:t xml:space="preserve">Columns: </w:t>
      </w:r>
      <w:r>
        <w:t>New Certs, Certs/Recerts, MCAs, Total New/Recerts/MCAs, NECs, TOTALS.</w:t>
      </w:r>
    </w:p>
    <w:p w14:paraId="40DE6A2E" w14:textId="77777777" w:rsidR="00992684" w:rsidRPr="00862319" w:rsidRDefault="00992684" w:rsidP="00992684">
      <w:pPr>
        <w:spacing w:before="60"/>
        <w:rPr>
          <w:b/>
          <w:bCs/>
        </w:rPr>
      </w:pPr>
      <w:r>
        <w:rPr>
          <w:b/>
          <w:bCs/>
        </w:rPr>
        <w:t xml:space="preserve">Rows: </w:t>
      </w:r>
      <w:r>
        <w:t>CLINIC TOTAL,</w:t>
      </w:r>
      <w:r w:rsidRPr="00862319">
        <w:t xml:space="preserve"> </w:t>
      </w:r>
      <w:r>
        <w:t>staff name.</w:t>
      </w:r>
    </w:p>
    <w:p w14:paraId="2F9C451F" w14:textId="77777777" w:rsidR="00992684" w:rsidRPr="00862319" w:rsidRDefault="00992684" w:rsidP="00992684">
      <w:pPr>
        <w:spacing w:before="60"/>
      </w:pPr>
      <w:r>
        <w:rPr>
          <w:b/>
          <w:bCs/>
        </w:rPr>
        <w:t xml:space="preserve">Grouped by: </w:t>
      </w:r>
      <w:r>
        <w:t>Clinic ID.</w:t>
      </w:r>
    </w:p>
    <w:p w14:paraId="19148B02" w14:textId="77777777" w:rsidR="00992684" w:rsidRDefault="00992684" w:rsidP="00992684">
      <w:pPr>
        <w:pStyle w:val="Caption"/>
      </w:pPr>
      <w:r>
        <w:t xml:space="preserve">Tab 6 – Counts by </w:t>
      </w:r>
      <w:r w:rsidRPr="008B2990">
        <w:t>Clinic</w:t>
      </w:r>
    </w:p>
    <w:p w14:paraId="44258FE9" w14:textId="77777777" w:rsidR="00992684" w:rsidRDefault="00992684" w:rsidP="00992684">
      <w:pPr>
        <w:spacing w:before="60"/>
      </w:pPr>
      <w:r w:rsidRPr="00BC42D2">
        <w:rPr>
          <w:noProof/>
        </w:rPr>
        <w:drawing>
          <wp:inline distT="0" distB="0" distL="0" distR="0" wp14:anchorId="30ADE4BC" wp14:editId="1A2CBDD1">
            <wp:extent cx="5943600" cy="532765"/>
            <wp:effectExtent l="0" t="0" r="0" b="635"/>
            <wp:docPr id="137505705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057052" name="Picture 1">
                      <a:extLst>
                        <a:ext uri="{C183D7F6-B498-43B3-948B-1728B52AA6E4}">
                          <adec:decorative xmlns:adec="http://schemas.microsoft.com/office/drawing/2017/decorative" val="1"/>
                        </a:ext>
                      </a:extLst>
                    </pic:cNvPr>
                    <pic:cNvPicPr/>
                  </pic:nvPicPr>
                  <pic:blipFill>
                    <a:blip r:embed="rId354"/>
                    <a:stretch>
                      <a:fillRect/>
                    </a:stretch>
                  </pic:blipFill>
                  <pic:spPr>
                    <a:xfrm>
                      <a:off x="0" y="0"/>
                      <a:ext cx="5943600" cy="532765"/>
                    </a:xfrm>
                    <a:prstGeom prst="rect">
                      <a:avLst/>
                    </a:prstGeom>
                  </pic:spPr>
                </pic:pic>
              </a:graphicData>
            </a:graphic>
          </wp:inline>
        </w:drawing>
      </w:r>
    </w:p>
    <w:p w14:paraId="700EC2B8" w14:textId="77777777" w:rsidR="00992684" w:rsidRDefault="00992684" w:rsidP="00992684">
      <w:pPr>
        <w:spacing w:before="60"/>
      </w:pPr>
      <w:r>
        <w:rPr>
          <w:b/>
          <w:bCs/>
        </w:rPr>
        <w:t xml:space="preserve">Columns: </w:t>
      </w:r>
      <w:r>
        <w:t>New Certs, Certs/Recerts, MCAs, Total New/Recerts/MCAs, % TOTAL APPTS, NECs, % NECs, TOTALS, % TOTAL.</w:t>
      </w:r>
    </w:p>
    <w:p w14:paraId="01510E53" w14:textId="77777777" w:rsidR="00992684" w:rsidRPr="00862319" w:rsidRDefault="00992684" w:rsidP="00992684">
      <w:pPr>
        <w:spacing w:before="60"/>
        <w:rPr>
          <w:b/>
          <w:bCs/>
        </w:rPr>
      </w:pPr>
      <w:r>
        <w:rPr>
          <w:b/>
          <w:bCs/>
        </w:rPr>
        <w:t xml:space="preserve">Rows: </w:t>
      </w:r>
      <w:r>
        <w:t>ALL CLINICS TOTAL</w:t>
      </w:r>
      <w:r w:rsidRPr="00862319">
        <w:t xml:space="preserve">, </w:t>
      </w:r>
      <w:r>
        <w:t>clinic ID(s).</w:t>
      </w:r>
    </w:p>
    <w:p w14:paraId="1D9F34D6" w14:textId="77777777" w:rsidR="00992684" w:rsidRDefault="00992684" w:rsidP="00992684">
      <w:pPr>
        <w:pStyle w:val="Caption"/>
      </w:pPr>
      <w:r>
        <w:t xml:space="preserve">Tab 7 – Counts </w:t>
      </w:r>
      <w:r w:rsidRPr="008B2990">
        <w:t>by</w:t>
      </w:r>
      <w:r>
        <w:t xml:space="preserve"> Staff</w:t>
      </w:r>
    </w:p>
    <w:p w14:paraId="7FBAAF6F" w14:textId="77777777" w:rsidR="00992684" w:rsidRDefault="00992684" w:rsidP="00992684">
      <w:r w:rsidRPr="00BC42D2">
        <w:rPr>
          <w:noProof/>
        </w:rPr>
        <w:drawing>
          <wp:inline distT="0" distB="0" distL="0" distR="0" wp14:anchorId="417AB346" wp14:editId="1B3C4EB0">
            <wp:extent cx="4596130" cy="613791"/>
            <wp:effectExtent l="0" t="0" r="0" b="0"/>
            <wp:docPr id="20516832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68329" name="Picture 1">
                      <a:extLst>
                        <a:ext uri="{C183D7F6-B498-43B3-948B-1728B52AA6E4}">
                          <adec:decorative xmlns:adec="http://schemas.microsoft.com/office/drawing/2017/decorative" val="1"/>
                        </a:ext>
                      </a:extLst>
                    </pic:cNvPr>
                    <pic:cNvPicPr/>
                  </pic:nvPicPr>
                  <pic:blipFill>
                    <a:blip r:embed="rId355"/>
                    <a:stretch>
                      <a:fillRect/>
                    </a:stretch>
                  </pic:blipFill>
                  <pic:spPr>
                    <a:xfrm>
                      <a:off x="0" y="0"/>
                      <a:ext cx="4596130" cy="613791"/>
                    </a:xfrm>
                    <a:prstGeom prst="rect">
                      <a:avLst/>
                    </a:prstGeom>
                  </pic:spPr>
                </pic:pic>
              </a:graphicData>
            </a:graphic>
          </wp:inline>
        </w:drawing>
      </w:r>
    </w:p>
    <w:p w14:paraId="37E93BC9" w14:textId="77777777" w:rsidR="00992684" w:rsidRDefault="00992684" w:rsidP="00992684">
      <w:pPr>
        <w:spacing w:before="60"/>
      </w:pPr>
      <w:r>
        <w:rPr>
          <w:b/>
          <w:bCs/>
        </w:rPr>
        <w:t xml:space="preserve">Columns: </w:t>
      </w:r>
      <w:r>
        <w:t>New Certs, Certs/Recerts, MCAs, Total New/Recerts/MCAs, NECs, TOTALS.</w:t>
      </w:r>
    </w:p>
    <w:p w14:paraId="09A75308" w14:textId="77777777" w:rsidR="00992684" w:rsidRPr="00862319" w:rsidRDefault="00992684" w:rsidP="00992684">
      <w:pPr>
        <w:spacing w:before="60"/>
        <w:rPr>
          <w:b/>
          <w:bCs/>
        </w:rPr>
      </w:pPr>
      <w:r>
        <w:rPr>
          <w:b/>
          <w:bCs/>
        </w:rPr>
        <w:t xml:space="preserve">Rows: </w:t>
      </w:r>
      <w:r>
        <w:t>ALL CLINICS TOTAL</w:t>
      </w:r>
      <w:r w:rsidRPr="00862319">
        <w:t xml:space="preserve">, </w:t>
      </w:r>
      <w:r>
        <w:t>staff name.</w:t>
      </w:r>
    </w:p>
    <w:p w14:paraId="7329188B" w14:textId="77777777" w:rsidR="00992684" w:rsidRDefault="00992684" w:rsidP="00992684">
      <w:pPr>
        <w:pStyle w:val="Caption"/>
      </w:pPr>
      <w:r>
        <w:t>Tab 7 – Counts by Staff</w:t>
      </w:r>
    </w:p>
    <w:p w14:paraId="0A9F8702" w14:textId="77777777" w:rsidR="00992684" w:rsidRPr="00862319" w:rsidRDefault="00992684" w:rsidP="00992684">
      <w:r w:rsidRPr="00F072D1">
        <w:rPr>
          <w:noProof/>
        </w:rPr>
        <w:drawing>
          <wp:inline distT="0" distB="0" distL="0" distR="0" wp14:anchorId="73A369A3" wp14:editId="5F1878CA">
            <wp:extent cx="3515360" cy="1843151"/>
            <wp:effectExtent l="0" t="0" r="0" b="5080"/>
            <wp:docPr id="177858499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584993" name="Picture 1">
                      <a:extLst>
                        <a:ext uri="{C183D7F6-B498-43B3-948B-1728B52AA6E4}">
                          <adec:decorative xmlns:adec="http://schemas.microsoft.com/office/drawing/2017/decorative" val="1"/>
                        </a:ext>
                      </a:extLst>
                    </pic:cNvPr>
                    <pic:cNvPicPr/>
                  </pic:nvPicPr>
                  <pic:blipFill>
                    <a:blip r:embed="rId356"/>
                    <a:stretch>
                      <a:fillRect/>
                    </a:stretch>
                  </pic:blipFill>
                  <pic:spPr>
                    <a:xfrm>
                      <a:off x="0" y="0"/>
                      <a:ext cx="3515360" cy="1843151"/>
                    </a:xfrm>
                    <a:prstGeom prst="rect">
                      <a:avLst/>
                    </a:prstGeom>
                  </pic:spPr>
                </pic:pic>
              </a:graphicData>
            </a:graphic>
          </wp:inline>
        </w:drawing>
      </w:r>
    </w:p>
    <w:p w14:paraId="250B0A9B" w14:textId="77777777" w:rsidR="00992684" w:rsidRDefault="00992684" w:rsidP="00992684">
      <w:pPr>
        <w:spacing w:before="60"/>
      </w:pPr>
      <w:r>
        <w:rPr>
          <w:b/>
          <w:bCs/>
        </w:rPr>
        <w:t xml:space="preserve">Columns: </w:t>
      </w:r>
      <w:r>
        <w:t>TOTAL, Interp. Needed, Language.</w:t>
      </w:r>
    </w:p>
    <w:p w14:paraId="33A29C99" w14:textId="77777777" w:rsidR="00992684" w:rsidRPr="00862319" w:rsidRDefault="00992684" w:rsidP="00992684">
      <w:pPr>
        <w:spacing w:before="60"/>
        <w:rPr>
          <w:b/>
          <w:bCs/>
        </w:rPr>
      </w:pPr>
      <w:r>
        <w:rPr>
          <w:b/>
          <w:bCs/>
        </w:rPr>
        <w:lastRenderedPageBreak/>
        <w:t xml:space="preserve">Rows: </w:t>
      </w:r>
      <w:r>
        <w:t>ALL CLINICS TOTAL, New Certs TOTAL, Certs/Recerts TOTAL, MCAs TOTAL, New/Recerts/MCAs TOTAL, NECs TOTAL; staff name, New Certs, Certs/Recerts, MCAs, Total New/Recerts/MCAs, NECs</w:t>
      </w:r>
    </w:p>
    <w:p w14:paraId="005E6D95" w14:textId="77777777" w:rsidR="00992684" w:rsidRDefault="00992684" w:rsidP="00992684">
      <w:pPr>
        <w:spacing w:before="60"/>
      </w:pPr>
      <w:r>
        <w:rPr>
          <w:b/>
          <w:bCs/>
        </w:rPr>
        <w:t xml:space="preserve">Grouped by: </w:t>
      </w:r>
      <w:r>
        <w:t>Staff name.</w:t>
      </w:r>
    </w:p>
    <w:p w14:paraId="6EA45595" w14:textId="77777777" w:rsidR="009264CD" w:rsidRDefault="009264CD">
      <w:pPr>
        <w:spacing w:before="120" w:after="0"/>
        <w:rPr>
          <w:rFonts w:asciiTheme="minorHAnsi" w:eastAsiaTheme="majorEastAsia" w:hAnsiTheme="minorHAnsi" w:cstheme="majorBidi"/>
          <w:b/>
          <w:color w:val="003865" w:themeColor="accent1"/>
          <w:sz w:val="36"/>
          <w:szCs w:val="32"/>
        </w:rPr>
      </w:pPr>
      <w:bookmarkStart w:id="227" w:name="_Toc235422931"/>
      <w:r>
        <w:br w:type="page"/>
      </w:r>
    </w:p>
    <w:p w14:paraId="419E91FE" w14:textId="29BDBA64" w:rsidR="00992684" w:rsidRDefault="00992684" w:rsidP="00992684">
      <w:pPr>
        <w:pStyle w:val="Heading2"/>
      </w:pPr>
      <w:bookmarkStart w:id="228" w:name="_Toc242875457"/>
      <w:r>
        <w:lastRenderedPageBreak/>
        <w:t>State Use Questions &gt;&gt; Cultural Identity</w:t>
      </w:r>
      <w:bookmarkEnd w:id="227"/>
      <w:bookmarkEnd w:id="228"/>
    </w:p>
    <w:p w14:paraId="7B53A532" w14:textId="77777777" w:rsidR="00992684" w:rsidRDefault="00992684" w:rsidP="00992684">
      <w:pPr>
        <w:pStyle w:val="Heading3"/>
      </w:pPr>
      <w:bookmarkStart w:id="229" w:name="_Toc235422932"/>
      <w:bookmarkStart w:id="230" w:name="_Toc242875458"/>
      <w:r>
        <w:t>Participation Month with Race/Ethnicity or Cultural Identity and Optional Local Use Answer</w:t>
      </w:r>
      <w:bookmarkEnd w:id="229"/>
      <w:bookmarkEnd w:id="230"/>
    </w:p>
    <w:p w14:paraId="52F57B47" w14:textId="77777777" w:rsidR="00992684" w:rsidRDefault="00992684" w:rsidP="00992684">
      <w:r>
        <w:t>Revised Aug. 28, 2025</w:t>
      </w:r>
    </w:p>
    <w:p w14:paraId="2E874669" w14:textId="77777777" w:rsidR="00992684" w:rsidRDefault="00992684" w:rsidP="00992684">
      <w:pPr>
        <w:pStyle w:val="Heading4"/>
      </w:pPr>
      <w:r>
        <w:t>Overview</w:t>
      </w:r>
    </w:p>
    <w:p w14:paraId="16A4E80A" w14:textId="77777777" w:rsidR="00992684" w:rsidRDefault="00992684" w:rsidP="00992684">
      <w:pPr>
        <w:rPr>
          <w:rFonts w:cs="Calibri"/>
        </w:rPr>
      </w:pPr>
      <w:r>
        <w:t xml:space="preserve">This report provides a list and count of participants counted during the specified participation month and their race/ethnicity or cultural identity. </w:t>
      </w:r>
      <w:r>
        <w:rPr>
          <w:rFonts w:cs="Calibri"/>
        </w:rPr>
        <w:t xml:space="preserve">The </w:t>
      </w:r>
      <w:proofErr w:type="gramStart"/>
      <w:r>
        <w:rPr>
          <w:rFonts w:cs="Calibri"/>
        </w:rPr>
        <w:t>report</w:t>
      </w:r>
      <w:proofErr w:type="gramEnd"/>
      <w:r>
        <w:rPr>
          <w:rFonts w:cs="Calibri"/>
        </w:rPr>
        <w:t xml:space="preserve"> output also displays specified answers to a local use question if selected before the last date of the participation month (agencies do </w:t>
      </w:r>
      <w:r w:rsidRPr="00F636A0">
        <w:rPr>
          <w:rFonts w:cs="Calibri"/>
          <w:b/>
          <w:bCs/>
        </w:rPr>
        <w:t>not</w:t>
      </w:r>
      <w:r>
        <w:rPr>
          <w:rFonts w:cs="Calibri"/>
        </w:rPr>
        <w:t xml:space="preserve"> have to use local use questions to use this report). </w:t>
      </w:r>
    </w:p>
    <w:p w14:paraId="4F667C75" w14:textId="77777777" w:rsidR="00992684" w:rsidRDefault="00992684" w:rsidP="00992684">
      <w:pPr>
        <w:rPr>
          <w:rFonts w:cs="Calibri"/>
        </w:rPr>
      </w:pPr>
      <w:r>
        <w:rPr>
          <w:rFonts w:cs="Calibri"/>
        </w:rPr>
        <w:t xml:space="preserve">There are two different list tabs: Tab 2-List-Answer displays participants with the specified local use answer(s) and Tab 3-List-No Answer displays participants without an answer. If no local use answers are specified in the prompts, and 9999999 is entered instead, only Tab 3-List-No Answer will display participants and both columns in Tab 4-Count will display the same total count. </w:t>
      </w:r>
    </w:p>
    <w:p w14:paraId="29C17084" w14:textId="77777777" w:rsidR="00992684" w:rsidRDefault="00992684" w:rsidP="00992684">
      <w:pPr>
        <w:rPr>
          <w:rFonts w:cs="Calibri"/>
        </w:rPr>
      </w:pPr>
      <w:r>
        <w:rPr>
          <w:rFonts w:cs="Calibri"/>
        </w:rPr>
        <w:t xml:space="preserve">Do you want answers to a </w:t>
      </w:r>
      <w:proofErr w:type="gramStart"/>
      <w:r>
        <w:rPr>
          <w:rFonts w:cs="Calibri"/>
        </w:rPr>
        <w:t>local use</w:t>
      </w:r>
      <w:proofErr w:type="gramEnd"/>
      <w:r>
        <w:rPr>
          <w:rFonts w:cs="Calibri"/>
        </w:rPr>
        <w:t xml:space="preserve"> question to display?</w:t>
      </w:r>
    </w:p>
    <w:p w14:paraId="7D0653E3" w14:textId="77777777" w:rsidR="00992684" w:rsidRPr="00CE6AA1" w:rsidRDefault="00992684" w:rsidP="00992684">
      <w:pPr>
        <w:pStyle w:val="ListBullet"/>
        <w:numPr>
          <w:ilvl w:val="0"/>
          <w:numId w:val="42"/>
        </w:numPr>
      </w:pPr>
      <w:r w:rsidRPr="00CE6AA1">
        <w:t xml:space="preserve">YES - If you want answers to a local use question to display, you will need to enter the Answer IDs. To do this, enter the Agency ID into the prompt, leaving the rest of the prompts as-is, and </w:t>
      </w:r>
      <w:proofErr w:type="gramStart"/>
      <w:r w:rsidRPr="00CE6AA1">
        <w:t>run</w:t>
      </w:r>
      <w:proofErr w:type="gramEnd"/>
      <w:r w:rsidRPr="00CE6AA1">
        <w:t xml:space="preserve"> the report. Refer to the Reference-Answer IDs tab for the Answer IDs.</w:t>
      </w:r>
      <w:r>
        <w:t xml:space="preserve"> All Answer IDs must be 4 digits and entered as they are listed in this tab (with preceding 0s).</w:t>
      </w:r>
    </w:p>
    <w:p w14:paraId="76CD26CB" w14:textId="77777777" w:rsidR="00992684" w:rsidRDefault="00992684" w:rsidP="00992684">
      <w:pPr>
        <w:pStyle w:val="ListBullet"/>
        <w:numPr>
          <w:ilvl w:val="0"/>
          <w:numId w:val="42"/>
        </w:numPr>
      </w:pPr>
      <w:r w:rsidRPr="00CE6AA1">
        <w:t xml:space="preserve">NO - If you do not want answers to a local use question to display, the “Enter </w:t>
      </w:r>
      <w:r>
        <w:t xml:space="preserve">4-digit </w:t>
      </w:r>
      <w:r w:rsidRPr="00CE6AA1">
        <w:t>Answer ID(s)” prompt is still required. Enter 9999999 (7 nines) into the prompt. This will meet the prompt requirement and ensure no answers are pulled into your output.</w:t>
      </w:r>
    </w:p>
    <w:p w14:paraId="3756395A" w14:textId="77777777" w:rsidR="00992684" w:rsidRDefault="00992684" w:rsidP="00992684">
      <w:pPr>
        <w:pStyle w:val="Heading4"/>
      </w:pPr>
      <w:r>
        <w:t>Some uses</w:t>
      </w:r>
    </w:p>
    <w:p w14:paraId="01E2F210" w14:textId="77777777" w:rsidR="00992684" w:rsidRDefault="00992684" w:rsidP="009264CD">
      <w:pPr>
        <w:pStyle w:val="ListParagraph"/>
      </w:pPr>
      <w:r>
        <w:t>Obtain a list and count by participation month and race/ethnicity and/or cultural identity.</w:t>
      </w:r>
    </w:p>
    <w:p w14:paraId="7A6D0469" w14:textId="77777777" w:rsidR="00992684" w:rsidRDefault="00992684" w:rsidP="009264CD">
      <w:pPr>
        <w:pStyle w:val="ListParagraph"/>
      </w:pPr>
      <w:r>
        <w:t>Obtain a list and count of participants with specified local use answers and those without an answer.</w:t>
      </w:r>
    </w:p>
    <w:p w14:paraId="434F1D9E" w14:textId="77777777" w:rsidR="00992684" w:rsidRDefault="00992684" w:rsidP="00992684">
      <w:pPr>
        <w:pStyle w:val="Heading4"/>
      </w:pPr>
      <w:r>
        <w:t>Prompts</w:t>
      </w:r>
    </w:p>
    <w:p w14:paraId="4D300F56" w14:textId="77777777" w:rsidR="00992684" w:rsidRDefault="00992684" w:rsidP="009264CD">
      <w:pPr>
        <w:pStyle w:val="ListParagraph"/>
      </w:pPr>
      <w:r>
        <w:t>Agency ID – agency where the participants were counted for the specified participation month.</w:t>
      </w:r>
    </w:p>
    <w:p w14:paraId="47C94762" w14:textId="77777777" w:rsidR="00992684" w:rsidRDefault="00992684" w:rsidP="009264CD">
      <w:pPr>
        <w:pStyle w:val="ListParagraph"/>
      </w:pPr>
      <w:r>
        <w:t>PPTN Mo (YYYYMM) – the participation month the participants were counted for.</w:t>
      </w:r>
    </w:p>
    <w:p w14:paraId="0FC45F15" w14:textId="77777777" w:rsidR="00992684" w:rsidRDefault="00992684" w:rsidP="009264CD">
      <w:pPr>
        <w:pStyle w:val="ListParagraph"/>
      </w:pPr>
      <w:r>
        <w:t>Last Date of PPTN Mo – the last date of the participation month, which is the max date of the most recent local use answer selected.</w:t>
      </w:r>
    </w:p>
    <w:p w14:paraId="7B80725B" w14:textId="77777777" w:rsidR="00992684" w:rsidRDefault="00992684" w:rsidP="009264CD">
      <w:pPr>
        <w:pStyle w:val="ListParagraph"/>
      </w:pPr>
      <w:r>
        <w:t>Answer ID(s) – the code associated with answers to a specific local use questions. 9999999 is the code if not using local use questions.</w:t>
      </w:r>
    </w:p>
    <w:p w14:paraId="09B00313" w14:textId="77777777" w:rsidR="00992684" w:rsidRDefault="00992684" w:rsidP="00992684">
      <w:pPr>
        <w:pStyle w:val="Heading4"/>
      </w:pPr>
      <w:proofErr w:type="gramStart"/>
      <w:r>
        <w:lastRenderedPageBreak/>
        <w:t>Report</w:t>
      </w:r>
      <w:proofErr w:type="gramEnd"/>
      <w:r>
        <w:t xml:space="preserve"> outputs</w:t>
      </w:r>
    </w:p>
    <w:p w14:paraId="4072A6AD" w14:textId="77777777" w:rsidR="00992684" w:rsidRDefault="00992684" w:rsidP="00992684">
      <w:pPr>
        <w:pStyle w:val="Caption"/>
      </w:pPr>
      <w:r>
        <w:t>Tab 1 – Reference-</w:t>
      </w:r>
      <w:r w:rsidRPr="008B2990">
        <w:t>Answer</w:t>
      </w:r>
      <w:r>
        <w:t xml:space="preserve"> IDs</w:t>
      </w:r>
    </w:p>
    <w:p w14:paraId="09710C39" w14:textId="77777777" w:rsidR="00992684" w:rsidRDefault="00992684" w:rsidP="00992684">
      <w:r w:rsidRPr="000500E1">
        <w:rPr>
          <w:noProof/>
        </w:rPr>
        <w:drawing>
          <wp:inline distT="0" distB="0" distL="0" distR="0" wp14:anchorId="48DED0D9" wp14:editId="26FEEB27">
            <wp:extent cx="4692269" cy="703834"/>
            <wp:effectExtent l="0" t="0" r="0" b="1270"/>
            <wp:docPr id="42578172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781725" name="Picture 1">
                      <a:extLst>
                        <a:ext uri="{C183D7F6-B498-43B3-948B-1728B52AA6E4}">
                          <adec:decorative xmlns:adec="http://schemas.microsoft.com/office/drawing/2017/decorative" val="1"/>
                        </a:ext>
                      </a:extLst>
                    </pic:cNvPr>
                    <pic:cNvPicPr/>
                  </pic:nvPicPr>
                  <pic:blipFill>
                    <a:blip r:embed="rId357"/>
                    <a:stretch>
                      <a:fillRect/>
                    </a:stretch>
                  </pic:blipFill>
                  <pic:spPr>
                    <a:xfrm>
                      <a:off x="0" y="0"/>
                      <a:ext cx="4692269" cy="703834"/>
                    </a:xfrm>
                    <a:prstGeom prst="rect">
                      <a:avLst/>
                    </a:prstGeom>
                  </pic:spPr>
                </pic:pic>
              </a:graphicData>
            </a:graphic>
          </wp:inline>
        </w:drawing>
      </w:r>
    </w:p>
    <w:p w14:paraId="50EEA439" w14:textId="77777777" w:rsidR="00992684" w:rsidRDefault="00992684" w:rsidP="00992684">
      <w:r>
        <w:rPr>
          <w:b/>
          <w:bCs/>
        </w:rPr>
        <w:t xml:space="preserve">Columns: </w:t>
      </w:r>
      <w:r>
        <w:t xml:space="preserve">Answer ID, Question’s WIC Type, Answer, Answer is </w:t>
      </w:r>
      <w:proofErr w:type="gramStart"/>
      <w:r>
        <w:t>Use?,</w:t>
      </w:r>
      <w:proofErr w:type="gramEnd"/>
      <w:r>
        <w:t xml:space="preserve"> Question in Use?</w:t>
      </w:r>
    </w:p>
    <w:p w14:paraId="6E1EFD6A" w14:textId="77777777" w:rsidR="00992684" w:rsidRPr="008B2990" w:rsidRDefault="00992684" w:rsidP="00992684">
      <w:r>
        <w:rPr>
          <w:b/>
          <w:bCs/>
        </w:rPr>
        <w:t xml:space="preserve">Grouped by: </w:t>
      </w:r>
      <w:r>
        <w:t>Local use question.</w:t>
      </w:r>
    </w:p>
    <w:p w14:paraId="35ECBC20" w14:textId="77777777" w:rsidR="00992684" w:rsidRDefault="00992684" w:rsidP="00992684">
      <w:pPr>
        <w:pStyle w:val="Caption"/>
      </w:pPr>
      <w:r>
        <w:t>Tab 2 – List-</w:t>
      </w:r>
      <w:r w:rsidRPr="008B2990">
        <w:t>Answer</w:t>
      </w:r>
    </w:p>
    <w:p w14:paraId="55F9F1C3" w14:textId="77777777" w:rsidR="00992684" w:rsidRDefault="00992684" w:rsidP="00992684">
      <w:pPr>
        <w:spacing w:before="60"/>
      </w:pPr>
      <w:r w:rsidRPr="000500E1">
        <w:rPr>
          <w:noProof/>
        </w:rPr>
        <w:drawing>
          <wp:inline distT="0" distB="0" distL="0" distR="0" wp14:anchorId="1C8FF43D" wp14:editId="59997D0F">
            <wp:extent cx="5943600" cy="543560"/>
            <wp:effectExtent l="0" t="0" r="0" b="8890"/>
            <wp:docPr id="162038413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384136" name="Picture 1">
                      <a:extLst>
                        <a:ext uri="{C183D7F6-B498-43B3-948B-1728B52AA6E4}">
                          <adec:decorative xmlns:adec="http://schemas.microsoft.com/office/drawing/2017/decorative" val="1"/>
                        </a:ext>
                      </a:extLst>
                    </pic:cNvPr>
                    <pic:cNvPicPr/>
                  </pic:nvPicPr>
                  <pic:blipFill>
                    <a:blip r:embed="rId358"/>
                    <a:stretch>
                      <a:fillRect/>
                    </a:stretch>
                  </pic:blipFill>
                  <pic:spPr>
                    <a:xfrm>
                      <a:off x="0" y="0"/>
                      <a:ext cx="5943600" cy="543560"/>
                    </a:xfrm>
                    <a:prstGeom prst="rect">
                      <a:avLst/>
                    </a:prstGeom>
                  </pic:spPr>
                </pic:pic>
              </a:graphicData>
            </a:graphic>
          </wp:inline>
        </w:drawing>
      </w:r>
    </w:p>
    <w:p w14:paraId="70BCB362" w14:textId="77777777" w:rsidR="00992684" w:rsidRDefault="00992684" w:rsidP="00992684">
      <w:pPr>
        <w:spacing w:before="60"/>
      </w:pPr>
      <w:r>
        <w:rPr>
          <w:b/>
          <w:bCs/>
        </w:rPr>
        <w:t>Columns:</w:t>
      </w:r>
      <w:r>
        <w:t xml:space="preserve"> Agency ID, Household ID, State WIC ID, Answer Date, Answer, WIC Type, Race/Ethnicity or Cultural Identity, Language.</w:t>
      </w:r>
    </w:p>
    <w:p w14:paraId="123AA5E0" w14:textId="77777777" w:rsidR="00992684" w:rsidRPr="008B2990" w:rsidRDefault="00992684" w:rsidP="00992684">
      <w:pPr>
        <w:spacing w:before="60"/>
      </w:pPr>
      <w:r>
        <w:rPr>
          <w:b/>
          <w:bCs/>
        </w:rPr>
        <w:t xml:space="preserve">Counts: </w:t>
      </w:r>
      <w:r>
        <w:t>Participants.</w:t>
      </w:r>
    </w:p>
    <w:p w14:paraId="6EFA2BCF" w14:textId="77777777" w:rsidR="00992684" w:rsidRDefault="00992684" w:rsidP="00992684">
      <w:pPr>
        <w:pStyle w:val="Caption"/>
      </w:pPr>
      <w:r>
        <w:t xml:space="preserve">Tab 3 –List-No </w:t>
      </w:r>
      <w:r w:rsidRPr="008B2990">
        <w:t>Answer</w:t>
      </w:r>
    </w:p>
    <w:p w14:paraId="0E6F8F33" w14:textId="77777777" w:rsidR="00992684" w:rsidRDefault="00992684" w:rsidP="00992684">
      <w:pPr>
        <w:spacing w:before="60"/>
      </w:pPr>
      <w:r w:rsidRPr="004273EF">
        <w:rPr>
          <w:noProof/>
        </w:rPr>
        <w:drawing>
          <wp:inline distT="0" distB="0" distL="0" distR="0" wp14:anchorId="705F8B6D" wp14:editId="1C74D2C8">
            <wp:extent cx="5008626" cy="651764"/>
            <wp:effectExtent l="0" t="0" r="1905" b="0"/>
            <wp:docPr id="66589807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898077" name="Picture 1">
                      <a:extLst>
                        <a:ext uri="{C183D7F6-B498-43B3-948B-1728B52AA6E4}">
                          <adec:decorative xmlns:adec="http://schemas.microsoft.com/office/drawing/2017/decorative" val="1"/>
                        </a:ext>
                      </a:extLst>
                    </pic:cNvPr>
                    <pic:cNvPicPr/>
                  </pic:nvPicPr>
                  <pic:blipFill>
                    <a:blip r:embed="rId359"/>
                    <a:stretch>
                      <a:fillRect/>
                    </a:stretch>
                  </pic:blipFill>
                  <pic:spPr>
                    <a:xfrm>
                      <a:off x="0" y="0"/>
                      <a:ext cx="5008626" cy="651764"/>
                    </a:xfrm>
                    <a:prstGeom prst="rect">
                      <a:avLst/>
                    </a:prstGeom>
                  </pic:spPr>
                </pic:pic>
              </a:graphicData>
            </a:graphic>
          </wp:inline>
        </w:drawing>
      </w:r>
    </w:p>
    <w:p w14:paraId="68D559B0" w14:textId="77777777" w:rsidR="00992684" w:rsidRDefault="00992684" w:rsidP="00992684">
      <w:pPr>
        <w:spacing w:before="60"/>
      </w:pPr>
      <w:r>
        <w:rPr>
          <w:b/>
          <w:bCs/>
        </w:rPr>
        <w:t xml:space="preserve">Columns: </w:t>
      </w:r>
      <w:r>
        <w:t>Agency ID, Household ID, State WIC ID, WIC Type, Race/Ethnicity or Cultural Identity, Language.</w:t>
      </w:r>
    </w:p>
    <w:p w14:paraId="5BDE9DB0" w14:textId="77777777" w:rsidR="00992684" w:rsidRPr="008B2990" w:rsidRDefault="00992684" w:rsidP="00992684">
      <w:pPr>
        <w:spacing w:before="60"/>
      </w:pPr>
      <w:r>
        <w:rPr>
          <w:b/>
          <w:bCs/>
        </w:rPr>
        <w:t xml:space="preserve">Counts: </w:t>
      </w:r>
      <w:r>
        <w:t>Participants.</w:t>
      </w:r>
    </w:p>
    <w:p w14:paraId="0654403C" w14:textId="77777777" w:rsidR="00992684" w:rsidRDefault="00992684" w:rsidP="00992684">
      <w:pPr>
        <w:pStyle w:val="Caption"/>
      </w:pPr>
      <w:r>
        <w:t xml:space="preserve">Tab 4 – </w:t>
      </w:r>
      <w:r w:rsidRPr="008B2990">
        <w:t>Count</w:t>
      </w:r>
    </w:p>
    <w:p w14:paraId="6930E25C" w14:textId="77777777" w:rsidR="00992684" w:rsidRDefault="00992684" w:rsidP="00992684">
      <w:r w:rsidRPr="004273EF">
        <w:rPr>
          <w:noProof/>
        </w:rPr>
        <w:drawing>
          <wp:inline distT="0" distB="0" distL="0" distR="0" wp14:anchorId="48C6F1A3" wp14:editId="1330CFC9">
            <wp:extent cx="4136517" cy="664337"/>
            <wp:effectExtent l="0" t="0" r="0" b="2540"/>
            <wp:docPr id="160600414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004145" name="Picture 1">
                      <a:extLst>
                        <a:ext uri="{C183D7F6-B498-43B3-948B-1728B52AA6E4}">
                          <adec:decorative xmlns:adec="http://schemas.microsoft.com/office/drawing/2017/decorative" val="1"/>
                        </a:ext>
                      </a:extLst>
                    </pic:cNvPr>
                    <pic:cNvPicPr/>
                  </pic:nvPicPr>
                  <pic:blipFill>
                    <a:blip r:embed="rId360"/>
                    <a:stretch>
                      <a:fillRect/>
                    </a:stretch>
                  </pic:blipFill>
                  <pic:spPr>
                    <a:xfrm>
                      <a:off x="0" y="0"/>
                      <a:ext cx="4136517" cy="664337"/>
                    </a:xfrm>
                    <a:prstGeom prst="rect">
                      <a:avLst/>
                    </a:prstGeom>
                  </pic:spPr>
                </pic:pic>
              </a:graphicData>
            </a:graphic>
          </wp:inline>
        </w:drawing>
      </w:r>
    </w:p>
    <w:p w14:paraId="1368D5D7" w14:textId="77777777" w:rsidR="00992684" w:rsidRDefault="00992684" w:rsidP="00992684">
      <w:r>
        <w:rPr>
          <w:b/>
          <w:bCs/>
        </w:rPr>
        <w:t xml:space="preserve">Columns: </w:t>
      </w:r>
      <w:r>
        <w:t>TOTALS, local use answers.</w:t>
      </w:r>
    </w:p>
    <w:p w14:paraId="37E05A98" w14:textId="77777777" w:rsidR="00992684" w:rsidRPr="008B2990" w:rsidRDefault="00992684" w:rsidP="00992684">
      <w:r>
        <w:rPr>
          <w:b/>
          <w:bCs/>
        </w:rPr>
        <w:t xml:space="preserve">Rows: </w:t>
      </w:r>
      <w:r>
        <w:t>AGENCY TOTAL, race/ethnicity or cultural identity.</w:t>
      </w:r>
    </w:p>
    <w:p w14:paraId="3500499E" w14:textId="77777777" w:rsidR="00992684" w:rsidRDefault="00992684" w:rsidP="00992684">
      <w:pPr>
        <w:pStyle w:val="Heading3"/>
      </w:pPr>
      <w:bookmarkStart w:id="231" w:name="_Toc235422933"/>
      <w:bookmarkStart w:id="232" w:name="_Toc242875459"/>
      <w:r>
        <w:t>Cultural Identity – Height/Weight and Completed Cert or MCA</w:t>
      </w:r>
      <w:bookmarkEnd w:id="231"/>
      <w:bookmarkEnd w:id="232"/>
    </w:p>
    <w:p w14:paraId="6715086A" w14:textId="77777777" w:rsidR="00992684" w:rsidRPr="008B2990" w:rsidRDefault="00992684" w:rsidP="00992684">
      <w:r>
        <w:t>Revised April 22, 2025</w:t>
      </w:r>
    </w:p>
    <w:p w14:paraId="2CF0B86E" w14:textId="77777777" w:rsidR="00992684" w:rsidRDefault="00992684" w:rsidP="00992684">
      <w:pPr>
        <w:pStyle w:val="Heading4"/>
      </w:pPr>
      <w:r>
        <w:lastRenderedPageBreak/>
        <w:t>Overview</w:t>
      </w:r>
    </w:p>
    <w:p w14:paraId="29E01959" w14:textId="77777777" w:rsidR="00992684" w:rsidRDefault="00992684" w:rsidP="00992684">
      <w:r>
        <w:t>List and count of Asian Non-Hispanic and Black African American Non-Hispanic participants who belong to the specified agency and had a height/weight measurement and a certification or mid-certification assessment (MCA) completed during the specified dates. The output includes the selected Cultural Identity, indicates if an answer wasn’t selected, and provides the total numbers and percents answered.</w:t>
      </w:r>
    </w:p>
    <w:p w14:paraId="15392674" w14:textId="77777777" w:rsidR="00992684" w:rsidRDefault="00992684" w:rsidP="00992684">
      <w:pPr>
        <w:pStyle w:val="Heading4"/>
      </w:pPr>
      <w:r>
        <w:t>Some uses</w:t>
      </w:r>
    </w:p>
    <w:p w14:paraId="4C84EFAE" w14:textId="77777777" w:rsidR="00992684" w:rsidRPr="00774DBA" w:rsidRDefault="00992684" w:rsidP="009264CD">
      <w:pPr>
        <w:pStyle w:val="ListParagraph"/>
      </w:pPr>
      <w:r w:rsidRPr="00774DBA">
        <w:t>Identify Asian or Black participants who do not have an answer selected for Cultural Identity.</w:t>
      </w:r>
    </w:p>
    <w:p w14:paraId="22EBC140" w14:textId="77777777" w:rsidR="00992684" w:rsidRPr="00774DBA" w:rsidRDefault="00992684" w:rsidP="009264CD">
      <w:pPr>
        <w:pStyle w:val="ListParagraph"/>
      </w:pPr>
      <w:r w:rsidRPr="00774DBA">
        <w:t xml:space="preserve">Identify staff who performed the </w:t>
      </w:r>
      <w:proofErr w:type="gramStart"/>
      <w:r w:rsidRPr="00774DBA">
        <w:t>contact</w:t>
      </w:r>
      <w:proofErr w:type="gramEnd"/>
      <w:r w:rsidRPr="00774DBA">
        <w:t xml:space="preserve"> during the specified dates who may need further training to ensure the Cultural Identity question is answered.</w:t>
      </w:r>
    </w:p>
    <w:p w14:paraId="49618253" w14:textId="77777777" w:rsidR="00992684" w:rsidRDefault="00992684" w:rsidP="009264CD">
      <w:pPr>
        <w:pStyle w:val="ListParagraph"/>
      </w:pPr>
      <w:r w:rsidRPr="00774DBA">
        <w:t>Obtain a count of participants by Cultural Identity answer and those without an answer.</w:t>
      </w:r>
    </w:p>
    <w:p w14:paraId="3CD18E55" w14:textId="77777777" w:rsidR="00992684" w:rsidRPr="00774DBA" w:rsidRDefault="00992684" w:rsidP="009264CD">
      <w:pPr>
        <w:pStyle w:val="ListParagraph"/>
      </w:pPr>
      <w:r>
        <w:t>Obtain a percentage of participants with answers (and without).</w:t>
      </w:r>
    </w:p>
    <w:p w14:paraId="4E4E2719" w14:textId="77777777" w:rsidR="00992684" w:rsidRPr="00774DBA" w:rsidRDefault="00992684" w:rsidP="009264CD">
      <w:pPr>
        <w:pStyle w:val="ListParagraph"/>
      </w:pPr>
      <w:r w:rsidRPr="00774DBA">
        <w:t>Identify participants with an incorrect Cultural Identity selected based on Race/Ethnicity.</w:t>
      </w:r>
    </w:p>
    <w:p w14:paraId="273ECA38" w14:textId="77777777" w:rsidR="00992684" w:rsidRPr="0088429A" w:rsidRDefault="00992684" w:rsidP="00992684">
      <w:pPr>
        <w:pStyle w:val="Heading4"/>
      </w:pPr>
      <w:r>
        <w:t>Prompts</w:t>
      </w:r>
    </w:p>
    <w:p w14:paraId="2EE07B8B" w14:textId="77777777" w:rsidR="00992684" w:rsidRDefault="00992684" w:rsidP="009264CD">
      <w:pPr>
        <w:pStyle w:val="ListParagraph"/>
      </w:pPr>
      <w:r>
        <w:t>Agency ID – agency where the participants currently belong.</w:t>
      </w:r>
    </w:p>
    <w:p w14:paraId="74F05BFC" w14:textId="77777777" w:rsidR="00992684" w:rsidRDefault="00992684" w:rsidP="009264CD">
      <w:pPr>
        <w:pStyle w:val="ListParagraph"/>
      </w:pPr>
      <w:r>
        <w:t>Clinic ID(s) – clinic where the participants currently belong.</w:t>
      </w:r>
    </w:p>
    <w:p w14:paraId="4405C03E" w14:textId="77777777" w:rsidR="00992684" w:rsidRDefault="00992684" w:rsidP="009264CD">
      <w:pPr>
        <w:pStyle w:val="ListParagraph"/>
      </w:pPr>
      <w:r>
        <w:t>Start Date – the first date in the time period during which participants had a height/weight measurement and either a cert or MCA completed.</w:t>
      </w:r>
    </w:p>
    <w:p w14:paraId="2BACE15E" w14:textId="77777777" w:rsidR="00992684" w:rsidRDefault="00992684" w:rsidP="009264CD">
      <w:pPr>
        <w:pStyle w:val="ListParagraph"/>
      </w:pPr>
      <w:r>
        <w:t>End Date – the last date in the time period during which participants had a height/weight measurement and either a cert or MCA completed.</w:t>
      </w:r>
    </w:p>
    <w:p w14:paraId="224E9AA2" w14:textId="77777777" w:rsidR="00992684" w:rsidRDefault="00992684" w:rsidP="00992684">
      <w:pPr>
        <w:pStyle w:val="Heading4"/>
      </w:pPr>
      <w:proofErr w:type="gramStart"/>
      <w:r>
        <w:t>Report</w:t>
      </w:r>
      <w:proofErr w:type="gramEnd"/>
      <w:r>
        <w:t xml:space="preserve"> outputs</w:t>
      </w:r>
    </w:p>
    <w:p w14:paraId="3C8EF744" w14:textId="77777777" w:rsidR="00992684" w:rsidRDefault="00992684" w:rsidP="00992684">
      <w:pPr>
        <w:pStyle w:val="Caption"/>
      </w:pPr>
      <w:r>
        <w:t>Tab 1 – Participant List</w:t>
      </w:r>
    </w:p>
    <w:p w14:paraId="53B0D14E" w14:textId="77777777" w:rsidR="00992684" w:rsidRPr="00D217D5" w:rsidRDefault="00992684" w:rsidP="00992684">
      <w:pPr>
        <w:rPr>
          <w:b/>
          <w:bCs/>
        </w:rPr>
      </w:pPr>
      <w:r w:rsidRPr="00D217D5">
        <w:rPr>
          <w:b/>
          <w:bCs/>
        </w:rPr>
        <w:t>Table 1</w:t>
      </w:r>
    </w:p>
    <w:p w14:paraId="415A82DD" w14:textId="77777777" w:rsidR="00992684" w:rsidRDefault="00992684" w:rsidP="00992684">
      <w:pPr>
        <w:pStyle w:val="Caption"/>
        <w:spacing w:before="60"/>
      </w:pPr>
      <w:r w:rsidRPr="00705DB0">
        <w:rPr>
          <w:noProof/>
        </w:rPr>
        <w:drawing>
          <wp:inline distT="0" distB="0" distL="0" distR="0" wp14:anchorId="52A01621" wp14:editId="627DCE19">
            <wp:extent cx="5943600" cy="901065"/>
            <wp:effectExtent l="0" t="0" r="0" b="0"/>
            <wp:docPr id="207851353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513530" name="Picture 1">
                      <a:extLst>
                        <a:ext uri="{C183D7F6-B498-43B3-948B-1728B52AA6E4}">
                          <adec:decorative xmlns:adec="http://schemas.microsoft.com/office/drawing/2017/decorative" val="1"/>
                        </a:ext>
                      </a:extLst>
                    </pic:cNvPr>
                    <pic:cNvPicPr/>
                  </pic:nvPicPr>
                  <pic:blipFill>
                    <a:blip r:embed="rId361"/>
                    <a:stretch>
                      <a:fillRect/>
                    </a:stretch>
                  </pic:blipFill>
                  <pic:spPr>
                    <a:xfrm>
                      <a:off x="0" y="0"/>
                      <a:ext cx="5943600" cy="901065"/>
                    </a:xfrm>
                    <a:prstGeom prst="rect">
                      <a:avLst/>
                    </a:prstGeom>
                  </pic:spPr>
                </pic:pic>
              </a:graphicData>
            </a:graphic>
          </wp:inline>
        </w:drawing>
      </w:r>
    </w:p>
    <w:p w14:paraId="485B36D8" w14:textId="77777777" w:rsidR="00992684" w:rsidRDefault="00992684" w:rsidP="00992684">
      <w:pPr>
        <w:rPr>
          <w:b/>
          <w:bCs/>
        </w:rPr>
      </w:pPr>
      <w:r w:rsidRPr="00D217D5">
        <w:rPr>
          <w:b/>
          <w:bCs/>
        </w:rPr>
        <w:t>Table 2</w:t>
      </w:r>
    </w:p>
    <w:p w14:paraId="6E53DF26" w14:textId="77777777" w:rsidR="00992684" w:rsidRPr="00D217D5" w:rsidRDefault="00992684" w:rsidP="00992684">
      <w:pPr>
        <w:rPr>
          <w:b/>
          <w:bCs/>
        </w:rPr>
      </w:pPr>
      <w:r w:rsidRPr="00705DB0">
        <w:rPr>
          <w:b/>
          <w:bCs/>
          <w:noProof/>
        </w:rPr>
        <w:drawing>
          <wp:inline distT="0" distB="0" distL="0" distR="0" wp14:anchorId="0F587452" wp14:editId="4F731C18">
            <wp:extent cx="5943600" cy="716280"/>
            <wp:effectExtent l="0" t="0" r="0" b="7620"/>
            <wp:docPr id="189535042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350426" name="Picture 1">
                      <a:extLst>
                        <a:ext uri="{C183D7F6-B498-43B3-948B-1728B52AA6E4}">
                          <adec:decorative xmlns:adec="http://schemas.microsoft.com/office/drawing/2017/decorative" val="1"/>
                        </a:ext>
                      </a:extLst>
                    </pic:cNvPr>
                    <pic:cNvPicPr/>
                  </pic:nvPicPr>
                  <pic:blipFill>
                    <a:blip r:embed="rId362"/>
                    <a:stretch>
                      <a:fillRect/>
                    </a:stretch>
                  </pic:blipFill>
                  <pic:spPr>
                    <a:xfrm>
                      <a:off x="0" y="0"/>
                      <a:ext cx="5943600" cy="716280"/>
                    </a:xfrm>
                    <a:prstGeom prst="rect">
                      <a:avLst/>
                    </a:prstGeom>
                  </pic:spPr>
                </pic:pic>
              </a:graphicData>
            </a:graphic>
          </wp:inline>
        </w:drawing>
      </w:r>
    </w:p>
    <w:p w14:paraId="22A4971D" w14:textId="77777777" w:rsidR="00992684" w:rsidRDefault="00992684" w:rsidP="00992684">
      <w:r>
        <w:rPr>
          <w:b/>
          <w:bCs/>
        </w:rPr>
        <w:t xml:space="preserve">Columns: </w:t>
      </w:r>
      <w:r>
        <w:t xml:space="preserve">Clinic ID, Household ID, State WIC ID, DOB (date of birth), WIC Type (at cert/MCA), Cultural Identity (or No Answer), </w:t>
      </w:r>
      <w:proofErr w:type="spellStart"/>
      <w:r>
        <w:t>Ht</w:t>
      </w:r>
      <w:proofErr w:type="spellEnd"/>
      <w:r>
        <w:t>/</w:t>
      </w:r>
      <w:proofErr w:type="spellStart"/>
      <w:r>
        <w:t>Wt</w:t>
      </w:r>
      <w:proofErr w:type="spellEnd"/>
      <w:r>
        <w:t xml:space="preserve"> Date, </w:t>
      </w:r>
      <w:proofErr w:type="spellStart"/>
      <w:r>
        <w:t>Ht</w:t>
      </w:r>
      <w:proofErr w:type="spellEnd"/>
      <w:r>
        <w:t>/</w:t>
      </w:r>
      <w:proofErr w:type="spellStart"/>
      <w:r>
        <w:t>Wt</w:t>
      </w:r>
      <w:proofErr w:type="spellEnd"/>
      <w:r>
        <w:t xml:space="preserve"> Staff, Cert Date, Certifier, MCA Date, MCA Certifier, Race/Eth (ethnicity).</w:t>
      </w:r>
    </w:p>
    <w:p w14:paraId="1F45F300" w14:textId="77777777" w:rsidR="00992684" w:rsidRPr="0088429A" w:rsidRDefault="00992684" w:rsidP="00992684">
      <w:r>
        <w:rPr>
          <w:b/>
          <w:bCs/>
        </w:rPr>
        <w:lastRenderedPageBreak/>
        <w:t xml:space="preserve">Counts: </w:t>
      </w:r>
      <w:r>
        <w:t>Participants.</w:t>
      </w:r>
    </w:p>
    <w:p w14:paraId="59881B11" w14:textId="77777777" w:rsidR="00992684" w:rsidRDefault="00992684" w:rsidP="00992684">
      <w:r>
        <w:rPr>
          <w:b/>
          <w:bCs/>
        </w:rPr>
        <w:t xml:space="preserve">Grouped by: </w:t>
      </w:r>
      <w:r>
        <w:t>Clinic ID, table 1 – Asian; Not Hispanic or Latino (202); table 2 – Black or African American; Not Hispanic or Latino (201).</w:t>
      </w:r>
    </w:p>
    <w:p w14:paraId="558353BC" w14:textId="77777777" w:rsidR="00992684" w:rsidRDefault="00992684" w:rsidP="00992684">
      <w:pPr>
        <w:pStyle w:val="Caption"/>
      </w:pPr>
      <w:r>
        <w:t>Tab 2 – Counts-</w:t>
      </w:r>
      <w:r w:rsidRPr="008B2990">
        <w:t>Clinic</w:t>
      </w:r>
    </w:p>
    <w:p w14:paraId="2A30371A" w14:textId="77777777" w:rsidR="00992684" w:rsidRPr="00D217D5" w:rsidRDefault="00992684" w:rsidP="00992684">
      <w:pPr>
        <w:rPr>
          <w:b/>
          <w:bCs/>
        </w:rPr>
      </w:pPr>
      <w:r w:rsidRPr="00D217D5">
        <w:rPr>
          <w:b/>
          <w:bCs/>
        </w:rPr>
        <w:t>Table 1</w:t>
      </w:r>
    </w:p>
    <w:p w14:paraId="16BEB830" w14:textId="77777777" w:rsidR="00992684" w:rsidRDefault="00992684" w:rsidP="00992684">
      <w:pPr>
        <w:spacing w:before="60"/>
      </w:pPr>
      <w:r w:rsidRPr="00EC5A3E">
        <w:rPr>
          <w:noProof/>
        </w:rPr>
        <w:drawing>
          <wp:inline distT="0" distB="0" distL="0" distR="0" wp14:anchorId="0E09A84D" wp14:editId="238A54D0">
            <wp:extent cx="5306949" cy="1075563"/>
            <wp:effectExtent l="0" t="0" r="0" b="0"/>
            <wp:docPr id="206428669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286691" name="Picture 1">
                      <a:extLst>
                        <a:ext uri="{C183D7F6-B498-43B3-948B-1728B52AA6E4}">
                          <adec:decorative xmlns:adec="http://schemas.microsoft.com/office/drawing/2017/decorative" val="1"/>
                        </a:ext>
                      </a:extLst>
                    </pic:cNvPr>
                    <pic:cNvPicPr/>
                  </pic:nvPicPr>
                  <pic:blipFill>
                    <a:blip r:embed="rId363"/>
                    <a:stretch>
                      <a:fillRect/>
                    </a:stretch>
                  </pic:blipFill>
                  <pic:spPr>
                    <a:xfrm>
                      <a:off x="0" y="0"/>
                      <a:ext cx="5306949" cy="1075563"/>
                    </a:xfrm>
                    <a:prstGeom prst="rect">
                      <a:avLst/>
                    </a:prstGeom>
                  </pic:spPr>
                </pic:pic>
              </a:graphicData>
            </a:graphic>
          </wp:inline>
        </w:drawing>
      </w:r>
    </w:p>
    <w:p w14:paraId="2DACD7D0" w14:textId="77777777" w:rsidR="00992684" w:rsidRDefault="00992684" w:rsidP="00992684">
      <w:pPr>
        <w:spacing w:before="60"/>
        <w:rPr>
          <w:b/>
          <w:bCs/>
        </w:rPr>
      </w:pPr>
      <w:r>
        <w:rPr>
          <w:b/>
          <w:bCs/>
        </w:rPr>
        <w:t>Table 2</w:t>
      </w:r>
    </w:p>
    <w:p w14:paraId="5AE02040" w14:textId="77777777" w:rsidR="00992684" w:rsidRPr="00D217D5" w:rsidRDefault="00992684" w:rsidP="00992684">
      <w:pPr>
        <w:spacing w:before="60"/>
        <w:rPr>
          <w:b/>
          <w:bCs/>
        </w:rPr>
      </w:pPr>
      <w:r w:rsidRPr="00EC5A3E">
        <w:rPr>
          <w:b/>
          <w:bCs/>
          <w:noProof/>
        </w:rPr>
        <w:drawing>
          <wp:inline distT="0" distB="0" distL="0" distR="0" wp14:anchorId="0CE463F1" wp14:editId="30DAC6C1">
            <wp:extent cx="5306695" cy="933196"/>
            <wp:effectExtent l="0" t="0" r="0" b="635"/>
            <wp:docPr id="7786938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69385" name="Picture 1">
                      <a:extLst>
                        <a:ext uri="{C183D7F6-B498-43B3-948B-1728B52AA6E4}">
                          <adec:decorative xmlns:adec="http://schemas.microsoft.com/office/drawing/2017/decorative" val="1"/>
                        </a:ext>
                      </a:extLst>
                    </pic:cNvPr>
                    <pic:cNvPicPr/>
                  </pic:nvPicPr>
                  <pic:blipFill>
                    <a:blip r:embed="rId364"/>
                    <a:stretch>
                      <a:fillRect/>
                    </a:stretch>
                  </pic:blipFill>
                  <pic:spPr>
                    <a:xfrm>
                      <a:off x="0" y="0"/>
                      <a:ext cx="5306695" cy="933196"/>
                    </a:xfrm>
                    <a:prstGeom prst="rect">
                      <a:avLst/>
                    </a:prstGeom>
                  </pic:spPr>
                </pic:pic>
              </a:graphicData>
            </a:graphic>
          </wp:inline>
        </w:drawing>
      </w:r>
    </w:p>
    <w:p w14:paraId="63422159" w14:textId="77777777" w:rsidR="00992684" w:rsidRDefault="00992684" w:rsidP="00992684">
      <w:pPr>
        <w:spacing w:before="60"/>
      </w:pPr>
      <w:r>
        <w:rPr>
          <w:b/>
          <w:bCs/>
        </w:rPr>
        <w:t xml:space="preserve">Columns: </w:t>
      </w:r>
      <w:r>
        <w:t>AGENCY TOTAL, Clinic ID(s).</w:t>
      </w:r>
    </w:p>
    <w:p w14:paraId="7B0634F6" w14:textId="77777777" w:rsidR="00992684" w:rsidRDefault="00992684" w:rsidP="00992684">
      <w:pPr>
        <w:spacing w:before="60"/>
      </w:pPr>
      <w:r>
        <w:rPr>
          <w:b/>
          <w:bCs/>
        </w:rPr>
        <w:t>Rows:</w:t>
      </w:r>
      <w:r>
        <w:t xml:space="preserve"> TOTAL (% Answer), TOTAL Answers, cultural identity.</w:t>
      </w:r>
    </w:p>
    <w:p w14:paraId="382AB535" w14:textId="77777777" w:rsidR="00992684" w:rsidRPr="00774DBA" w:rsidRDefault="00992684" w:rsidP="00992684">
      <w:pPr>
        <w:spacing w:before="60"/>
      </w:pPr>
      <w:r>
        <w:rPr>
          <w:b/>
          <w:bCs/>
        </w:rPr>
        <w:t>Grouped by:</w:t>
      </w:r>
      <w:r>
        <w:t xml:space="preserve"> Table 1 – Asian; Not Hispanic or Latino (202); table 2 – Black or African American; Not Hispanic or Latino (201).</w:t>
      </w:r>
    </w:p>
    <w:p w14:paraId="59768533" w14:textId="77777777" w:rsidR="00992684" w:rsidRDefault="00992684" w:rsidP="00992684">
      <w:pPr>
        <w:pStyle w:val="Caption"/>
      </w:pPr>
      <w:r>
        <w:t xml:space="preserve">Tab 3 – </w:t>
      </w:r>
      <w:r w:rsidRPr="008B2990">
        <w:t>Counts</w:t>
      </w:r>
      <w:r>
        <w:t>-Staff</w:t>
      </w:r>
    </w:p>
    <w:p w14:paraId="32E0D24A" w14:textId="77777777" w:rsidR="00992684" w:rsidRPr="00705DB0" w:rsidRDefault="00992684" w:rsidP="00992684">
      <w:pPr>
        <w:rPr>
          <w:b/>
          <w:bCs/>
        </w:rPr>
      </w:pPr>
      <w:r w:rsidRPr="00705DB0">
        <w:rPr>
          <w:b/>
          <w:bCs/>
        </w:rPr>
        <w:t>Table 1</w:t>
      </w:r>
    </w:p>
    <w:p w14:paraId="75F035C6" w14:textId="77777777" w:rsidR="00992684" w:rsidRDefault="00992684" w:rsidP="00992684">
      <w:pPr>
        <w:spacing w:before="60"/>
      </w:pPr>
      <w:r w:rsidRPr="00EC5A3E">
        <w:rPr>
          <w:noProof/>
        </w:rPr>
        <w:drawing>
          <wp:inline distT="0" distB="0" distL="0" distR="0" wp14:anchorId="5407A86A" wp14:editId="44D4BD3B">
            <wp:extent cx="4015994" cy="1081659"/>
            <wp:effectExtent l="0" t="0" r="3810" b="4445"/>
            <wp:docPr id="7374558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45584" name="Picture 1">
                      <a:extLst>
                        <a:ext uri="{C183D7F6-B498-43B3-948B-1728B52AA6E4}">
                          <adec:decorative xmlns:adec="http://schemas.microsoft.com/office/drawing/2017/decorative" val="1"/>
                        </a:ext>
                      </a:extLst>
                    </pic:cNvPr>
                    <pic:cNvPicPr/>
                  </pic:nvPicPr>
                  <pic:blipFill>
                    <a:blip r:embed="rId365"/>
                    <a:stretch>
                      <a:fillRect/>
                    </a:stretch>
                  </pic:blipFill>
                  <pic:spPr>
                    <a:xfrm>
                      <a:off x="0" y="0"/>
                      <a:ext cx="4015994" cy="1081659"/>
                    </a:xfrm>
                    <a:prstGeom prst="rect">
                      <a:avLst/>
                    </a:prstGeom>
                  </pic:spPr>
                </pic:pic>
              </a:graphicData>
            </a:graphic>
          </wp:inline>
        </w:drawing>
      </w:r>
    </w:p>
    <w:p w14:paraId="1B4BE56B" w14:textId="77777777" w:rsidR="00992684" w:rsidRDefault="00992684" w:rsidP="00992684">
      <w:pPr>
        <w:spacing w:before="60"/>
        <w:rPr>
          <w:b/>
          <w:bCs/>
        </w:rPr>
      </w:pPr>
      <w:r>
        <w:rPr>
          <w:b/>
          <w:bCs/>
        </w:rPr>
        <w:t>Table 2</w:t>
      </w:r>
    </w:p>
    <w:p w14:paraId="49ACF058" w14:textId="77777777" w:rsidR="00992684" w:rsidRPr="00E17056" w:rsidRDefault="00992684" w:rsidP="00992684">
      <w:pPr>
        <w:spacing w:before="60"/>
        <w:rPr>
          <w:b/>
          <w:bCs/>
        </w:rPr>
      </w:pPr>
      <w:r w:rsidRPr="00EC5A3E">
        <w:rPr>
          <w:b/>
          <w:bCs/>
          <w:noProof/>
        </w:rPr>
        <w:drawing>
          <wp:inline distT="0" distB="0" distL="0" distR="0" wp14:anchorId="306C484B" wp14:editId="451E2024">
            <wp:extent cx="5943600" cy="1071245"/>
            <wp:effectExtent l="0" t="0" r="0" b="0"/>
            <wp:docPr id="47448549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485498" name="Picture 1">
                      <a:extLst>
                        <a:ext uri="{C183D7F6-B498-43B3-948B-1728B52AA6E4}">
                          <adec:decorative xmlns:adec="http://schemas.microsoft.com/office/drawing/2017/decorative" val="1"/>
                        </a:ext>
                      </a:extLst>
                    </pic:cNvPr>
                    <pic:cNvPicPr/>
                  </pic:nvPicPr>
                  <pic:blipFill>
                    <a:blip r:embed="rId366"/>
                    <a:stretch>
                      <a:fillRect/>
                    </a:stretch>
                  </pic:blipFill>
                  <pic:spPr>
                    <a:xfrm>
                      <a:off x="0" y="0"/>
                      <a:ext cx="5943600" cy="1071245"/>
                    </a:xfrm>
                    <a:prstGeom prst="rect">
                      <a:avLst/>
                    </a:prstGeom>
                  </pic:spPr>
                </pic:pic>
              </a:graphicData>
            </a:graphic>
          </wp:inline>
        </w:drawing>
      </w:r>
    </w:p>
    <w:p w14:paraId="0A8D3BD6" w14:textId="77777777" w:rsidR="00992684" w:rsidRDefault="00992684" w:rsidP="00992684">
      <w:pPr>
        <w:spacing w:before="60"/>
      </w:pPr>
      <w:r>
        <w:rPr>
          <w:b/>
          <w:bCs/>
        </w:rPr>
        <w:lastRenderedPageBreak/>
        <w:t xml:space="preserve">Columns: </w:t>
      </w:r>
      <w:r>
        <w:t>TOTAL (% Answer), TOTAL Answers, cultural identity.</w:t>
      </w:r>
    </w:p>
    <w:p w14:paraId="673D2861" w14:textId="77777777" w:rsidR="00992684" w:rsidRDefault="00992684" w:rsidP="00992684">
      <w:pPr>
        <w:spacing w:before="60"/>
      </w:pPr>
      <w:r>
        <w:rPr>
          <w:b/>
          <w:bCs/>
        </w:rPr>
        <w:t>Rows:</w:t>
      </w:r>
      <w:r>
        <w:t xml:space="preserve"> AGENCY TOTAL, Certs TOTAL, MCAs TOTAL, Height/Weight TOTAL; staff name, Certs, MCAs, Height/Weight.</w:t>
      </w:r>
    </w:p>
    <w:p w14:paraId="3042EE73" w14:textId="77777777" w:rsidR="00992684" w:rsidRPr="00774DBA" w:rsidRDefault="00992684" w:rsidP="00992684">
      <w:pPr>
        <w:spacing w:before="60"/>
      </w:pPr>
      <w:r>
        <w:rPr>
          <w:b/>
          <w:bCs/>
        </w:rPr>
        <w:t>Grouped by:</w:t>
      </w:r>
      <w:r>
        <w:t xml:space="preserve"> Table 1 – Asian; Not Hispanic or Latino (202); table 2 – Black or African American; Not Hispanic or Latino (201).</w:t>
      </w:r>
    </w:p>
    <w:p w14:paraId="12C28A1F" w14:textId="77777777" w:rsidR="00992684" w:rsidRDefault="00992684" w:rsidP="00992684">
      <w:pPr>
        <w:pStyle w:val="Heading3"/>
      </w:pPr>
      <w:bookmarkStart w:id="233" w:name="_Toc235422934"/>
      <w:bookmarkStart w:id="234" w:name="_Toc242875460"/>
      <w:r>
        <w:t>Cultural Identity – New Participants</w:t>
      </w:r>
      <w:bookmarkEnd w:id="233"/>
      <w:bookmarkEnd w:id="234"/>
    </w:p>
    <w:p w14:paraId="4C3980A8" w14:textId="77777777" w:rsidR="00992684" w:rsidRDefault="00992684" w:rsidP="00992684">
      <w:r>
        <w:t>Revised Jan. 21, 2025</w:t>
      </w:r>
    </w:p>
    <w:p w14:paraId="55098C1D" w14:textId="77777777" w:rsidR="00992684" w:rsidRPr="008B2990" w:rsidRDefault="00992684" w:rsidP="00992684">
      <w:pPr>
        <w:pStyle w:val="Heading4"/>
      </w:pPr>
      <w:r>
        <w:t>Overview</w:t>
      </w:r>
    </w:p>
    <w:p w14:paraId="6A5121A1" w14:textId="77777777" w:rsidR="00992684" w:rsidRDefault="00992684" w:rsidP="00992684">
      <w:bookmarkStart w:id="235" w:name="_Hlk208992925"/>
      <w:r>
        <w:t xml:space="preserve">A list and count of new participants with a race ethnicity of Asian Non-Hispanic or Black African American certified during the specified time period at the specified agency. Participants are included in the output regardless of whether an answer is selected for the cultural identity state use question. Counts are provided by </w:t>
      </w:r>
      <w:proofErr w:type="gramStart"/>
      <w:r>
        <w:t>clinic</w:t>
      </w:r>
      <w:proofErr w:type="gramEnd"/>
      <w:r>
        <w:t xml:space="preserve"> and </w:t>
      </w:r>
      <w:proofErr w:type="gramStart"/>
      <w:r>
        <w:t>certifier</w:t>
      </w:r>
      <w:proofErr w:type="gramEnd"/>
      <w:r>
        <w:t xml:space="preserve"> and include percentage with cultural identity collected. </w:t>
      </w:r>
    </w:p>
    <w:bookmarkEnd w:id="235"/>
    <w:p w14:paraId="4584094F" w14:textId="77777777" w:rsidR="00992684" w:rsidRDefault="00992684" w:rsidP="00992684">
      <w:pPr>
        <w:pStyle w:val="Heading4"/>
      </w:pPr>
      <w:r>
        <w:t>Some uses</w:t>
      </w:r>
    </w:p>
    <w:p w14:paraId="75660425" w14:textId="77777777" w:rsidR="00992684" w:rsidRPr="0088429A" w:rsidRDefault="00992684" w:rsidP="009264CD">
      <w:pPr>
        <w:pStyle w:val="ListParagraph"/>
      </w:pPr>
      <w:r w:rsidRPr="0088429A">
        <w:t>Assess whether Cultural Identity is being collected for new participants.</w:t>
      </w:r>
    </w:p>
    <w:p w14:paraId="65BA0796" w14:textId="77777777" w:rsidR="00992684" w:rsidRPr="0088429A" w:rsidRDefault="00992684" w:rsidP="009264CD">
      <w:pPr>
        <w:pStyle w:val="ListParagraph"/>
      </w:pPr>
      <w:r w:rsidRPr="0088429A">
        <w:t>Identify staff who may need more training to ensure Cultural Identity is collected.</w:t>
      </w:r>
    </w:p>
    <w:p w14:paraId="2CC1E0FB" w14:textId="77777777" w:rsidR="00992684" w:rsidRPr="0088429A" w:rsidRDefault="00992684" w:rsidP="00992684">
      <w:pPr>
        <w:pStyle w:val="Heading4"/>
      </w:pPr>
      <w:r>
        <w:t>Prompts</w:t>
      </w:r>
    </w:p>
    <w:p w14:paraId="24E0CEB5" w14:textId="77777777" w:rsidR="00992684" w:rsidRDefault="00992684" w:rsidP="009264CD">
      <w:pPr>
        <w:pStyle w:val="ListParagraph"/>
      </w:pPr>
      <w:r>
        <w:t>Agency ID – agency where the participants were certified.</w:t>
      </w:r>
    </w:p>
    <w:p w14:paraId="5F66C135" w14:textId="77777777" w:rsidR="00992684" w:rsidRDefault="00992684" w:rsidP="009264CD">
      <w:pPr>
        <w:pStyle w:val="ListParagraph"/>
      </w:pPr>
      <w:r>
        <w:t>Start Date – the first date in the time period during which participants were certified.</w:t>
      </w:r>
    </w:p>
    <w:p w14:paraId="040EE4BA" w14:textId="77777777" w:rsidR="00992684" w:rsidRDefault="00992684" w:rsidP="009264CD">
      <w:pPr>
        <w:pStyle w:val="ListParagraph"/>
      </w:pPr>
      <w:r>
        <w:t>End Date – the last date in the time period during which participants were certified.</w:t>
      </w:r>
    </w:p>
    <w:p w14:paraId="4A695836" w14:textId="77777777" w:rsidR="00992684" w:rsidRDefault="00992684" w:rsidP="00992684">
      <w:pPr>
        <w:pStyle w:val="Heading4"/>
      </w:pPr>
      <w:proofErr w:type="gramStart"/>
      <w:r>
        <w:t>Report</w:t>
      </w:r>
      <w:proofErr w:type="gramEnd"/>
      <w:r>
        <w:t xml:space="preserve"> outputs</w:t>
      </w:r>
    </w:p>
    <w:p w14:paraId="4669E2A3" w14:textId="77777777" w:rsidR="00992684" w:rsidRDefault="00992684" w:rsidP="00992684">
      <w:pPr>
        <w:pStyle w:val="Caption"/>
      </w:pPr>
      <w:r>
        <w:t xml:space="preserve">Tab 1 – Participant </w:t>
      </w:r>
      <w:r w:rsidRPr="008B2990">
        <w:t>List</w:t>
      </w:r>
    </w:p>
    <w:p w14:paraId="67286AF1" w14:textId="77777777" w:rsidR="00992684" w:rsidRDefault="00992684" w:rsidP="00992684">
      <w:pPr>
        <w:pStyle w:val="Caption"/>
        <w:spacing w:before="60"/>
      </w:pPr>
      <w:r w:rsidRPr="00E639EF">
        <w:rPr>
          <w:noProof/>
        </w:rPr>
        <w:drawing>
          <wp:inline distT="0" distB="0" distL="0" distR="0" wp14:anchorId="2FC3D614" wp14:editId="06F87E4F">
            <wp:extent cx="5943600" cy="598170"/>
            <wp:effectExtent l="0" t="0" r="0" b="0"/>
            <wp:docPr id="2357662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766294" name="Picture 1">
                      <a:extLst>
                        <a:ext uri="{C183D7F6-B498-43B3-948B-1728B52AA6E4}">
                          <adec:decorative xmlns:adec="http://schemas.microsoft.com/office/drawing/2017/decorative" val="1"/>
                        </a:ext>
                      </a:extLst>
                    </pic:cNvPr>
                    <pic:cNvPicPr/>
                  </pic:nvPicPr>
                  <pic:blipFill>
                    <a:blip r:embed="rId367"/>
                    <a:stretch>
                      <a:fillRect/>
                    </a:stretch>
                  </pic:blipFill>
                  <pic:spPr>
                    <a:xfrm>
                      <a:off x="0" y="0"/>
                      <a:ext cx="5943600" cy="598170"/>
                    </a:xfrm>
                    <a:prstGeom prst="rect">
                      <a:avLst/>
                    </a:prstGeom>
                  </pic:spPr>
                </pic:pic>
              </a:graphicData>
            </a:graphic>
          </wp:inline>
        </w:drawing>
      </w:r>
    </w:p>
    <w:p w14:paraId="149B96B1" w14:textId="77777777" w:rsidR="00992684" w:rsidRDefault="00992684" w:rsidP="00992684">
      <w:r w:rsidRPr="00E639EF">
        <w:rPr>
          <w:noProof/>
        </w:rPr>
        <w:drawing>
          <wp:inline distT="0" distB="0" distL="0" distR="0" wp14:anchorId="0612434B" wp14:editId="05AC3644">
            <wp:extent cx="5943600" cy="448945"/>
            <wp:effectExtent l="0" t="0" r="0" b="8255"/>
            <wp:docPr id="135267090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670903" name="Picture 1">
                      <a:extLst>
                        <a:ext uri="{C183D7F6-B498-43B3-948B-1728B52AA6E4}">
                          <adec:decorative xmlns:adec="http://schemas.microsoft.com/office/drawing/2017/decorative" val="1"/>
                        </a:ext>
                      </a:extLst>
                    </pic:cNvPr>
                    <pic:cNvPicPr/>
                  </pic:nvPicPr>
                  <pic:blipFill>
                    <a:blip r:embed="rId368"/>
                    <a:stretch>
                      <a:fillRect/>
                    </a:stretch>
                  </pic:blipFill>
                  <pic:spPr>
                    <a:xfrm>
                      <a:off x="0" y="0"/>
                      <a:ext cx="5943600" cy="448945"/>
                    </a:xfrm>
                    <a:prstGeom prst="rect">
                      <a:avLst/>
                    </a:prstGeom>
                  </pic:spPr>
                </pic:pic>
              </a:graphicData>
            </a:graphic>
          </wp:inline>
        </w:drawing>
      </w:r>
    </w:p>
    <w:p w14:paraId="2FF0B06F" w14:textId="77777777" w:rsidR="00992684" w:rsidRDefault="00992684" w:rsidP="00992684">
      <w:r>
        <w:rPr>
          <w:b/>
          <w:bCs/>
        </w:rPr>
        <w:t xml:space="preserve">Columns: </w:t>
      </w:r>
      <w:r>
        <w:t>Clinic ID, Race/Ethnicity, Household ID, State WIC ID, DOB (date of birth), WIC Type, Cultural Identity, Cert Date, Certifier, Prescreen Date.</w:t>
      </w:r>
    </w:p>
    <w:p w14:paraId="3FAD6BA4" w14:textId="77777777" w:rsidR="00992684" w:rsidRDefault="00992684" w:rsidP="00992684">
      <w:r>
        <w:rPr>
          <w:b/>
          <w:bCs/>
        </w:rPr>
        <w:t xml:space="preserve">Counts: </w:t>
      </w:r>
      <w:r>
        <w:t>Participants.</w:t>
      </w:r>
    </w:p>
    <w:p w14:paraId="7B0739D5" w14:textId="77777777" w:rsidR="00992684" w:rsidRDefault="00992684" w:rsidP="00992684">
      <w:r>
        <w:rPr>
          <w:b/>
          <w:bCs/>
        </w:rPr>
        <w:lastRenderedPageBreak/>
        <w:t xml:space="preserve">Grouped by: </w:t>
      </w:r>
      <w:r>
        <w:t>Clinic ID, Table 1- Asian Non-Hispanic; Table 2 – Black African American Non-Hispanic.</w:t>
      </w:r>
    </w:p>
    <w:p w14:paraId="5F42969D" w14:textId="77777777" w:rsidR="00992684" w:rsidRDefault="00992684" w:rsidP="00992684">
      <w:pPr>
        <w:pStyle w:val="Caption"/>
      </w:pPr>
      <w:r>
        <w:t xml:space="preserve">Tab 2 – Count </w:t>
      </w:r>
      <w:r w:rsidRPr="008B2990">
        <w:t>by</w:t>
      </w:r>
      <w:r>
        <w:t xml:space="preserve"> Clinic</w:t>
      </w:r>
    </w:p>
    <w:p w14:paraId="1898F727" w14:textId="77777777" w:rsidR="00992684" w:rsidRDefault="00992684" w:rsidP="00992684">
      <w:pPr>
        <w:spacing w:before="60"/>
      </w:pPr>
      <w:r w:rsidRPr="00E639EF">
        <w:rPr>
          <w:noProof/>
        </w:rPr>
        <w:drawing>
          <wp:inline distT="0" distB="0" distL="0" distR="0" wp14:anchorId="3AAA9403" wp14:editId="3CFD119B">
            <wp:extent cx="4804283" cy="555371"/>
            <wp:effectExtent l="0" t="0" r="0" b="0"/>
            <wp:docPr id="34051732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517323" name="Picture 1">
                      <a:extLst>
                        <a:ext uri="{C183D7F6-B498-43B3-948B-1728B52AA6E4}">
                          <adec:decorative xmlns:adec="http://schemas.microsoft.com/office/drawing/2017/decorative" val="1"/>
                        </a:ext>
                      </a:extLst>
                    </pic:cNvPr>
                    <pic:cNvPicPr/>
                  </pic:nvPicPr>
                  <pic:blipFill>
                    <a:blip r:embed="rId369"/>
                    <a:stretch>
                      <a:fillRect/>
                    </a:stretch>
                  </pic:blipFill>
                  <pic:spPr>
                    <a:xfrm>
                      <a:off x="0" y="0"/>
                      <a:ext cx="4804283" cy="555371"/>
                    </a:xfrm>
                    <a:prstGeom prst="rect">
                      <a:avLst/>
                    </a:prstGeom>
                  </pic:spPr>
                </pic:pic>
              </a:graphicData>
            </a:graphic>
          </wp:inline>
        </w:drawing>
      </w:r>
    </w:p>
    <w:p w14:paraId="3F4E5F25" w14:textId="77777777" w:rsidR="00992684" w:rsidRDefault="00992684" w:rsidP="00992684">
      <w:pPr>
        <w:spacing w:before="60"/>
      </w:pPr>
      <w:r w:rsidRPr="00E639EF">
        <w:rPr>
          <w:noProof/>
        </w:rPr>
        <w:drawing>
          <wp:inline distT="0" distB="0" distL="0" distR="0" wp14:anchorId="53992AF8" wp14:editId="361246C2">
            <wp:extent cx="5943600" cy="631190"/>
            <wp:effectExtent l="0" t="0" r="0" b="0"/>
            <wp:docPr id="155979979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799791" name="Picture 1">
                      <a:extLst>
                        <a:ext uri="{C183D7F6-B498-43B3-948B-1728B52AA6E4}">
                          <adec:decorative xmlns:adec="http://schemas.microsoft.com/office/drawing/2017/decorative" val="1"/>
                        </a:ext>
                      </a:extLst>
                    </pic:cNvPr>
                    <pic:cNvPicPr/>
                  </pic:nvPicPr>
                  <pic:blipFill>
                    <a:blip r:embed="rId370"/>
                    <a:stretch>
                      <a:fillRect/>
                    </a:stretch>
                  </pic:blipFill>
                  <pic:spPr>
                    <a:xfrm>
                      <a:off x="0" y="0"/>
                      <a:ext cx="5943600" cy="631190"/>
                    </a:xfrm>
                    <a:prstGeom prst="rect">
                      <a:avLst/>
                    </a:prstGeom>
                  </pic:spPr>
                </pic:pic>
              </a:graphicData>
            </a:graphic>
          </wp:inline>
        </w:drawing>
      </w:r>
    </w:p>
    <w:p w14:paraId="3CA4EF53" w14:textId="77777777" w:rsidR="00992684" w:rsidRDefault="00992684" w:rsidP="00992684">
      <w:pPr>
        <w:spacing w:before="60"/>
      </w:pPr>
      <w:r>
        <w:rPr>
          <w:b/>
          <w:bCs/>
        </w:rPr>
        <w:t xml:space="preserve">Columns: </w:t>
      </w:r>
      <w:r>
        <w:t>TOTAL, Total CI (cultural identity) Collected, Total % CI Collected, cultural identity.</w:t>
      </w:r>
    </w:p>
    <w:p w14:paraId="1E7E17AD" w14:textId="77777777" w:rsidR="00992684" w:rsidRDefault="00992684" w:rsidP="00992684">
      <w:pPr>
        <w:spacing w:before="60"/>
      </w:pPr>
      <w:r>
        <w:rPr>
          <w:b/>
          <w:bCs/>
        </w:rPr>
        <w:t>Rows:</w:t>
      </w:r>
      <w:r>
        <w:t xml:space="preserve"> AGENCY TOTAL, clinic ID(s).</w:t>
      </w:r>
    </w:p>
    <w:p w14:paraId="665EF720" w14:textId="77777777" w:rsidR="00992684" w:rsidRDefault="00992684" w:rsidP="00992684">
      <w:r>
        <w:rPr>
          <w:b/>
          <w:bCs/>
        </w:rPr>
        <w:t>Grouped by:</w:t>
      </w:r>
      <w:r w:rsidRPr="008B2990">
        <w:t xml:space="preserve"> </w:t>
      </w:r>
      <w:r>
        <w:t>Table 1- Asian Non-Hispanic; Table 2 – Black African American Non-Hispanic.</w:t>
      </w:r>
    </w:p>
    <w:p w14:paraId="643B7811" w14:textId="77777777" w:rsidR="00992684" w:rsidRDefault="00992684" w:rsidP="00992684">
      <w:pPr>
        <w:pStyle w:val="Caption"/>
      </w:pPr>
      <w:r>
        <w:t>Tab 3 – Count by Certifier</w:t>
      </w:r>
    </w:p>
    <w:p w14:paraId="5879FE2A" w14:textId="77777777" w:rsidR="00992684" w:rsidRDefault="00992684" w:rsidP="00992684">
      <w:pPr>
        <w:spacing w:before="60"/>
      </w:pPr>
      <w:r w:rsidRPr="00E639EF">
        <w:rPr>
          <w:noProof/>
        </w:rPr>
        <w:drawing>
          <wp:inline distT="0" distB="0" distL="0" distR="0" wp14:anchorId="76315212" wp14:editId="5D267552">
            <wp:extent cx="4895215" cy="509397"/>
            <wp:effectExtent l="0" t="0" r="635" b="5080"/>
            <wp:docPr id="72746778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467783" name="Picture 1">
                      <a:extLst>
                        <a:ext uri="{C183D7F6-B498-43B3-948B-1728B52AA6E4}">
                          <adec:decorative xmlns:adec="http://schemas.microsoft.com/office/drawing/2017/decorative" val="1"/>
                        </a:ext>
                      </a:extLst>
                    </pic:cNvPr>
                    <pic:cNvPicPr/>
                  </pic:nvPicPr>
                  <pic:blipFill>
                    <a:blip r:embed="rId371"/>
                    <a:stretch>
                      <a:fillRect/>
                    </a:stretch>
                  </pic:blipFill>
                  <pic:spPr>
                    <a:xfrm>
                      <a:off x="0" y="0"/>
                      <a:ext cx="4895215" cy="509397"/>
                    </a:xfrm>
                    <a:prstGeom prst="rect">
                      <a:avLst/>
                    </a:prstGeom>
                  </pic:spPr>
                </pic:pic>
              </a:graphicData>
            </a:graphic>
          </wp:inline>
        </w:drawing>
      </w:r>
    </w:p>
    <w:p w14:paraId="5B1870DD" w14:textId="77777777" w:rsidR="00992684" w:rsidRDefault="00992684" w:rsidP="00992684">
      <w:pPr>
        <w:spacing w:before="60"/>
      </w:pPr>
      <w:r w:rsidRPr="00E639EF">
        <w:rPr>
          <w:noProof/>
        </w:rPr>
        <w:drawing>
          <wp:inline distT="0" distB="0" distL="0" distR="0" wp14:anchorId="276FC380" wp14:editId="05ABD0E2">
            <wp:extent cx="5943600" cy="575945"/>
            <wp:effectExtent l="0" t="0" r="0" b="0"/>
            <wp:docPr id="161078454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784549" name="Picture 1">
                      <a:extLst>
                        <a:ext uri="{C183D7F6-B498-43B3-948B-1728B52AA6E4}">
                          <adec:decorative xmlns:adec="http://schemas.microsoft.com/office/drawing/2017/decorative" val="1"/>
                        </a:ext>
                      </a:extLst>
                    </pic:cNvPr>
                    <pic:cNvPicPr/>
                  </pic:nvPicPr>
                  <pic:blipFill>
                    <a:blip r:embed="rId372"/>
                    <a:stretch>
                      <a:fillRect/>
                    </a:stretch>
                  </pic:blipFill>
                  <pic:spPr>
                    <a:xfrm>
                      <a:off x="0" y="0"/>
                      <a:ext cx="5943600" cy="575945"/>
                    </a:xfrm>
                    <a:prstGeom prst="rect">
                      <a:avLst/>
                    </a:prstGeom>
                  </pic:spPr>
                </pic:pic>
              </a:graphicData>
            </a:graphic>
          </wp:inline>
        </w:drawing>
      </w:r>
    </w:p>
    <w:p w14:paraId="53AEC5CB" w14:textId="77777777" w:rsidR="00992684" w:rsidRDefault="00992684" w:rsidP="00992684">
      <w:pPr>
        <w:spacing w:before="60"/>
      </w:pPr>
      <w:r>
        <w:rPr>
          <w:b/>
          <w:bCs/>
        </w:rPr>
        <w:t xml:space="preserve">Columns: </w:t>
      </w:r>
      <w:r>
        <w:t>TOTAL, Total CI Collected, Total % CI Collected, cultural identity.</w:t>
      </w:r>
    </w:p>
    <w:p w14:paraId="72E6F215" w14:textId="77777777" w:rsidR="00992684" w:rsidRPr="0088429A" w:rsidRDefault="00992684" w:rsidP="00992684">
      <w:pPr>
        <w:spacing w:before="60"/>
      </w:pPr>
      <w:r>
        <w:rPr>
          <w:b/>
          <w:bCs/>
        </w:rPr>
        <w:t>Rows:</w:t>
      </w:r>
      <w:r>
        <w:t xml:space="preserve"> AGENCY TOTAL, staff name.</w:t>
      </w:r>
    </w:p>
    <w:p w14:paraId="20E1FAB4" w14:textId="77777777" w:rsidR="00992684" w:rsidRDefault="00992684" w:rsidP="00992684">
      <w:r>
        <w:rPr>
          <w:b/>
          <w:bCs/>
        </w:rPr>
        <w:t>Grouped by:</w:t>
      </w:r>
      <w:r w:rsidRPr="008B2990">
        <w:t xml:space="preserve"> </w:t>
      </w:r>
      <w:r>
        <w:t>Table 1- Asian Non-Hispanic; Table 2 – Black African American Non-Hispanic.</w:t>
      </w:r>
    </w:p>
    <w:p w14:paraId="589AC51D" w14:textId="77777777" w:rsidR="005339D8" w:rsidRDefault="005339D8">
      <w:pPr>
        <w:spacing w:before="120" w:after="0"/>
        <w:rPr>
          <w:rFonts w:asciiTheme="minorHAnsi" w:eastAsiaTheme="majorEastAsia" w:hAnsiTheme="minorHAnsi" w:cstheme="majorBidi"/>
          <w:b/>
          <w:color w:val="003865" w:themeColor="accent1"/>
          <w:sz w:val="36"/>
          <w:szCs w:val="32"/>
        </w:rPr>
      </w:pPr>
      <w:bookmarkStart w:id="236" w:name="_Toc235422935"/>
      <w:r>
        <w:br w:type="page"/>
      </w:r>
    </w:p>
    <w:p w14:paraId="185B9499" w14:textId="4CB1B5DD" w:rsidR="00992684" w:rsidRDefault="00992684" w:rsidP="00992684">
      <w:pPr>
        <w:pStyle w:val="Heading2"/>
      </w:pPr>
      <w:bookmarkStart w:id="237" w:name="_Toc242875461"/>
      <w:r>
        <w:lastRenderedPageBreak/>
        <w:t>State Use Questions &gt;&gt; Breastfeeding Exclusivity</w:t>
      </w:r>
      <w:bookmarkEnd w:id="236"/>
      <w:bookmarkEnd w:id="237"/>
    </w:p>
    <w:p w14:paraId="0C6076D2" w14:textId="77777777" w:rsidR="00992684" w:rsidRDefault="00992684" w:rsidP="00992684">
      <w:pPr>
        <w:pStyle w:val="Heading3"/>
      </w:pPr>
      <w:bookmarkStart w:id="238" w:name="_Toc235422936"/>
      <w:bookmarkStart w:id="239" w:name="_Toc242875462"/>
      <w:r>
        <w:t>No Answer to Breastfeeding &amp; Formula Supplementation State Use Question</w:t>
      </w:r>
      <w:bookmarkEnd w:id="238"/>
      <w:bookmarkEnd w:id="239"/>
    </w:p>
    <w:p w14:paraId="6BBB0378" w14:textId="77777777" w:rsidR="00992684" w:rsidRDefault="00992684" w:rsidP="00992684">
      <w:r>
        <w:t>Revised March 17, 2025</w:t>
      </w:r>
    </w:p>
    <w:p w14:paraId="008100BE" w14:textId="77777777" w:rsidR="00992684" w:rsidRDefault="00992684" w:rsidP="00992684">
      <w:pPr>
        <w:pStyle w:val="Heading4"/>
      </w:pPr>
      <w:r>
        <w:t>Overview</w:t>
      </w:r>
    </w:p>
    <w:p w14:paraId="70062D19" w14:textId="77777777" w:rsidR="00992684" w:rsidRDefault="00992684" w:rsidP="00992684">
      <w:r>
        <w:t xml:space="preserve">List and count (and percentage) of certified participants who do not have an answer to the “First time formula/other given to infant (meds OK)” state use question. Participants are included if they currently belong to the specified agency and were born during the specified dates. Participants are listed by the most recent certifier if without an answer. Counts and percentages are provided by certifier (no answer) and by answers (including no answer). </w:t>
      </w:r>
    </w:p>
    <w:p w14:paraId="37FCFB24" w14:textId="77777777" w:rsidR="00992684" w:rsidRDefault="00992684" w:rsidP="00992684">
      <w:pPr>
        <w:pStyle w:val="Heading4"/>
      </w:pPr>
      <w:r>
        <w:t>Some uses</w:t>
      </w:r>
    </w:p>
    <w:p w14:paraId="7F3B5809" w14:textId="77777777" w:rsidR="00992684" w:rsidRPr="00D36F04" w:rsidRDefault="00992684" w:rsidP="009264CD">
      <w:pPr>
        <w:pStyle w:val="ListParagraph"/>
      </w:pPr>
      <w:r w:rsidRPr="00D36F04">
        <w:t>Identify participants needing the State Use Question to be completed.</w:t>
      </w:r>
    </w:p>
    <w:p w14:paraId="22AD47CF" w14:textId="77777777" w:rsidR="00992684" w:rsidRPr="00D36F04" w:rsidRDefault="00992684" w:rsidP="009264CD">
      <w:pPr>
        <w:pStyle w:val="ListParagraph"/>
      </w:pPr>
      <w:r w:rsidRPr="00D36F04">
        <w:t>Identify staff who may require further training to ensure the question is answered.</w:t>
      </w:r>
    </w:p>
    <w:p w14:paraId="6CA89176" w14:textId="77777777" w:rsidR="00992684" w:rsidRDefault="00992684" w:rsidP="00992684">
      <w:pPr>
        <w:pStyle w:val="Heading4"/>
      </w:pPr>
      <w:r>
        <w:t>Prompts</w:t>
      </w:r>
    </w:p>
    <w:p w14:paraId="19E13DBA" w14:textId="77777777" w:rsidR="00992684" w:rsidRDefault="00992684" w:rsidP="009264CD">
      <w:pPr>
        <w:pStyle w:val="ListParagraph"/>
      </w:pPr>
      <w:r>
        <w:t>Agency ID – agency where the participants currently belong.</w:t>
      </w:r>
    </w:p>
    <w:p w14:paraId="7109C4BC" w14:textId="77777777" w:rsidR="00992684" w:rsidRDefault="00992684" w:rsidP="009264CD">
      <w:pPr>
        <w:pStyle w:val="ListParagraph"/>
      </w:pPr>
      <w:r>
        <w:t>Start Date – the first date in the time period during which participants were born.</w:t>
      </w:r>
    </w:p>
    <w:p w14:paraId="1ECD5B08" w14:textId="77777777" w:rsidR="00992684" w:rsidRDefault="00992684" w:rsidP="009264CD">
      <w:pPr>
        <w:pStyle w:val="ListParagraph"/>
      </w:pPr>
      <w:r>
        <w:t>End Date – the last date in the time period during which participants were born.</w:t>
      </w:r>
    </w:p>
    <w:p w14:paraId="472A09C3" w14:textId="77777777" w:rsidR="00992684" w:rsidRDefault="00992684" w:rsidP="00992684">
      <w:pPr>
        <w:pStyle w:val="Heading4"/>
      </w:pPr>
      <w:proofErr w:type="gramStart"/>
      <w:r>
        <w:t>Report</w:t>
      </w:r>
      <w:proofErr w:type="gramEnd"/>
      <w:r>
        <w:t xml:space="preserve"> outputs</w:t>
      </w:r>
    </w:p>
    <w:p w14:paraId="32C55F19" w14:textId="77777777" w:rsidR="00992684" w:rsidRPr="008725B6" w:rsidRDefault="00992684" w:rsidP="00992684">
      <w:pPr>
        <w:pStyle w:val="Caption"/>
      </w:pPr>
      <w:r>
        <w:t>Tab 1 – Participant List</w:t>
      </w:r>
    </w:p>
    <w:p w14:paraId="58DE1314" w14:textId="77777777" w:rsidR="00992684" w:rsidRDefault="00992684" w:rsidP="00992684">
      <w:pPr>
        <w:pStyle w:val="Caption"/>
        <w:spacing w:before="60"/>
      </w:pPr>
      <w:r w:rsidRPr="008725B6">
        <w:rPr>
          <w:noProof/>
        </w:rPr>
        <w:drawing>
          <wp:inline distT="0" distB="0" distL="0" distR="0" wp14:anchorId="2B79173D" wp14:editId="5F7D4E48">
            <wp:extent cx="4742307" cy="621157"/>
            <wp:effectExtent l="0" t="0" r="1270" b="7620"/>
            <wp:docPr id="169823177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231778" name="Picture 1">
                      <a:extLst>
                        <a:ext uri="{C183D7F6-B498-43B3-948B-1728B52AA6E4}">
                          <adec:decorative xmlns:adec="http://schemas.microsoft.com/office/drawing/2017/decorative" val="1"/>
                        </a:ext>
                      </a:extLst>
                    </pic:cNvPr>
                    <pic:cNvPicPr/>
                  </pic:nvPicPr>
                  <pic:blipFill>
                    <a:blip r:embed="rId373"/>
                    <a:stretch>
                      <a:fillRect/>
                    </a:stretch>
                  </pic:blipFill>
                  <pic:spPr>
                    <a:xfrm>
                      <a:off x="0" y="0"/>
                      <a:ext cx="4742307" cy="621157"/>
                    </a:xfrm>
                    <a:prstGeom prst="rect">
                      <a:avLst/>
                    </a:prstGeom>
                  </pic:spPr>
                </pic:pic>
              </a:graphicData>
            </a:graphic>
          </wp:inline>
        </w:drawing>
      </w:r>
    </w:p>
    <w:p w14:paraId="5A8ECDAA" w14:textId="77777777" w:rsidR="00992684" w:rsidRDefault="00992684" w:rsidP="00992684">
      <w:r>
        <w:rPr>
          <w:b/>
          <w:bCs/>
        </w:rPr>
        <w:t>Columns:</w:t>
      </w:r>
      <w:r>
        <w:t xml:space="preserve"> Clinic ID, Household ID, State WIC ID, Participant’s Name, DOB (date of birth), Cert Date.</w:t>
      </w:r>
    </w:p>
    <w:p w14:paraId="3374E613" w14:textId="77777777" w:rsidR="00992684" w:rsidRDefault="00992684" w:rsidP="00992684">
      <w:r>
        <w:rPr>
          <w:b/>
          <w:bCs/>
        </w:rPr>
        <w:t xml:space="preserve">Counts: </w:t>
      </w:r>
      <w:r>
        <w:t>Participants.</w:t>
      </w:r>
    </w:p>
    <w:p w14:paraId="26AB2F49" w14:textId="77777777" w:rsidR="00992684" w:rsidRPr="00D36F04" w:rsidRDefault="00992684" w:rsidP="00992684">
      <w:r>
        <w:rPr>
          <w:b/>
          <w:bCs/>
        </w:rPr>
        <w:t xml:space="preserve">Grouped by: </w:t>
      </w:r>
      <w:r>
        <w:t>Staff name.</w:t>
      </w:r>
    </w:p>
    <w:p w14:paraId="1041C8D5" w14:textId="77777777" w:rsidR="00992684" w:rsidRDefault="00992684" w:rsidP="00992684">
      <w:pPr>
        <w:pStyle w:val="Caption"/>
      </w:pPr>
      <w:r>
        <w:t>Tab 2 – Count-Certifier</w:t>
      </w:r>
    </w:p>
    <w:p w14:paraId="46C24787" w14:textId="77777777" w:rsidR="00992684" w:rsidRDefault="00992684" w:rsidP="00992684">
      <w:pPr>
        <w:spacing w:before="60"/>
      </w:pPr>
      <w:r w:rsidRPr="008725B6">
        <w:rPr>
          <w:noProof/>
        </w:rPr>
        <w:lastRenderedPageBreak/>
        <w:drawing>
          <wp:inline distT="0" distB="0" distL="0" distR="0" wp14:anchorId="6531192A" wp14:editId="279F4783">
            <wp:extent cx="3915410" cy="678688"/>
            <wp:effectExtent l="0" t="0" r="0" b="7620"/>
            <wp:docPr id="16892734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27342" name="Picture 1">
                      <a:extLst>
                        <a:ext uri="{C183D7F6-B498-43B3-948B-1728B52AA6E4}">
                          <adec:decorative xmlns:adec="http://schemas.microsoft.com/office/drawing/2017/decorative" val="1"/>
                        </a:ext>
                      </a:extLst>
                    </pic:cNvPr>
                    <pic:cNvPicPr/>
                  </pic:nvPicPr>
                  <pic:blipFill>
                    <a:blip r:embed="rId374"/>
                    <a:stretch>
                      <a:fillRect/>
                    </a:stretch>
                  </pic:blipFill>
                  <pic:spPr>
                    <a:xfrm>
                      <a:off x="0" y="0"/>
                      <a:ext cx="3915410" cy="678688"/>
                    </a:xfrm>
                    <a:prstGeom prst="rect">
                      <a:avLst/>
                    </a:prstGeom>
                  </pic:spPr>
                </pic:pic>
              </a:graphicData>
            </a:graphic>
          </wp:inline>
        </w:drawing>
      </w:r>
    </w:p>
    <w:p w14:paraId="263EF012" w14:textId="77777777" w:rsidR="00992684" w:rsidRDefault="00992684" w:rsidP="00992684">
      <w:pPr>
        <w:spacing w:before="60"/>
      </w:pPr>
      <w:r>
        <w:rPr>
          <w:b/>
          <w:bCs/>
        </w:rPr>
        <w:t xml:space="preserve">Columns: </w:t>
      </w:r>
      <w:r>
        <w:t>Total Participants, Answer (%), No Answer (%).</w:t>
      </w:r>
    </w:p>
    <w:p w14:paraId="578C96D7" w14:textId="77777777" w:rsidR="00992684" w:rsidRPr="00D36F04" w:rsidRDefault="00992684" w:rsidP="00992684">
      <w:pPr>
        <w:spacing w:before="60"/>
      </w:pPr>
      <w:r>
        <w:rPr>
          <w:b/>
          <w:bCs/>
        </w:rPr>
        <w:t xml:space="preserve">Rows: </w:t>
      </w:r>
      <w:r>
        <w:t>AGENCY TOTAL, staff name.</w:t>
      </w:r>
    </w:p>
    <w:p w14:paraId="478387B4" w14:textId="77777777" w:rsidR="00992684" w:rsidRDefault="00992684" w:rsidP="00992684">
      <w:pPr>
        <w:pStyle w:val="Caption"/>
      </w:pPr>
      <w:r>
        <w:t>Tab 3 – Count-Answer</w:t>
      </w:r>
    </w:p>
    <w:p w14:paraId="1BF9D6D0" w14:textId="77777777" w:rsidR="00992684" w:rsidRDefault="00992684" w:rsidP="00992684">
      <w:pPr>
        <w:spacing w:before="60"/>
      </w:pPr>
      <w:r w:rsidRPr="008725B6">
        <w:rPr>
          <w:noProof/>
        </w:rPr>
        <w:drawing>
          <wp:inline distT="0" distB="0" distL="0" distR="0" wp14:anchorId="24872B9B" wp14:editId="0A2E0624">
            <wp:extent cx="2779014" cy="1393063"/>
            <wp:effectExtent l="0" t="0" r="2540" b="0"/>
            <wp:docPr id="11835219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52192" name="Picture 1">
                      <a:extLst>
                        <a:ext uri="{C183D7F6-B498-43B3-948B-1728B52AA6E4}">
                          <adec:decorative xmlns:adec="http://schemas.microsoft.com/office/drawing/2017/decorative" val="1"/>
                        </a:ext>
                      </a:extLst>
                    </pic:cNvPr>
                    <pic:cNvPicPr/>
                  </pic:nvPicPr>
                  <pic:blipFill>
                    <a:blip r:embed="rId375"/>
                    <a:stretch>
                      <a:fillRect/>
                    </a:stretch>
                  </pic:blipFill>
                  <pic:spPr>
                    <a:xfrm>
                      <a:off x="0" y="0"/>
                      <a:ext cx="2779014" cy="1393063"/>
                    </a:xfrm>
                    <a:prstGeom prst="rect">
                      <a:avLst/>
                    </a:prstGeom>
                  </pic:spPr>
                </pic:pic>
              </a:graphicData>
            </a:graphic>
          </wp:inline>
        </w:drawing>
      </w:r>
    </w:p>
    <w:p w14:paraId="5AB2BBE8" w14:textId="77777777" w:rsidR="00992684" w:rsidRDefault="00992684" w:rsidP="00992684">
      <w:pPr>
        <w:spacing w:before="60"/>
      </w:pPr>
      <w:r>
        <w:rPr>
          <w:b/>
          <w:bCs/>
        </w:rPr>
        <w:t>Columns:</w:t>
      </w:r>
      <w:r>
        <w:t xml:space="preserve"> Count by Answer/No Answer (%).</w:t>
      </w:r>
    </w:p>
    <w:p w14:paraId="15DFA506" w14:textId="77777777" w:rsidR="00992684" w:rsidRDefault="00992684" w:rsidP="00992684">
      <w:pPr>
        <w:spacing w:before="60"/>
      </w:pPr>
      <w:r>
        <w:rPr>
          <w:b/>
          <w:bCs/>
        </w:rPr>
        <w:t xml:space="preserve">Rows: </w:t>
      </w:r>
      <w:r>
        <w:t>AGENCY TOTAL, state use answers.</w:t>
      </w:r>
    </w:p>
    <w:p w14:paraId="3FCAA6AE" w14:textId="77777777" w:rsidR="00992684" w:rsidRDefault="00992684" w:rsidP="00992684">
      <w:pPr>
        <w:spacing w:before="60" w:after="60"/>
        <w:rPr>
          <w:rFonts w:asciiTheme="minorHAnsi" w:eastAsiaTheme="majorEastAsia" w:hAnsiTheme="minorHAnsi" w:cstheme="majorBidi"/>
          <w:b/>
          <w:color w:val="003865" w:themeColor="accent1"/>
          <w:spacing w:val="-5"/>
          <w:sz w:val="36"/>
          <w:szCs w:val="36"/>
        </w:rPr>
      </w:pPr>
      <w:r>
        <w:br w:type="page"/>
      </w:r>
    </w:p>
    <w:p w14:paraId="5C693055" w14:textId="77777777" w:rsidR="00992684" w:rsidRDefault="00992684" w:rsidP="00992684">
      <w:pPr>
        <w:pStyle w:val="Heading2"/>
      </w:pPr>
      <w:bookmarkStart w:id="240" w:name="_Toc235422937"/>
      <w:bookmarkStart w:id="241" w:name="_Toc242875463"/>
      <w:r>
        <w:lastRenderedPageBreak/>
        <w:t>Terminated/Ineligible</w:t>
      </w:r>
      <w:bookmarkEnd w:id="240"/>
      <w:bookmarkEnd w:id="241"/>
    </w:p>
    <w:p w14:paraId="4A7025E3" w14:textId="77777777" w:rsidR="00992684" w:rsidRDefault="00992684" w:rsidP="00992684">
      <w:pPr>
        <w:pStyle w:val="Heading3"/>
      </w:pPr>
      <w:bookmarkStart w:id="242" w:name="_Toc235422938"/>
      <w:bookmarkStart w:id="243" w:name="_Toc242875464"/>
      <w:r>
        <w:t>Terminated for Failure to Pick Up</w:t>
      </w:r>
      <w:bookmarkEnd w:id="242"/>
      <w:bookmarkEnd w:id="243"/>
    </w:p>
    <w:p w14:paraId="4B6A5CB7" w14:textId="77777777" w:rsidR="00992684" w:rsidRDefault="00992684" w:rsidP="00992684">
      <w:r>
        <w:t>Revised Oct. 14, 2024</w:t>
      </w:r>
    </w:p>
    <w:p w14:paraId="4A73BDDC" w14:textId="77777777" w:rsidR="00992684" w:rsidRPr="00D36F04" w:rsidRDefault="00992684" w:rsidP="00992684">
      <w:pPr>
        <w:pStyle w:val="Heading4"/>
      </w:pPr>
      <w:r>
        <w:t>Overview</w:t>
      </w:r>
    </w:p>
    <w:p w14:paraId="5547718B" w14:textId="77777777" w:rsidR="00992684" w:rsidRDefault="00992684" w:rsidP="00992684">
      <w:bookmarkStart w:id="244" w:name="_Hlk203561767"/>
      <w:r>
        <w:t xml:space="preserve">A list and count of participants who belong to the specified agency and whose most recent certification was auto-terminated for “failure to pick-up” during the specified time period.  This report also provides a count </w:t>
      </w:r>
      <w:proofErr w:type="gramStart"/>
      <w:r>
        <w:t>by</w:t>
      </w:r>
      <w:proofErr w:type="gramEnd"/>
      <w:r>
        <w:t xml:space="preserve"> race/ethnicity and cultural identity by WIC type for the specified agency, its clinics and the state. A percentage of the total is provided for each race/ ethnicity and cultural identities for the specified Agency and State. There are four tabs that can be used to create mailing labels. Tab 4 is to create labels for the household by authorized rep, Tab 5 by participant, Tab 6 is for children only and can be filtered by age in months using an optional input control, and Tab 7 lists only women. Another optional input control allows you to filter Tab 1 – List for all, multiple or specific race ethnicities or cultural identities.</w:t>
      </w:r>
    </w:p>
    <w:bookmarkEnd w:id="244"/>
    <w:p w14:paraId="30DBCC6C" w14:textId="77777777" w:rsidR="00992684" w:rsidRDefault="00992684" w:rsidP="00992684">
      <w:pPr>
        <w:pStyle w:val="Heading4"/>
      </w:pPr>
      <w:r>
        <w:t>Some uses</w:t>
      </w:r>
    </w:p>
    <w:p w14:paraId="7B3E066D" w14:textId="77777777" w:rsidR="00992684" w:rsidRDefault="00992684" w:rsidP="009264CD">
      <w:pPr>
        <w:pStyle w:val="ListParagraph"/>
      </w:pPr>
      <w:r>
        <w:t>Improve retention by identifying participants who haven’t returned to pick up benefits.</w:t>
      </w:r>
    </w:p>
    <w:p w14:paraId="15897079" w14:textId="77777777" w:rsidR="00992684" w:rsidRDefault="00992684" w:rsidP="009264CD">
      <w:pPr>
        <w:pStyle w:val="ListParagraph"/>
      </w:pPr>
      <w:bookmarkStart w:id="245" w:name="_Hlk208994311"/>
      <w:r>
        <w:t xml:space="preserve">Identify specific race ethnicities or cultural identities that may be failing to pick up benefits. </w:t>
      </w:r>
    </w:p>
    <w:p w14:paraId="54AC8296" w14:textId="77777777" w:rsidR="00992684" w:rsidRDefault="00992684" w:rsidP="009264CD">
      <w:pPr>
        <w:pStyle w:val="ListParagraph"/>
      </w:pPr>
      <w:r>
        <w:t>Obtain a count of participants terminated for failure to pick-up by race/ethnicity and cultural identity, and WIC Type for the specified agency, its clinics, and the state.</w:t>
      </w:r>
    </w:p>
    <w:bookmarkEnd w:id="245"/>
    <w:p w14:paraId="791A89E8" w14:textId="77777777" w:rsidR="00992684" w:rsidRDefault="00992684" w:rsidP="009264CD">
      <w:pPr>
        <w:pStyle w:val="ListParagraph"/>
      </w:pPr>
      <w:r>
        <w:t>Create mailing labels for outreach.</w:t>
      </w:r>
    </w:p>
    <w:p w14:paraId="0A298C2F" w14:textId="77777777" w:rsidR="00992684" w:rsidRPr="00D36F04" w:rsidRDefault="00992684" w:rsidP="00992684">
      <w:pPr>
        <w:pStyle w:val="Heading4"/>
      </w:pPr>
      <w:r>
        <w:t>Prompts</w:t>
      </w:r>
    </w:p>
    <w:p w14:paraId="76F3A723" w14:textId="77777777" w:rsidR="00992684" w:rsidRDefault="00992684" w:rsidP="009264CD">
      <w:pPr>
        <w:pStyle w:val="ListParagraph"/>
      </w:pPr>
      <w:r>
        <w:t>Agency ID – agency where the participants currently belong.</w:t>
      </w:r>
    </w:p>
    <w:p w14:paraId="7C5FCF2A" w14:textId="77777777" w:rsidR="00992684" w:rsidRDefault="00992684" w:rsidP="009264CD">
      <w:pPr>
        <w:pStyle w:val="ListParagraph"/>
      </w:pPr>
      <w:r>
        <w:t>Start Date – the first date in the time period during which participants were terminated for failure to pick-up.</w:t>
      </w:r>
    </w:p>
    <w:p w14:paraId="029B7C5E" w14:textId="77777777" w:rsidR="00992684" w:rsidRDefault="00992684" w:rsidP="009264CD">
      <w:pPr>
        <w:pStyle w:val="ListParagraph"/>
      </w:pPr>
      <w:r>
        <w:t>End Date – the last date in the time period during which participants were terminated for failure to pick-up.</w:t>
      </w:r>
    </w:p>
    <w:p w14:paraId="21FECA3D" w14:textId="77777777" w:rsidR="00992684" w:rsidRDefault="00992684" w:rsidP="00992684">
      <w:pPr>
        <w:pStyle w:val="Heading4"/>
      </w:pPr>
      <w:proofErr w:type="gramStart"/>
      <w:r>
        <w:t>Report</w:t>
      </w:r>
      <w:proofErr w:type="gramEnd"/>
      <w:r>
        <w:t xml:space="preserve"> outputs</w:t>
      </w:r>
    </w:p>
    <w:p w14:paraId="46A14075" w14:textId="77777777" w:rsidR="00992684" w:rsidRPr="00C01D4F" w:rsidRDefault="00992684" w:rsidP="00992684">
      <w:pPr>
        <w:pStyle w:val="Caption"/>
      </w:pPr>
      <w:r w:rsidRPr="00350EA1">
        <w:t xml:space="preserve">Tab 1 – </w:t>
      </w:r>
      <w:r>
        <w:t xml:space="preserve">List </w:t>
      </w:r>
    </w:p>
    <w:p w14:paraId="33329F1F" w14:textId="77777777" w:rsidR="00992684" w:rsidRDefault="00992684" w:rsidP="00992684">
      <w:r w:rsidRPr="00C01D4F">
        <w:rPr>
          <w:noProof/>
        </w:rPr>
        <w:drawing>
          <wp:inline distT="0" distB="0" distL="0" distR="0" wp14:anchorId="5EA3FA62" wp14:editId="53C9633B">
            <wp:extent cx="5943600" cy="596265"/>
            <wp:effectExtent l="0" t="0" r="0" b="0"/>
            <wp:docPr id="26337752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377527" name="Picture 1">
                      <a:extLst>
                        <a:ext uri="{C183D7F6-B498-43B3-948B-1728B52AA6E4}">
                          <adec:decorative xmlns:adec="http://schemas.microsoft.com/office/drawing/2017/decorative" val="1"/>
                        </a:ext>
                      </a:extLst>
                    </pic:cNvPr>
                    <pic:cNvPicPr/>
                  </pic:nvPicPr>
                  <pic:blipFill>
                    <a:blip r:embed="rId376"/>
                    <a:stretch>
                      <a:fillRect/>
                    </a:stretch>
                  </pic:blipFill>
                  <pic:spPr>
                    <a:xfrm>
                      <a:off x="0" y="0"/>
                      <a:ext cx="5943600" cy="596265"/>
                    </a:xfrm>
                    <a:prstGeom prst="rect">
                      <a:avLst/>
                    </a:prstGeom>
                  </pic:spPr>
                </pic:pic>
              </a:graphicData>
            </a:graphic>
          </wp:inline>
        </w:drawing>
      </w:r>
    </w:p>
    <w:p w14:paraId="380F4134" w14:textId="77777777" w:rsidR="00992684" w:rsidRDefault="00992684" w:rsidP="00992684">
      <w:r>
        <w:rPr>
          <w:b/>
          <w:bCs/>
        </w:rPr>
        <w:t>Columns:</w:t>
      </w:r>
      <w:r>
        <w:t xml:space="preserve"> Clinic ID, Household ID, State WIC ID, Last Name, First Name, WIC Type, DOB (date of birth), Cert Start Date, Last Set’s LDTU, Term (termination) Date, Authorized Rep’s Name, Telephone #, Race/Ethnicity or Cultural Identity.</w:t>
      </w:r>
    </w:p>
    <w:p w14:paraId="3C4532AB" w14:textId="77777777" w:rsidR="00992684" w:rsidRPr="00D36F04" w:rsidRDefault="00992684" w:rsidP="00992684">
      <w:r>
        <w:rPr>
          <w:b/>
          <w:bCs/>
        </w:rPr>
        <w:lastRenderedPageBreak/>
        <w:t>Counts:</w:t>
      </w:r>
      <w:r>
        <w:t xml:space="preserve"> Households and participants.</w:t>
      </w:r>
    </w:p>
    <w:p w14:paraId="45B5AE9A" w14:textId="77777777" w:rsidR="00992684" w:rsidRDefault="00992684" w:rsidP="00992684">
      <w:pPr>
        <w:pStyle w:val="Caption"/>
      </w:pPr>
      <w:r w:rsidRPr="00350EA1">
        <w:t xml:space="preserve">Tab </w:t>
      </w:r>
      <w:r>
        <w:t xml:space="preserve">2 – </w:t>
      </w:r>
      <w:r w:rsidRPr="00D36F04">
        <w:t>Count</w:t>
      </w:r>
    </w:p>
    <w:p w14:paraId="65F813AC" w14:textId="77777777" w:rsidR="00992684" w:rsidRDefault="00992684" w:rsidP="00992684">
      <w:pPr>
        <w:spacing w:before="60" w:after="60"/>
        <w:rPr>
          <w:noProof/>
          <w:color w:val="000000" w:themeColor="text2"/>
          <w:sz w:val="36"/>
        </w:rPr>
      </w:pPr>
      <w:r w:rsidRPr="00C01D4F">
        <w:rPr>
          <w:noProof/>
        </w:rPr>
        <w:drawing>
          <wp:inline distT="0" distB="0" distL="0" distR="0" wp14:anchorId="6FF0C245" wp14:editId="0259CA3B">
            <wp:extent cx="4126865" cy="1445133"/>
            <wp:effectExtent l="0" t="0" r="6985" b="3175"/>
            <wp:docPr id="47204925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049256" name="Picture 1">
                      <a:extLst>
                        <a:ext uri="{C183D7F6-B498-43B3-948B-1728B52AA6E4}">
                          <adec:decorative xmlns:adec="http://schemas.microsoft.com/office/drawing/2017/decorative" val="1"/>
                        </a:ext>
                      </a:extLst>
                    </pic:cNvPr>
                    <pic:cNvPicPr/>
                  </pic:nvPicPr>
                  <pic:blipFill>
                    <a:blip r:embed="rId377"/>
                    <a:stretch>
                      <a:fillRect/>
                    </a:stretch>
                  </pic:blipFill>
                  <pic:spPr>
                    <a:xfrm>
                      <a:off x="0" y="0"/>
                      <a:ext cx="4126865" cy="1445133"/>
                    </a:xfrm>
                    <a:prstGeom prst="rect">
                      <a:avLst/>
                    </a:prstGeom>
                  </pic:spPr>
                </pic:pic>
              </a:graphicData>
            </a:graphic>
          </wp:inline>
        </w:drawing>
      </w:r>
    </w:p>
    <w:p w14:paraId="7917A37E" w14:textId="77777777" w:rsidR="00992684" w:rsidRDefault="00992684" w:rsidP="00992684">
      <w:pPr>
        <w:rPr>
          <w:noProof/>
        </w:rPr>
      </w:pPr>
      <w:r w:rsidRPr="00D36F04">
        <w:rPr>
          <w:b/>
          <w:bCs/>
          <w:noProof/>
        </w:rPr>
        <w:t>Columns:</w:t>
      </w:r>
      <w:r>
        <w:rPr>
          <w:b/>
          <w:bCs/>
          <w:noProof/>
        </w:rPr>
        <w:t xml:space="preserve"> </w:t>
      </w:r>
      <w:r>
        <w:rPr>
          <w:noProof/>
        </w:rPr>
        <w:t>TOTAL, WIC Type(s), % of Total.</w:t>
      </w:r>
    </w:p>
    <w:p w14:paraId="1AE81C33" w14:textId="77777777" w:rsidR="00992684" w:rsidRDefault="00992684" w:rsidP="00992684">
      <w:pPr>
        <w:rPr>
          <w:noProof/>
        </w:rPr>
      </w:pPr>
      <w:r>
        <w:rPr>
          <w:b/>
          <w:bCs/>
          <w:noProof/>
        </w:rPr>
        <w:t xml:space="preserve">Rows: </w:t>
      </w:r>
      <w:r>
        <w:rPr>
          <w:noProof/>
        </w:rPr>
        <w:t>Table 1 – Agency ID, race/ethnicity or cultural identity; Table 2 – CLINIC ID TOTAL, race/ethnicity or cultural identity.</w:t>
      </w:r>
    </w:p>
    <w:p w14:paraId="558E9B14" w14:textId="77777777" w:rsidR="00992684" w:rsidRPr="00D36F04" w:rsidRDefault="00992684" w:rsidP="00992684">
      <w:pPr>
        <w:rPr>
          <w:noProof/>
        </w:rPr>
      </w:pPr>
      <w:r>
        <w:rPr>
          <w:b/>
          <w:bCs/>
          <w:noProof/>
        </w:rPr>
        <w:t xml:space="preserve">Grouped by (table 2): </w:t>
      </w:r>
      <w:r>
        <w:rPr>
          <w:noProof/>
        </w:rPr>
        <w:t>CLINIC ID(s).</w:t>
      </w:r>
    </w:p>
    <w:p w14:paraId="5AE04434" w14:textId="77777777" w:rsidR="00992684" w:rsidRDefault="00992684" w:rsidP="00992684">
      <w:pPr>
        <w:pStyle w:val="Caption"/>
      </w:pPr>
      <w:r>
        <w:t>Tab 3 – State Count</w:t>
      </w:r>
    </w:p>
    <w:p w14:paraId="68A554FB" w14:textId="77777777" w:rsidR="00992684" w:rsidRDefault="00992684" w:rsidP="00992684">
      <w:r w:rsidRPr="00C01D4F">
        <w:rPr>
          <w:noProof/>
        </w:rPr>
        <w:drawing>
          <wp:inline distT="0" distB="0" distL="0" distR="0" wp14:anchorId="49AFE1F8" wp14:editId="7B7CCB32">
            <wp:extent cx="5943600" cy="706120"/>
            <wp:effectExtent l="0" t="0" r="0" b="0"/>
            <wp:docPr id="22325324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253249" name="Picture 1">
                      <a:extLst>
                        <a:ext uri="{C183D7F6-B498-43B3-948B-1728B52AA6E4}">
                          <adec:decorative xmlns:adec="http://schemas.microsoft.com/office/drawing/2017/decorative" val="1"/>
                        </a:ext>
                      </a:extLst>
                    </pic:cNvPr>
                    <pic:cNvPicPr/>
                  </pic:nvPicPr>
                  <pic:blipFill>
                    <a:blip r:embed="rId378"/>
                    <a:stretch>
                      <a:fillRect/>
                    </a:stretch>
                  </pic:blipFill>
                  <pic:spPr>
                    <a:xfrm>
                      <a:off x="0" y="0"/>
                      <a:ext cx="5943600" cy="706120"/>
                    </a:xfrm>
                    <a:prstGeom prst="rect">
                      <a:avLst/>
                    </a:prstGeom>
                  </pic:spPr>
                </pic:pic>
              </a:graphicData>
            </a:graphic>
          </wp:inline>
        </w:drawing>
      </w:r>
    </w:p>
    <w:p w14:paraId="29BA1613" w14:textId="77777777" w:rsidR="00992684" w:rsidRDefault="00992684" w:rsidP="00992684">
      <w:pPr>
        <w:rPr>
          <w:noProof/>
        </w:rPr>
      </w:pPr>
      <w:r w:rsidRPr="00D36F04">
        <w:rPr>
          <w:b/>
          <w:bCs/>
          <w:noProof/>
        </w:rPr>
        <w:t>Columns:</w:t>
      </w:r>
      <w:r>
        <w:rPr>
          <w:b/>
          <w:bCs/>
          <w:noProof/>
        </w:rPr>
        <w:t xml:space="preserve"> </w:t>
      </w:r>
      <w:r>
        <w:rPr>
          <w:noProof/>
        </w:rPr>
        <w:t>TOTAL, WIC Type(s), % of Total.</w:t>
      </w:r>
    </w:p>
    <w:p w14:paraId="62ED982A" w14:textId="77777777" w:rsidR="00992684" w:rsidRDefault="00992684" w:rsidP="00992684">
      <w:pPr>
        <w:rPr>
          <w:noProof/>
        </w:rPr>
      </w:pPr>
      <w:r>
        <w:rPr>
          <w:b/>
          <w:bCs/>
          <w:noProof/>
        </w:rPr>
        <w:t xml:space="preserve">Rows: </w:t>
      </w:r>
      <w:r>
        <w:rPr>
          <w:noProof/>
        </w:rPr>
        <w:t>MINNESOTA, race/ethnicity or cultural identity.</w:t>
      </w:r>
    </w:p>
    <w:p w14:paraId="4FF3651D" w14:textId="77777777" w:rsidR="00992684" w:rsidRDefault="00992684" w:rsidP="00992684">
      <w:pPr>
        <w:pStyle w:val="Caption"/>
      </w:pPr>
      <w:r>
        <w:t>Tab 4 – HH Auth Rep Labels</w:t>
      </w:r>
    </w:p>
    <w:p w14:paraId="477AEBEA" w14:textId="77777777" w:rsidR="00992684" w:rsidRDefault="00992684" w:rsidP="00992684">
      <w:r w:rsidRPr="00C01D4F">
        <w:rPr>
          <w:noProof/>
        </w:rPr>
        <w:drawing>
          <wp:inline distT="0" distB="0" distL="0" distR="0" wp14:anchorId="7D8C47C7" wp14:editId="09AA9EFF">
            <wp:extent cx="5943600" cy="546100"/>
            <wp:effectExtent l="0" t="0" r="0" b="6350"/>
            <wp:docPr id="70181470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814704" name="Picture 1">
                      <a:extLst>
                        <a:ext uri="{C183D7F6-B498-43B3-948B-1728B52AA6E4}">
                          <adec:decorative xmlns:adec="http://schemas.microsoft.com/office/drawing/2017/decorative" val="1"/>
                        </a:ext>
                      </a:extLst>
                    </pic:cNvPr>
                    <pic:cNvPicPr/>
                  </pic:nvPicPr>
                  <pic:blipFill>
                    <a:blip r:embed="rId379"/>
                    <a:stretch>
                      <a:fillRect/>
                    </a:stretch>
                  </pic:blipFill>
                  <pic:spPr>
                    <a:xfrm>
                      <a:off x="0" y="0"/>
                      <a:ext cx="5943600" cy="546100"/>
                    </a:xfrm>
                    <a:prstGeom prst="rect">
                      <a:avLst/>
                    </a:prstGeom>
                  </pic:spPr>
                </pic:pic>
              </a:graphicData>
            </a:graphic>
          </wp:inline>
        </w:drawing>
      </w:r>
    </w:p>
    <w:p w14:paraId="51B95CCE" w14:textId="77777777" w:rsidR="00992684" w:rsidRPr="00D36F04" w:rsidRDefault="00992684" w:rsidP="00992684">
      <w:r>
        <w:rPr>
          <w:b/>
          <w:bCs/>
        </w:rPr>
        <w:t xml:space="preserve">Columns: </w:t>
      </w:r>
      <w:r>
        <w:t>Clinic ID, Household ID, Authorized Rep’s Name, Address (Mail), City, State, Zip Code.</w:t>
      </w:r>
    </w:p>
    <w:p w14:paraId="4F2A1AC9" w14:textId="77777777" w:rsidR="00992684" w:rsidRDefault="00992684" w:rsidP="00992684">
      <w:pPr>
        <w:pStyle w:val="Caption"/>
      </w:pPr>
      <w:r>
        <w:t>Tab 5 – Ppt Labels</w:t>
      </w:r>
    </w:p>
    <w:p w14:paraId="1D526398" w14:textId="77777777" w:rsidR="00992684" w:rsidRDefault="00992684" w:rsidP="00992684">
      <w:r w:rsidRPr="00C01D4F">
        <w:rPr>
          <w:noProof/>
        </w:rPr>
        <w:drawing>
          <wp:inline distT="0" distB="0" distL="0" distR="0" wp14:anchorId="71A2604B" wp14:editId="7D551E45">
            <wp:extent cx="5943600" cy="546100"/>
            <wp:effectExtent l="0" t="0" r="0" b="6350"/>
            <wp:docPr id="3408252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82523" name="Picture 1">
                      <a:extLst>
                        <a:ext uri="{C183D7F6-B498-43B3-948B-1728B52AA6E4}">
                          <adec:decorative xmlns:adec="http://schemas.microsoft.com/office/drawing/2017/decorative" val="1"/>
                        </a:ext>
                      </a:extLst>
                    </pic:cNvPr>
                    <pic:cNvPicPr/>
                  </pic:nvPicPr>
                  <pic:blipFill>
                    <a:blip r:embed="rId380"/>
                    <a:stretch>
                      <a:fillRect/>
                    </a:stretch>
                  </pic:blipFill>
                  <pic:spPr>
                    <a:xfrm>
                      <a:off x="0" y="0"/>
                      <a:ext cx="5943600" cy="546100"/>
                    </a:xfrm>
                    <a:prstGeom prst="rect">
                      <a:avLst/>
                    </a:prstGeom>
                  </pic:spPr>
                </pic:pic>
              </a:graphicData>
            </a:graphic>
          </wp:inline>
        </w:drawing>
      </w:r>
    </w:p>
    <w:p w14:paraId="7CC37823" w14:textId="77777777" w:rsidR="00992684" w:rsidRPr="0012583C" w:rsidRDefault="00992684" w:rsidP="00992684">
      <w:r>
        <w:rPr>
          <w:b/>
          <w:bCs/>
        </w:rPr>
        <w:t xml:space="preserve">Columns: </w:t>
      </w:r>
      <w:r>
        <w:t>Clinic ID, State WIC ID, Participant’s Name, Address (Mail), City, State, Zip Code.</w:t>
      </w:r>
    </w:p>
    <w:p w14:paraId="71E4C036" w14:textId="77777777" w:rsidR="00992684" w:rsidRDefault="00992684" w:rsidP="00992684">
      <w:pPr>
        <w:pStyle w:val="Caption"/>
      </w:pPr>
      <w:r>
        <w:t>Tab 6 – Children-Outreach</w:t>
      </w:r>
    </w:p>
    <w:p w14:paraId="6FAECE3A" w14:textId="77777777" w:rsidR="00992684" w:rsidRDefault="00992684" w:rsidP="00992684">
      <w:r w:rsidRPr="00C01D4F">
        <w:rPr>
          <w:noProof/>
        </w:rPr>
        <w:lastRenderedPageBreak/>
        <w:drawing>
          <wp:inline distT="0" distB="0" distL="0" distR="0" wp14:anchorId="4577352D" wp14:editId="093FDFC9">
            <wp:extent cx="5943600" cy="601345"/>
            <wp:effectExtent l="0" t="0" r="0" b="8255"/>
            <wp:docPr id="108024281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242818" name="Picture 1">
                      <a:extLst>
                        <a:ext uri="{C183D7F6-B498-43B3-948B-1728B52AA6E4}">
                          <adec:decorative xmlns:adec="http://schemas.microsoft.com/office/drawing/2017/decorative" val="1"/>
                        </a:ext>
                      </a:extLst>
                    </pic:cNvPr>
                    <pic:cNvPicPr/>
                  </pic:nvPicPr>
                  <pic:blipFill>
                    <a:blip r:embed="rId381"/>
                    <a:stretch>
                      <a:fillRect/>
                    </a:stretch>
                  </pic:blipFill>
                  <pic:spPr>
                    <a:xfrm>
                      <a:off x="0" y="0"/>
                      <a:ext cx="5943600" cy="601345"/>
                    </a:xfrm>
                    <a:prstGeom prst="rect">
                      <a:avLst/>
                    </a:prstGeom>
                  </pic:spPr>
                </pic:pic>
              </a:graphicData>
            </a:graphic>
          </wp:inline>
        </w:drawing>
      </w:r>
    </w:p>
    <w:p w14:paraId="202A7598" w14:textId="77777777" w:rsidR="00992684" w:rsidRPr="00D36F04" w:rsidRDefault="00992684" w:rsidP="00992684">
      <w:r>
        <w:rPr>
          <w:b/>
          <w:bCs/>
        </w:rPr>
        <w:t xml:space="preserve">Columns: </w:t>
      </w:r>
      <w:r>
        <w:t>Clinic ID, Household ID, State WIC ID, Date of Birth, Current Age in Months, Child’s First Name, Child’s Last Name, Address (Mail), City, State, Zip Code.</w:t>
      </w:r>
    </w:p>
    <w:p w14:paraId="17EDF8B3" w14:textId="77777777" w:rsidR="00992684" w:rsidRDefault="00992684" w:rsidP="00992684">
      <w:pPr>
        <w:pStyle w:val="Caption"/>
      </w:pPr>
      <w:r>
        <w:t>Tab 7 – Women-Outreach</w:t>
      </w:r>
    </w:p>
    <w:p w14:paraId="1F6AB283" w14:textId="77777777" w:rsidR="00992684" w:rsidRDefault="00992684" w:rsidP="00992684">
      <w:r w:rsidRPr="006D3FB5">
        <w:rPr>
          <w:noProof/>
        </w:rPr>
        <w:drawing>
          <wp:inline distT="0" distB="0" distL="0" distR="0" wp14:anchorId="7278CCBA" wp14:editId="1F52E9F1">
            <wp:extent cx="5943600" cy="606425"/>
            <wp:effectExtent l="0" t="0" r="0" b="3175"/>
            <wp:docPr id="97183240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832408" name="Picture 1">
                      <a:extLst>
                        <a:ext uri="{C183D7F6-B498-43B3-948B-1728B52AA6E4}">
                          <adec:decorative xmlns:adec="http://schemas.microsoft.com/office/drawing/2017/decorative" val="1"/>
                        </a:ext>
                      </a:extLst>
                    </pic:cNvPr>
                    <pic:cNvPicPr/>
                  </pic:nvPicPr>
                  <pic:blipFill>
                    <a:blip r:embed="rId382"/>
                    <a:stretch>
                      <a:fillRect/>
                    </a:stretch>
                  </pic:blipFill>
                  <pic:spPr>
                    <a:xfrm>
                      <a:off x="0" y="0"/>
                      <a:ext cx="5943600" cy="606425"/>
                    </a:xfrm>
                    <a:prstGeom prst="rect">
                      <a:avLst/>
                    </a:prstGeom>
                  </pic:spPr>
                </pic:pic>
              </a:graphicData>
            </a:graphic>
          </wp:inline>
        </w:drawing>
      </w:r>
    </w:p>
    <w:p w14:paraId="5B4F0A01" w14:textId="77777777" w:rsidR="00992684" w:rsidRPr="00D36F04" w:rsidRDefault="00992684" w:rsidP="00992684">
      <w:r>
        <w:rPr>
          <w:b/>
          <w:bCs/>
        </w:rPr>
        <w:t xml:space="preserve">Columns: </w:t>
      </w:r>
      <w:r>
        <w:t>Clinic ID, Household ID, State WIC ID, WIC Type, First Name, Last Name, Address (Mail), City, State, Zip Code.</w:t>
      </w:r>
    </w:p>
    <w:p w14:paraId="023FADF8" w14:textId="77777777" w:rsidR="00992684" w:rsidRDefault="00992684" w:rsidP="00992684">
      <w:pPr>
        <w:spacing w:before="60" w:after="60"/>
        <w:rPr>
          <w:rFonts w:asciiTheme="minorHAnsi" w:eastAsiaTheme="majorEastAsia" w:hAnsiTheme="minorHAnsi" w:cstheme="majorBidi"/>
          <w:b/>
          <w:color w:val="003865" w:themeColor="accent1"/>
          <w:spacing w:val="-5"/>
          <w:sz w:val="36"/>
          <w:szCs w:val="36"/>
        </w:rPr>
      </w:pPr>
      <w:r>
        <w:br w:type="page"/>
      </w:r>
    </w:p>
    <w:p w14:paraId="6001C242" w14:textId="77777777" w:rsidR="00992684" w:rsidRDefault="00992684" w:rsidP="00992684">
      <w:pPr>
        <w:pStyle w:val="Heading2"/>
      </w:pPr>
      <w:bookmarkStart w:id="246" w:name="_Toc235422939"/>
      <w:bookmarkStart w:id="247" w:name="_Toc242875465"/>
      <w:r>
        <w:lastRenderedPageBreak/>
        <w:t>Vendor</w:t>
      </w:r>
      <w:bookmarkEnd w:id="246"/>
      <w:bookmarkEnd w:id="247"/>
    </w:p>
    <w:p w14:paraId="3E863C8A" w14:textId="77777777" w:rsidR="00992684" w:rsidRDefault="00992684" w:rsidP="00992684">
      <w:pPr>
        <w:pStyle w:val="Heading3"/>
      </w:pPr>
      <w:bookmarkStart w:id="248" w:name="_Toc235422940"/>
      <w:bookmarkStart w:id="249" w:name="_Toc242875466"/>
      <w:r>
        <w:t>Stores &amp; Pharmacies by County</w:t>
      </w:r>
      <w:bookmarkEnd w:id="248"/>
      <w:bookmarkEnd w:id="249"/>
    </w:p>
    <w:p w14:paraId="3ECD4D74" w14:textId="77777777" w:rsidR="00992684" w:rsidRDefault="00992684" w:rsidP="00992684">
      <w:r>
        <w:t>Revised April 23, 2025</w:t>
      </w:r>
    </w:p>
    <w:p w14:paraId="65213461" w14:textId="77777777" w:rsidR="00992684" w:rsidRDefault="00992684" w:rsidP="00992684">
      <w:pPr>
        <w:pStyle w:val="Heading4"/>
      </w:pPr>
      <w:r>
        <w:t>Overview</w:t>
      </w:r>
    </w:p>
    <w:p w14:paraId="45E353E4" w14:textId="77777777" w:rsidR="00992684" w:rsidRDefault="00992684" w:rsidP="00992684">
      <w:r>
        <w:t>Lists of active stores and pharmacies based on specified counties.  Lists are provided by name and by city. An OPTIONAL input control filters the output by selected cities.</w:t>
      </w:r>
    </w:p>
    <w:p w14:paraId="3D1625D3" w14:textId="77777777" w:rsidR="00992684" w:rsidRDefault="00992684" w:rsidP="00992684">
      <w:pPr>
        <w:pStyle w:val="Heading4"/>
      </w:pPr>
      <w:r>
        <w:t>Some uses</w:t>
      </w:r>
    </w:p>
    <w:p w14:paraId="15B5DAE2" w14:textId="77777777" w:rsidR="00992684" w:rsidRPr="000444DA" w:rsidRDefault="00992684" w:rsidP="009264CD">
      <w:pPr>
        <w:pStyle w:val="ListParagraph"/>
      </w:pPr>
      <w:r w:rsidRPr="000444DA">
        <w:t>Obtain a list of WIC-allowed stores in a specific county/city for participants</w:t>
      </w:r>
      <w:r>
        <w:t>.</w:t>
      </w:r>
    </w:p>
    <w:p w14:paraId="7C9AD1A9" w14:textId="77777777" w:rsidR="00992684" w:rsidRDefault="00992684" w:rsidP="009264CD">
      <w:pPr>
        <w:pStyle w:val="ListParagraph"/>
      </w:pPr>
      <w:r w:rsidRPr="000444DA">
        <w:t>Obtain a list of WIC-allowed pharmacies in a specific county/city for participants</w:t>
      </w:r>
      <w:r>
        <w:t>.</w:t>
      </w:r>
    </w:p>
    <w:p w14:paraId="5A6A3E1F" w14:textId="77777777" w:rsidR="00992684" w:rsidRDefault="00992684" w:rsidP="00992684">
      <w:pPr>
        <w:pStyle w:val="Heading4"/>
      </w:pPr>
      <w:r>
        <w:t>Prompts</w:t>
      </w:r>
    </w:p>
    <w:p w14:paraId="38DE23AC" w14:textId="77777777" w:rsidR="00992684" w:rsidRDefault="00992684" w:rsidP="009264CD">
      <w:pPr>
        <w:pStyle w:val="ListBullet"/>
      </w:pPr>
      <w:r>
        <w:t>County Name – the county where the stores and pharmacies are located (the county must be spelled correctly).</w:t>
      </w:r>
    </w:p>
    <w:p w14:paraId="3D0B535A" w14:textId="77777777" w:rsidR="00992684" w:rsidRDefault="00992684" w:rsidP="00992684">
      <w:pPr>
        <w:pStyle w:val="Heading4"/>
      </w:pPr>
      <w:proofErr w:type="gramStart"/>
      <w:r>
        <w:t>Report</w:t>
      </w:r>
      <w:proofErr w:type="gramEnd"/>
      <w:r>
        <w:t xml:space="preserve"> outputs</w:t>
      </w:r>
    </w:p>
    <w:p w14:paraId="768983AD" w14:textId="77777777" w:rsidR="00992684" w:rsidRPr="000444DA" w:rsidRDefault="00992684" w:rsidP="00992684">
      <w:pPr>
        <w:pStyle w:val="Caption"/>
      </w:pPr>
      <w:bookmarkStart w:id="250" w:name="_Hlk208996534"/>
      <w:r>
        <w:t>Tab 1 – Stores by Name</w:t>
      </w:r>
    </w:p>
    <w:p w14:paraId="148D77D7" w14:textId="77777777" w:rsidR="00992684" w:rsidRDefault="00992684" w:rsidP="00992684">
      <w:r w:rsidRPr="000444DA">
        <w:rPr>
          <w:noProof/>
        </w:rPr>
        <w:drawing>
          <wp:inline distT="0" distB="0" distL="0" distR="0" wp14:anchorId="4AE58B75" wp14:editId="6323D73A">
            <wp:extent cx="4898898" cy="643763"/>
            <wp:effectExtent l="0" t="0" r="0" b="4445"/>
            <wp:docPr id="5107542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75428" name="Picture 1">
                      <a:extLst>
                        <a:ext uri="{C183D7F6-B498-43B3-948B-1728B52AA6E4}">
                          <adec:decorative xmlns:adec="http://schemas.microsoft.com/office/drawing/2017/decorative" val="1"/>
                        </a:ext>
                      </a:extLst>
                    </pic:cNvPr>
                    <pic:cNvPicPr/>
                  </pic:nvPicPr>
                  <pic:blipFill>
                    <a:blip r:embed="rId383"/>
                    <a:stretch>
                      <a:fillRect/>
                    </a:stretch>
                  </pic:blipFill>
                  <pic:spPr>
                    <a:xfrm>
                      <a:off x="0" y="0"/>
                      <a:ext cx="4898898" cy="643763"/>
                    </a:xfrm>
                    <a:prstGeom prst="rect">
                      <a:avLst/>
                    </a:prstGeom>
                  </pic:spPr>
                </pic:pic>
              </a:graphicData>
            </a:graphic>
          </wp:inline>
        </w:drawing>
      </w:r>
    </w:p>
    <w:p w14:paraId="123B2D7A" w14:textId="77777777" w:rsidR="00992684" w:rsidRDefault="00992684" w:rsidP="00992684">
      <w:r>
        <w:rPr>
          <w:b/>
          <w:bCs/>
        </w:rPr>
        <w:t xml:space="preserve">Columns: </w:t>
      </w:r>
      <w:r>
        <w:t>Store Name, Store Address, City, Zip Code, Telephone #.</w:t>
      </w:r>
    </w:p>
    <w:p w14:paraId="034C67E8" w14:textId="77777777" w:rsidR="00992684" w:rsidRPr="000444DA" w:rsidRDefault="00992684" w:rsidP="00992684">
      <w:r>
        <w:rPr>
          <w:b/>
          <w:bCs/>
        </w:rPr>
        <w:t xml:space="preserve">Grouped by: </w:t>
      </w:r>
      <w:r>
        <w:t>County.</w:t>
      </w:r>
    </w:p>
    <w:p w14:paraId="253AE6CE" w14:textId="77777777" w:rsidR="00992684" w:rsidRDefault="00992684" w:rsidP="00992684">
      <w:pPr>
        <w:pStyle w:val="Caption"/>
      </w:pPr>
      <w:r>
        <w:t>Tab 2 – Stores by City</w:t>
      </w:r>
    </w:p>
    <w:p w14:paraId="5FB5372A" w14:textId="77777777" w:rsidR="00992684" w:rsidRDefault="00992684" w:rsidP="00992684">
      <w:r w:rsidRPr="000444DA">
        <w:rPr>
          <w:noProof/>
        </w:rPr>
        <w:drawing>
          <wp:inline distT="0" distB="0" distL="0" distR="0" wp14:anchorId="7104B019" wp14:editId="5BE49BBA">
            <wp:extent cx="4898898" cy="617601"/>
            <wp:effectExtent l="0" t="0" r="0" b="0"/>
            <wp:docPr id="166501125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011259" name="Picture 1">
                      <a:extLst>
                        <a:ext uri="{C183D7F6-B498-43B3-948B-1728B52AA6E4}">
                          <adec:decorative xmlns:adec="http://schemas.microsoft.com/office/drawing/2017/decorative" val="1"/>
                        </a:ext>
                      </a:extLst>
                    </pic:cNvPr>
                    <pic:cNvPicPr/>
                  </pic:nvPicPr>
                  <pic:blipFill>
                    <a:blip r:embed="rId384"/>
                    <a:stretch>
                      <a:fillRect/>
                    </a:stretch>
                  </pic:blipFill>
                  <pic:spPr>
                    <a:xfrm>
                      <a:off x="0" y="0"/>
                      <a:ext cx="4898898" cy="617601"/>
                    </a:xfrm>
                    <a:prstGeom prst="rect">
                      <a:avLst/>
                    </a:prstGeom>
                  </pic:spPr>
                </pic:pic>
              </a:graphicData>
            </a:graphic>
          </wp:inline>
        </w:drawing>
      </w:r>
    </w:p>
    <w:p w14:paraId="46123E4B" w14:textId="77777777" w:rsidR="00992684" w:rsidRDefault="00992684" w:rsidP="00992684">
      <w:r>
        <w:rPr>
          <w:b/>
          <w:bCs/>
        </w:rPr>
        <w:t xml:space="preserve">Columns: </w:t>
      </w:r>
      <w:r>
        <w:t xml:space="preserve">City, Store Name, Store Address, Zip Code, </w:t>
      </w:r>
      <w:proofErr w:type="gramStart"/>
      <w:r>
        <w:t>Telephone #.</w:t>
      </w:r>
      <w:proofErr w:type="gramEnd"/>
    </w:p>
    <w:p w14:paraId="44EC9CA3" w14:textId="77777777" w:rsidR="00992684" w:rsidRPr="000444DA" w:rsidRDefault="00992684" w:rsidP="00992684">
      <w:r>
        <w:rPr>
          <w:b/>
          <w:bCs/>
        </w:rPr>
        <w:t xml:space="preserve">Grouped by: </w:t>
      </w:r>
      <w:r>
        <w:t>County.</w:t>
      </w:r>
    </w:p>
    <w:p w14:paraId="4441E771" w14:textId="77777777" w:rsidR="00992684" w:rsidRDefault="00992684" w:rsidP="00992684">
      <w:pPr>
        <w:pStyle w:val="Caption"/>
      </w:pPr>
      <w:r>
        <w:t>Tab 3 – Pharmacies by Name</w:t>
      </w:r>
    </w:p>
    <w:p w14:paraId="2F58A5CE" w14:textId="77777777" w:rsidR="00992684" w:rsidRDefault="00992684" w:rsidP="00992684">
      <w:r w:rsidRPr="000444DA">
        <w:rPr>
          <w:noProof/>
        </w:rPr>
        <w:lastRenderedPageBreak/>
        <w:drawing>
          <wp:inline distT="0" distB="0" distL="0" distR="0" wp14:anchorId="6C371718" wp14:editId="187DDC79">
            <wp:extent cx="4899025" cy="651637"/>
            <wp:effectExtent l="0" t="0" r="0" b="0"/>
            <wp:docPr id="6624550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45503" name="Picture 1">
                      <a:extLst>
                        <a:ext uri="{C183D7F6-B498-43B3-948B-1728B52AA6E4}">
                          <adec:decorative xmlns:adec="http://schemas.microsoft.com/office/drawing/2017/decorative" val="1"/>
                        </a:ext>
                      </a:extLst>
                    </pic:cNvPr>
                    <pic:cNvPicPr/>
                  </pic:nvPicPr>
                  <pic:blipFill>
                    <a:blip r:embed="rId385"/>
                    <a:stretch>
                      <a:fillRect/>
                    </a:stretch>
                  </pic:blipFill>
                  <pic:spPr>
                    <a:xfrm>
                      <a:off x="0" y="0"/>
                      <a:ext cx="4899025" cy="651637"/>
                    </a:xfrm>
                    <a:prstGeom prst="rect">
                      <a:avLst/>
                    </a:prstGeom>
                  </pic:spPr>
                </pic:pic>
              </a:graphicData>
            </a:graphic>
          </wp:inline>
        </w:drawing>
      </w:r>
    </w:p>
    <w:p w14:paraId="76DD9BCF" w14:textId="77777777" w:rsidR="00992684" w:rsidRDefault="00992684" w:rsidP="00992684">
      <w:r>
        <w:rPr>
          <w:b/>
          <w:bCs/>
        </w:rPr>
        <w:t xml:space="preserve">Columns: </w:t>
      </w:r>
      <w:r>
        <w:t>Store Name, Store Address, City, Zip Code, Telephone #.</w:t>
      </w:r>
    </w:p>
    <w:p w14:paraId="2EAF5B72" w14:textId="77777777" w:rsidR="00992684" w:rsidRPr="000444DA" w:rsidRDefault="00992684" w:rsidP="00992684">
      <w:r>
        <w:rPr>
          <w:b/>
          <w:bCs/>
        </w:rPr>
        <w:t xml:space="preserve">Grouped by: </w:t>
      </w:r>
      <w:r>
        <w:t>County.</w:t>
      </w:r>
    </w:p>
    <w:p w14:paraId="1853F903" w14:textId="77777777" w:rsidR="00992684" w:rsidRDefault="00992684" w:rsidP="00992684">
      <w:pPr>
        <w:pStyle w:val="Caption"/>
      </w:pPr>
      <w:r>
        <w:t>Tab 4 – Pharmacies by City</w:t>
      </w:r>
    </w:p>
    <w:p w14:paraId="68849E56" w14:textId="77777777" w:rsidR="00992684" w:rsidRDefault="00992684" w:rsidP="00992684">
      <w:r w:rsidRPr="000444DA">
        <w:rPr>
          <w:noProof/>
        </w:rPr>
        <w:drawing>
          <wp:inline distT="0" distB="0" distL="0" distR="0" wp14:anchorId="2F7FBF09" wp14:editId="52D09522">
            <wp:extent cx="4898263" cy="646303"/>
            <wp:effectExtent l="0" t="0" r="0" b="1905"/>
            <wp:docPr id="57029798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297989" name="Picture 1">
                      <a:extLst>
                        <a:ext uri="{C183D7F6-B498-43B3-948B-1728B52AA6E4}">
                          <adec:decorative xmlns:adec="http://schemas.microsoft.com/office/drawing/2017/decorative" val="1"/>
                        </a:ext>
                      </a:extLst>
                    </pic:cNvPr>
                    <pic:cNvPicPr/>
                  </pic:nvPicPr>
                  <pic:blipFill>
                    <a:blip r:embed="rId386"/>
                    <a:stretch>
                      <a:fillRect/>
                    </a:stretch>
                  </pic:blipFill>
                  <pic:spPr>
                    <a:xfrm>
                      <a:off x="0" y="0"/>
                      <a:ext cx="4898263" cy="646303"/>
                    </a:xfrm>
                    <a:prstGeom prst="rect">
                      <a:avLst/>
                    </a:prstGeom>
                  </pic:spPr>
                </pic:pic>
              </a:graphicData>
            </a:graphic>
          </wp:inline>
        </w:drawing>
      </w:r>
    </w:p>
    <w:p w14:paraId="42BB3690" w14:textId="77777777" w:rsidR="00992684" w:rsidRDefault="00992684" w:rsidP="00992684">
      <w:r>
        <w:rPr>
          <w:b/>
          <w:bCs/>
        </w:rPr>
        <w:t xml:space="preserve">Columns: </w:t>
      </w:r>
      <w:r>
        <w:t xml:space="preserve">City, Store Name, Store Address, Zip Code, </w:t>
      </w:r>
      <w:proofErr w:type="gramStart"/>
      <w:r>
        <w:t>Telephone #.</w:t>
      </w:r>
      <w:proofErr w:type="gramEnd"/>
    </w:p>
    <w:p w14:paraId="23290CAE" w14:textId="77777777" w:rsidR="00992684" w:rsidRDefault="00992684" w:rsidP="00992684">
      <w:r>
        <w:rPr>
          <w:b/>
          <w:bCs/>
        </w:rPr>
        <w:t xml:space="preserve">Grouped by: </w:t>
      </w:r>
      <w:r>
        <w:t>County.</w:t>
      </w:r>
    </w:p>
    <w:p w14:paraId="78D824EE" w14:textId="77777777" w:rsidR="00992684" w:rsidRDefault="00992684" w:rsidP="00992684">
      <w:pPr>
        <w:spacing w:before="60" w:after="60"/>
        <w:rPr>
          <w:rFonts w:asciiTheme="minorHAnsi" w:eastAsiaTheme="majorEastAsia" w:hAnsiTheme="minorHAnsi" w:cstheme="majorBidi"/>
          <w:b/>
          <w:color w:val="003865" w:themeColor="accent1"/>
          <w:spacing w:val="-5"/>
          <w:sz w:val="36"/>
          <w:szCs w:val="36"/>
        </w:rPr>
      </w:pPr>
      <w:r>
        <w:br w:type="page"/>
      </w:r>
    </w:p>
    <w:p w14:paraId="170DC7BB" w14:textId="77777777" w:rsidR="00992684" w:rsidRDefault="00992684" w:rsidP="00992684">
      <w:pPr>
        <w:pStyle w:val="Heading2"/>
      </w:pPr>
      <w:bookmarkStart w:id="251" w:name="_Toc235422941"/>
      <w:bookmarkStart w:id="252" w:name="_Toc242875467"/>
      <w:r>
        <w:lastRenderedPageBreak/>
        <w:t>WIC App</w:t>
      </w:r>
      <w:bookmarkEnd w:id="251"/>
      <w:bookmarkEnd w:id="252"/>
    </w:p>
    <w:p w14:paraId="06B421C9" w14:textId="77777777" w:rsidR="00992684" w:rsidRDefault="00992684" w:rsidP="00992684">
      <w:pPr>
        <w:pStyle w:val="Heading3"/>
      </w:pPr>
      <w:bookmarkStart w:id="253" w:name="_Toc235422942"/>
      <w:bookmarkStart w:id="254" w:name="_Toc242875468"/>
      <w:r>
        <w:t>WIC App &amp; Household Registrations</w:t>
      </w:r>
      <w:bookmarkEnd w:id="253"/>
      <w:bookmarkEnd w:id="254"/>
    </w:p>
    <w:p w14:paraId="4780CF1F" w14:textId="77777777" w:rsidR="00992684" w:rsidRDefault="00992684" w:rsidP="00992684">
      <w:r>
        <w:t>Revised April 8, 2025</w:t>
      </w:r>
    </w:p>
    <w:p w14:paraId="3396AD75" w14:textId="77777777" w:rsidR="00992684" w:rsidRDefault="00992684" w:rsidP="00992684">
      <w:pPr>
        <w:pStyle w:val="Heading4"/>
      </w:pPr>
      <w:r>
        <w:t>Overview</w:t>
      </w:r>
    </w:p>
    <w:p w14:paraId="36892923" w14:textId="77777777" w:rsidR="00992684" w:rsidRDefault="00992684" w:rsidP="00992684">
      <w:r>
        <w:t xml:space="preserve">Lists and counts of households, with at least one currently certified member, that belong to the specified agency and are, or are not, registered for the Minnesota WIC App. The </w:t>
      </w:r>
      <w:proofErr w:type="gramStart"/>
      <w:r>
        <w:t>report</w:t>
      </w:r>
      <w:proofErr w:type="gramEnd"/>
      <w:r>
        <w:t xml:space="preserve"> output has a Not Registered tab for both the specified agency and statewide that includes the household’s auth rep, address, and household language for potential outreach. The Registered tab includes a column for the default language selected for the App and whether the household has opted in for Contact Us. Counts are included by clinic for the specified agency and by agency statewide. An optional input control can be used to filter the agency outputs by clinic.</w:t>
      </w:r>
    </w:p>
    <w:p w14:paraId="46FBF011" w14:textId="77777777" w:rsidR="00992684" w:rsidRDefault="00992684" w:rsidP="00992684">
      <w:pPr>
        <w:pStyle w:val="Heading4"/>
      </w:pPr>
      <w:r>
        <w:t>Some uses</w:t>
      </w:r>
    </w:p>
    <w:p w14:paraId="4A359989" w14:textId="77777777" w:rsidR="00992684" w:rsidRDefault="00992684" w:rsidP="009264CD">
      <w:pPr>
        <w:pStyle w:val="ListParagraph"/>
      </w:pPr>
      <w:r>
        <w:t>Identify certified households not registered for the Minnesota WIC App and the household’s primary language for agency or statewide outreach.</w:t>
      </w:r>
    </w:p>
    <w:p w14:paraId="0550030D" w14:textId="77777777" w:rsidR="00992684" w:rsidRDefault="00992684" w:rsidP="009264CD">
      <w:pPr>
        <w:pStyle w:val="ListParagraph"/>
      </w:pPr>
      <w:r>
        <w:t>Identify certified households registered for the App and whether they are opted in for Contact Us and the default language for their app.</w:t>
      </w:r>
    </w:p>
    <w:p w14:paraId="6991BAE0" w14:textId="77777777" w:rsidR="00992684" w:rsidRDefault="00992684" w:rsidP="009264CD">
      <w:pPr>
        <w:pStyle w:val="ListParagraph"/>
      </w:pPr>
      <w:r>
        <w:t>Obtain counts of registered, not registered, opted in and households with an app language other than English, as well as percentage of certified households registered for both the specified agency and statewide.</w:t>
      </w:r>
    </w:p>
    <w:p w14:paraId="16BB0336" w14:textId="77777777" w:rsidR="00992684" w:rsidRDefault="00992684" w:rsidP="00992684">
      <w:pPr>
        <w:pStyle w:val="Heading4"/>
      </w:pPr>
      <w:r>
        <w:t>Prompts</w:t>
      </w:r>
    </w:p>
    <w:p w14:paraId="1F76EE4F" w14:textId="77777777" w:rsidR="00992684" w:rsidRDefault="00992684" w:rsidP="009264CD">
      <w:pPr>
        <w:pStyle w:val="ListBullet"/>
      </w:pPr>
      <w:r>
        <w:t>Agency ID – agency where the members of the household currently belong.</w:t>
      </w:r>
    </w:p>
    <w:p w14:paraId="30A10F50" w14:textId="77777777" w:rsidR="00992684" w:rsidRDefault="00992684" w:rsidP="00992684">
      <w:pPr>
        <w:pStyle w:val="Heading4"/>
      </w:pPr>
      <w:proofErr w:type="gramStart"/>
      <w:r>
        <w:t>Report</w:t>
      </w:r>
      <w:proofErr w:type="gramEnd"/>
      <w:r>
        <w:t xml:space="preserve"> outputs</w:t>
      </w:r>
    </w:p>
    <w:p w14:paraId="2DD535E6" w14:textId="77777777" w:rsidR="00992684" w:rsidRDefault="00992684" w:rsidP="00992684">
      <w:pPr>
        <w:pStyle w:val="Caption"/>
      </w:pPr>
      <w:r>
        <w:t>Tab 1 – Not Registered</w:t>
      </w:r>
    </w:p>
    <w:p w14:paraId="6781771E" w14:textId="77777777" w:rsidR="00992684" w:rsidRDefault="00992684" w:rsidP="00992684">
      <w:pPr>
        <w:pStyle w:val="Caption"/>
        <w:spacing w:before="60"/>
      </w:pPr>
      <w:r w:rsidRPr="00CB16BC">
        <w:rPr>
          <w:noProof/>
        </w:rPr>
        <w:drawing>
          <wp:inline distT="0" distB="0" distL="0" distR="0" wp14:anchorId="26F62387" wp14:editId="4BBDB447">
            <wp:extent cx="5943600" cy="680085"/>
            <wp:effectExtent l="0" t="0" r="0" b="5715"/>
            <wp:docPr id="98630015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300157" name="Picture 1">
                      <a:extLst>
                        <a:ext uri="{C183D7F6-B498-43B3-948B-1728B52AA6E4}">
                          <adec:decorative xmlns:adec="http://schemas.microsoft.com/office/drawing/2017/decorative" val="1"/>
                        </a:ext>
                      </a:extLst>
                    </pic:cNvPr>
                    <pic:cNvPicPr/>
                  </pic:nvPicPr>
                  <pic:blipFill>
                    <a:blip r:embed="rId387"/>
                    <a:stretch>
                      <a:fillRect/>
                    </a:stretch>
                  </pic:blipFill>
                  <pic:spPr>
                    <a:xfrm>
                      <a:off x="0" y="0"/>
                      <a:ext cx="5943600" cy="680085"/>
                    </a:xfrm>
                    <a:prstGeom prst="rect">
                      <a:avLst/>
                    </a:prstGeom>
                  </pic:spPr>
                </pic:pic>
              </a:graphicData>
            </a:graphic>
          </wp:inline>
        </w:drawing>
      </w:r>
    </w:p>
    <w:p w14:paraId="6CC3AD6F" w14:textId="77777777" w:rsidR="00992684" w:rsidRDefault="00992684" w:rsidP="00992684">
      <w:r>
        <w:rPr>
          <w:b/>
          <w:bCs/>
        </w:rPr>
        <w:t xml:space="preserve">Columns: </w:t>
      </w:r>
      <w:r>
        <w:t>Household ID, HH (household) Language, Authorized Rep’s Name, Mail Address, Mail City, Mail State, Mail Zip Code, Telephone #, Comment, Clinic ID.</w:t>
      </w:r>
    </w:p>
    <w:p w14:paraId="29E17EFA" w14:textId="77777777" w:rsidR="00992684" w:rsidRDefault="00992684" w:rsidP="00992684">
      <w:r>
        <w:rPr>
          <w:b/>
          <w:bCs/>
        </w:rPr>
        <w:t xml:space="preserve">Counts: </w:t>
      </w:r>
      <w:r>
        <w:t>Households.</w:t>
      </w:r>
    </w:p>
    <w:p w14:paraId="4AD0F5D7" w14:textId="77777777" w:rsidR="00992684" w:rsidRPr="000444DA" w:rsidRDefault="00992684" w:rsidP="00992684">
      <w:r>
        <w:rPr>
          <w:b/>
          <w:bCs/>
        </w:rPr>
        <w:t xml:space="preserve">Grouped by: </w:t>
      </w:r>
      <w:r>
        <w:t>Clinic ID(s).</w:t>
      </w:r>
    </w:p>
    <w:p w14:paraId="4D741BB6" w14:textId="77777777" w:rsidR="00992684" w:rsidRDefault="00992684" w:rsidP="00992684">
      <w:pPr>
        <w:pStyle w:val="Caption"/>
      </w:pPr>
      <w:r>
        <w:t xml:space="preserve">Tab 2 – </w:t>
      </w:r>
      <w:r w:rsidRPr="000444DA">
        <w:t>Registered</w:t>
      </w:r>
    </w:p>
    <w:p w14:paraId="7A57F074" w14:textId="77777777" w:rsidR="00992684" w:rsidRDefault="00992684" w:rsidP="00992684">
      <w:pPr>
        <w:spacing w:before="60"/>
      </w:pPr>
      <w:r w:rsidRPr="00CB16BC">
        <w:rPr>
          <w:noProof/>
        </w:rPr>
        <w:lastRenderedPageBreak/>
        <w:drawing>
          <wp:inline distT="0" distB="0" distL="0" distR="0" wp14:anchorId="47B9F783" wp14:editId="44592FC3">
            <wp:extent cx="3829812" cy="728726"/>
            <wp:effectExtent l="0" t="0" r="0" b="0"/>
            <wp:docPr id="200456693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566930" name="Picture 1">
                      <a:extLst>
                        <a:ext uri="{C183D7F6-B498-43B3-948B-1728B52AA6E4}">
                          <adec:decorative xmlns:adec="http://schemas.microsoft.com/office/drawing/2017/decorative" val="1"/>
                        </a:ext>
                      </a:extLst>
                    </pic:cNvPr>
                    <pic:cNvPicPr/>
                  </pic:nvPicPr>
                  <pic:blipFill>
                    <a:blip r:embed="rId388"/>
                    <a:stretch>
                      <a:fillRect/>
                    </a:stretch>
                  </pic:blipFill>
                  <pic:spPr>
                    <a:xfrm>
                      <a:off x="0" y="0"/>
                      <a:ext cx="3829812" cy="728726"/>
                    </a:xfrm>
                    <a:prstGeom prst="rect">
                      <a:avLst/>
                    </a:prstGeom>
                  </pic:spPr>
                </pic:pic>
              </a:graphicData>
            </a:graphic>
          </wp:inline>
        </w:drawing>
      </w:r>
    </w:p>
    <w:p w14:paraId="1AB07C18" w14:textId="77777777" w:rsidR="00992684" w:rsidRDefault="00992684" w:rsidP="00992684">
      <w:r>
        <w:rPr>
          <w:b/>
          <w:bCs/>
        </w:rPr>
        <w:t xml:space="preserve">Columns: </w:t>
      </w:r>
      <w:r>
        <w:t xml:space="preserve">Household ID, App Version, Contact Us – </w:t>
      </w:r>
      <w:proofErr w:type="spellStart"/>
      <w:r>
        <w:t>Opt</w:t>
      </w:r>
      <w:proofErr w:type="spellEnd"/>
      <w:r>
        <w:t xml:space="preserve"> in, App Language, Clinic ID.</w:t>
      </w:r>
    </w:p>
    <w:p w14:paraId="7F955232" w14:textId="77777777" w:rsidR="00992684" w:rsidRDefault="00992684" w:rsidP="00992684">
      <w:r>
        <w:rPr>
          <w:b/>
          <w:bCs/>
        </w:rPr>
        <w:t xml:space="preserve">Counts: </w:t>
      </w:r>
      <w:r>
        <w:t>Households.</w:t>
      </w:r>
    </w:p>
    <w:p w14:paraId="1E7F522F" w14:textId="77777777" w:rsidR="00992684" w:rsidRPr="000444DA" w:rsidRDefault="00992684" w:rsidP="00992684">
      <w:r>
        <w:rPr>
          <w:b/>
          <w:bCs/>
        </w:rPr>
        <w:t xml:space="preserve">Grouped by: </w:t>
      </w:r>
      <w:r>
        <w:t>Clinic ID(s).</w:t>
      </w:r>
    </w:p>
    <w:p w14:paraId="15809F08" w14:textId="77777777" w:rsidR="00992684" w:rsidRDefault="00992684" w:rsidP="00992684">
      <w:pPr>
        <w:pStyle w:val="Caption"/>
      </w:pPr>
      <w:r>
        <w:t>Tab 3 – Counts</w:t>
      </w:r>
    </w:p>
    <w:p w14:paraId="0261B41A" w14:textId="77777777" w:rsidR="00992684" w:rsidRDefault="00992684" w:rsidP="00992684">
      <w:pPr>
        <w:spacing w:before="60"/>
      </w:pPr>
      <w:r w:rsidRPr="00393315">
        <w:rPr>
          <w:noProof/>
        </w:rPr>
        <w:drawing>
          <wp:inline distT="0" distB="0" distL="0" distR="0" wp14:anchorId="2C8A1725" wp14:editId="48A6AEF9">
            <wp:extent cx="4898390" cy="780288"/>
            <wp:effectExtent l="0" t="0" r="0" b="1270"/>
            <wp:docPr id="212424816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248164" name="Picture 1">
                      <a:extLst>
                        <a:ext uri="{C183D7F6-B498-43B3-948B-1728B52AA6E4}">
                          <adec:decorative xmlns:adec="http://schemas.microsoft.com/office/drawing/2017/decorative" val="1"/>
                        </a:ext>
                      </a:extLst>
                    </pic:cNvPr>
                    <pic:cNvPicPr/>
                  </pic:nvPicPr>
                  <pic:blipFill>
                    <a:blip r:embed="rId389"/>
                    <a:stretch>
                      <a:fillRect/>
                    </a:stretch>
                  </pic:blipFill>
                  <pic:spPr>
                    <a:xfrm>
                      <a:off x="0" y="0"/>
                      <a:ext cx="4898390" cy="780288"/>
                    </a:xfrm>
                    <a:prstGeom prst="rect">
                      <a:avLst/>
                    </a:prstGeom>
                  </pic:spPr>
                </pic:pic>
              </a:graphicData>
            </a:graphic>
          </wp:inline>
        </w:drawing>
      </w:r>
    </w:p>
    <w:p w14:paraId="7946F3C7" w14:textId="77777777" w:rsidR="00992684" w:rsidRDefault="00992684" w:rsidP="00992684">
      <w:pPr>
        <w:spacing w:before="60"/>
      </w:pPr>
      <w:r>
        <w:rPr>
          <w:b/>
          <w:bCs/>
        </w:rPr>
        <w:t xml:space="preserve">Columns: </w:t>
      </w:r>
      <w:r>
        <w:t xml:space="preserve">Certified Households, Not Registered for App, Registered for App, Percentage Registered for App, Yes for Contact Us – </w:t>
      </w:r>
      <w:proofErr w:type="spellStart"/>
      <w:r>
        <w:t>Opt</w:t>
      </w:r>
      <w:proofErr w:type="spellEnd"/>
      <w:r>
        <w:t xml:space="preserve"> in, App Language other than English.</w:t>
      </w:r>
    </w:p>
    <w:p w14:paraId="32030B30" w14:textId="77777777" w:rsidR="00992684" w:rsidRPr="000444DA" w:rsidRDefault="00992684" w:rsidP="00992684">
      <w:pPr>
        <w:spacing w:before="60"/>
      </w:pPr>
      <w:r>
        <w:rPr>
          <w:b/>
          <w:bCs/>
        </w:rPr>
        <w:t xml:space="preserve">Rows: </w:t>
      </w:r>
      <w:r>
        <w:t>AGENCY ID, CLINIC ID(s).</w:t>
      </w:r>
    </w:p>
    <w:p w14:paraId="39D0FE97" w14:textId="77777777" w:rsidR="00992684" w:rsidRDefault="00992684" w:rsidP="00992684">
      <w:pPr>
        <w:pStyle w:val="Caption"/>
      </w:pPr>
      <w:r>
        <w:t xml:space="preserve">Tab 4 – STATE-Not </w:t>
      </w:r>
      <w:r w:rsidRPr="000444DA">
        <w:t>Registered</w:t>
      </w:r>
    </w:p>
    <w:p w14:paraId="21C3ABA4" w14:textId="77777777" w:rsidR="00992684" w:rsidRDefault="00992684" w:rsidP="00992684">
      <w:pPr>
        <w:rPr>
          <w:b/>
          <w:bCs/>
        </w:rPr>
      </w:pPr>
      <w:r w:rsidRPr="00CB16BC">
        <w:rPr>
          <w:noProof/>
        </w:rPr>
        <w:drawing>
          <wp:inline distT="0" distB="0" distL="0" distR="0" wp14:anchorId="3D9359B4" wp14:editId="58E520A9">
            <wp:extent cx="5943600" cy="504190"/>
            <wp:effectExtent l="0" t="0" r="0" b="0"/>
            <wp:docPr id="67840921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409212" name="Picture 1">
                      <a:extLst>
                        <a:ext uri="{C183D7F6-B498-43B3-948B-1728B52AA6E4}">
                          <adec:decorative xmlns:adec="http://schemas.microsoft.com/office/drawing/2017/decorative" val="1"/>
                        </a:ext>
                      </a:extLst>
                    </pic:cNvPr>
                    <pic:cNvPicPr/>
                  </pic:nvPicPr>
                  <pic:blipFill>
                    <a:blip r:embed="rId390"/>
                    <a:stretch>
                      <a:fillRect/>
                    </a:stretch>
                  </pic:blipFill>
                  <pic:spPr>
                    <a:xfrm>
                      <a:off x="0" y="0"/>
                      <a:ext cx="5943600" cy="504190"/>
                    </a:xfrm>
                    <a:prstGeom prst="rect">
                      <a:avLst/>
                    </a:prstGeom>
                  </pic:spPr>
                </pic:pic>
              </a:graphicData>
            </a:graphic>
          </wp:inline>
        </w:drawing>
      </w:r>
      <w:r w:rsidRPr="000444DA">
        <w:rPr>
          <w:b/>
          <w:bCs/>
        </w:rPr>
        <w:t xml:space="preserve"> </w:t>
      </w:r>
    </w:p>
    <w:p w14:paraId="6A9C82AD" w14:textId="77777777" w:rsidR="00992684" w:rsidRDefault="00992684" w:rsidP="00992684">
      <w:r>
        <w:rPr>
          <w:b/>
          <w:bCs/>
        </w:rPr>
        <w:t xml:space="preserve">Columns: </w:t>
      </w:r>
      <w:r>
        <w:t>Household ID, HH (household) Language, Authorized Rep’s Name, Mail Address, Mail City, Mail State, Mail Zip Code, Agency ID.</w:t>
      </w:r>
    </w:p>
    <w:p w14:paraId="114E075C" w14:textId="77777777" w:rsidR="00992684" w:rsidRDefault="00992684" w:rsidP="00992684">
      <w:r>
        <w:rPr>
          <w:b/>
          <w:bCs/>
        </w:rPr>
        <w:t xml:space="preserve">Counts: </w:t>
      </w:r>
      <w:r>
        <w:t>Households.</w:t>
      </w:r>
    </w:p>
    <w:p w14:paraId="797D0619" w14:textId="77777777" w:rsidR="00992684" w:rsidRDefault="00992684" w:rsidP="00992684">
      <w:pPr>
        <w:pStyle w:val="Caption"/>
      </w:pPr>
      <w:r>
        <w:t>Tab 5 – STATE-</w:t>
      </w:r>
      <w:r w:rsidRPr="000444DA">
        <w:t>Counts</w:t>
      </w:r>
    </w:p>
    <w:p w14:paraId="4C5FD754" w14:textId="77777777" w:rsidR="00992684" w:rsidRDefault="00992684" w:rsidP="00992684">
      <w:pPr>
        <w:spacing w:before="60" w:after="60"/>
        <w:rPr>
          <w:rFonts w:asciiTheme="minorHAnsi" w:eastAsiaTheme="majorEastAsia" w:hAnsiTheme="minorHAnsi" w:cstheme="majorBidi"/>
          <w:b/>
          <w:color w:val="003865" w:themeColor="accent1"/>
          <w:spacing w:val="-5"/>
          <w:sz w:val="28"/>
          <w:szCs w:val="28"/>
        </w:rPr>
      </w:pPr>
      <w:r w:rsidRPr="00393315">
        <w:rPr>
          <w:noProof/>
        </w:rPr>
        <w:drawing>
          <wp:inline distT="0" distB="0" distL="0" distR="0" wp14:anchorId="6922DE2A" wp14:editId="79B1EB3D">
            <wp:extent cx="5943600" cy="638458"/>
            <wp:effectExtent l="0" t="0" r="0" b="9525"/>
            <wp:docPr id="141850105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501056" name="Picture 1">
                      <a:extLst>
                        <a:ext uri="{C183D7F6-B498-43B3-948B-1728B52AA6E4}">
                          <adec:decorative xmlns:adec="http://schemas.microsoft.com/office/drawing/2017/decorative" val="1"/>
                        </a:ext>
                      </a:extLst>
                    </pic:cNvPr>
                    <pic:cNvPicPr/>
                  </pic:nvPicPr>
                  <pic:blipFill>
                    <a:blip r:embed="rId391"/>
                    <a:stretch>
                      <a:fillRect/>
                    </a:stretch>
                  </pic:blipFill>
                  <pic:spPr>
                    <a:xfrm>
                      <a:off x="0" y="0"/>
                      <a:ext cx="5943600" cy="638458"/>
                    </a:xfrm>
                    <a:prstGeom prst="rect">
                      <a:avLst/>
                    </a:prstGeom>
                  </pic:spPr>
                </pic:pic>
              </a:graphicData>
            </a:graphic>
          </wp:inline>
        </w:drawing>
      </w:r>
    </w:p>
    <w:p w14:paraId="13D4A13D" w14:textId="77777777" w:rsidR="00992684" w:rsidRDefault="00992684" w:rsidP="00992684">
      <w:pPr>
        <w:spacing w:before="60"/>
      </w:pPr>
      <w:r>
        <w:rPr>
          <w:b/>
          <w:bCs/>
        </w:rPr>
        <w:t xml:space="preserve">Columns: </w:t>
      </w:r>
      <w:r>
        <w:t xml:space="preserve">Certified Households, Not Registered for App, Registered for App, Percentage Registered for App, Yes for Contact Us – </w:t>
      </w:r>
      <w:proofErr w:type="spellStart"/>
      <w:r>
        <w:t>Opt</w:t>
      </w:r>
      <w:proofErr w:type="spellEnd"/>
      <w:r>
        <w:t xml:space="preserve"> in, App Language other than English.</w:t>
      </w:r>
    </w:p>
    <w:p w14:paraId="5F3A4DF7" w14:textId="77777777" w:rsidR="00992684" w:rsidRDefault="00992684" w:rsidP="00992684">
      <w:pPr>
        <w:spacing w:before="60"/>
      </w:pPr>
      <w:r>
        <w:rPr>
          <w:b/>
          <w:bCs/>
        </w:rPr>
        <w:t xml:space="preserve">Rows: </w:t>
      </w:r>
      <w:r>
        <w:t>MINNESOTA WIC, AGENCY NAME (IDs).</w:t>
      </w:r>
    </w:p>
    <w:p w14:paraId="5ACDEE65" w14:textId="77777777" w:rsidR="00992684" w:rsidRDefault="00992684" w:rsidP="00992684">
      <w:pPr>
        <w:pStyle w:val="Heading3"/>
      </w:pPr>
      <w:bookmarkStart w:id="255" w:name="_Toc235422943"/>
      <w:bookmarkStart w:id="256" w:name="_Toc242875469"/>
      <w:r>
        <w:t>WIC App &amp; Counts of Household Registrations by Language</w:t>
      </w:r>
      <w:bookmarkEnd w:id="255"/>
      <w:bookmarkEnd w:id="256"/>
    </w:p>
    <w:p w14:paraId="293F8796" w14:textId="77777777" w:rsidR="00992684" w:rsidRDefault="00992684" w:rsidP="00992684">
      <w:r>
        <w:t>Revised April 8, 2025</w:t>
      </w:r>
    </w:p>
    <w:p w14:paraId="054158BE" w14:textId="77777777" w:rsidR="00992684" w:rsidRDefault="00992684" w:rsidP="00992684">
      <w:pPr>
        <w:pStyle w:val="Heading4"/>
      </w:pPr>
      <w:r>
        <w:lastRenderedPageBreak/>
        <w:t>Overview</w:t>
      </w:r>
    </w:p>
    <w:p w14:paraId="36F61CEF" w14:textId="77777777" w:rsidR="00992684" w:rsidRDefault="00992684" w:rsidP="00992684">
      <w:r>
        <w:t>Counts by specified agency and statewide of households, with at least one currently certified member, that are or are not registered for the Minnesota WIC App by language. Includes a percentage of registered households.</w:t>
      </w:r>
    </w:p>
    <w:p w14:paraId="1AC0C13D" w14:textId="77777777" w:rsidR="00992684" w:rsidRPr="000444DA" w:rsidRDefault="00992684" w:rsidP="00992684">
      <w:pPr>
        <w:pStyle w:val="Heading4"/>
      </w:pPr>
      <w:r>
        <w:t>Some uses</w:t>
      </w:r>
    </w:p>
    <w:p w14:paraId="6FC1EE6A" w14:textId="77777777" w:rsidR="00992684" w:rsidRDefault="00992684" w:rsidP="00992684">
      <w:pPr>
        <w:pStyle w:val="ListBullet"/>
      </w:pPr>
      <w:r>
        <w:t>Obtain counts of registered and not registered households by language (assessment of language barriers for using apps, etc.).</w:t>
      </w:r>
    </w:p>
    <w:p w14:paraId="7DE44D9E" w14:textId="77777777" w:rsidR="00992684" w:rsidRDefault="00992684" w:rsidP="00992684">
      <w:pPr>
        <w:pStyle w:val="Heading4"/>
      </w:pPr>
      <w:r>
        <w:t>Prompts</w:t>
      </w:r>
    </w:p>
    <w:p w14:paraId="3A82A301" w14:textId="77777777" w:rsidR="00992684" w:rsidRDefault="00992684" w:rsidP="009264CD">
      <w:pPr>
        <w:pStyle w:val="ListBullet"/>
      </w:pPr>
      <w:r>
        <w:t>Agency ID – agency where the members of the household currently belong.</w:t>
      </w:r>
    </w:p>
    <w:p w14:paraId="40B439E6" w14:textId="77777777" w:rsidR="00992684" w:rsidRDefault="00992684" w:rsidP="00992684">
      <w:pPr>
        <w:pStyle w:val="Heading4"/>
      </w:pPr>
      <w:proofErr w:type="gramStart"/>
      <w:r>
        <w:t>Report</w:t>
      </w:r>
      <w:proofErr w:type="gramEnd"/>
      <w:r>
        <w:t xml:space="preserve"> outputs</w:t>
      </w:r>
    </w:p>
    <w:p w14:paraId="5D1E12E8" w14:textId="77777777" w:rsidR="00992684" w:rsidRDefault="00992684" w:rsidP="00992684">
      <w:pPr>
        <w:pStyle w:val="Caption"/>
      </w:pPr>
      <w:r>
        <w:t xml:space="preserve">Tab 1 – </w:t>
      </w:r>
      <w:r w:rsidRPr="000444DA">
        <w:t>AGENCY</w:t>
      </w:r>
      <w:r>
        <w:t xml:space="preserve"> Counts</w:t>
      </w:r>
    </w:p>
    <w:p w14:paraId="65C82CC4" w14:textId="77777777" w:rsidR="00992684" w:rsidRDefault="00992684" w:rsidP="00992684">
      <w:pPr>
        <w:pStyle w:val="Caption"/>
        <w:spacing w:before="60"/>
      </w:pPr>
      <w:r w:rsidRPr="00F6747D">
        <w:rPr>
          <w:noProof/>
        </w:rPr>
        <w:drawing>
          <wp:inline distT="0" distB="0" distL="0" distR="0" wp14:anchorId="399A7846" wp14:editId="7604EBAB">
            <wp:extent cx="3865118" cy="778637"/>
            <wp:effectExtent l="0" t="0" r="2540" b="2540"/>
            <wp:docPr id="28500265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002655" name="Picture 1">
                      <a:extLst>
                        <a:ext uri="{C183D7F6-B498-43B3-948B-1728B52AA6E4}">
                          <adec:decorative xmlns:adec="http://schemas.microsoft.com/office/drawing/2017/decorative" val="1"/>
                        </a:ext>
                      </a:extLst>
                    </pic:cNvPr>
                    <pic:cNvPicPr/>
                  </pic:nvPicPr>
                  <pic:blipFill>
                    <a:blip r:embed="rId392"/>
                    <a:stretch>
                      <a:fillRect/>
                    </a:stretch>
                  </pic:blipFill>
                  <pic:spPr>
                    <a:xfrm>
                      <a:off x="0" y="0"/>
                      <a:ext cx="3865118" cy="778637"/>
                    </a:xfrm>
                    <a:prstGeom prst="rect">
                      <a:avLst/>
                    </a:prstGeom>
                  </pic:spPr>
                </pic:pic>
              </a:graphicData>
            </a:graphic>
          </wp:inline>
        </w:drawing>
      </w:r>
    </w:p>
    <w:p w14:paraId="4B6A36EA" w14:textId="77777777" w:rsidR="00992684" w:rsidRDefault="00992684" w:rsidP="00992684">
      <w:r>
        <w:rPr>
          <w:b/>
          <w:bCs/>
        </w:rPr>
        <w:t xml:space="preserve">Columns: </w:t>
      </w:r>
      <w:r>
        <w:t>Certified Households, Not Registered for App, Registered for App, Percentage Registered for App.</w:t>
      </w:r>
    </w:p>
    <w:p w14:paraId="44C9956F" w14:textId="77777777" w:rsidR="00992684" w:rsidRPr="000444DA" w:rsidRDefault="00992684" w:rsidP="00992684">
      <w:r>
        <w:rPr>
          <w:b/>
          <w:bCs/>
        </w:rPr>
        <w:t xml:space="preserve">Rows: </w:t>
      </w:r>
      <w:r>
        <w:t>AGENCY ID, language.</w:t>
      </w:r>
    </w:p>
    <w:p w14:paraId="0476A8C8" w14:textId="77777777" w:rsidR="00992684" w:rsidRDefault="00992684" w:rsidP="00992684">
      <w:pPr>
        <w:pStyle w:val="Caption"/>
      </w:pPr>
      <w:r>
        <w:t xml:space="preserve">Tab 2 – </w:t>
      </w:r>
      <w:r w:rsidRPr="000444DA">
        <w:t>STATE</w:t>
      </w:r>
      <w:r>
        <w:t xml:space="preserve"> Counts</w:t>
      </w:r>
    </w:p>
    <w:p w14:paraId="5735B1E2" w14:textId="77777777" w:rsidR="00992684" w:rsidRDefault="00992684" w:rsidP="00992684">
      <w:pPr>
        <w:spacing w:before="60"/>
      </w:pPr>
      <w:r w:rsidRPr="00F6747D">
        <w:rPr>
          <w:noProof/>
        </w:rPr>
        <w:drawing>
          <wp:inline distT="0" distB="0" distL="0" distR="0" wp14:anchorId="35D201F2" wp14:editId="14485694">
            <wp:extent cx="4742434" cy="677418"/>
            <wp:effectExtent l="0" t="0" r="1270" b="8890"/>
            <wp:docPr id="116522160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221608" name="Picture 1">
                      <a:extLst>
                        <a:ext uri="{C183D7F6-B498-43B3-948B-1728B52AA6E4}">
                          <adec:decorative xmlns:adec="http://schemas.microsoft.com/office/drawing/2017/decorative" val="1"/>
                        </a:ext>
                      </a:extLst>
                    </pic:cNvPr>
                    <pic:cNvPicPr/>
                  </pic:nvPicPr>
                  <pic:blipFill>
                    <a:blip r:embed="rId393"/>
                    <a:stretch>
                      <a:fillRect/>
                    </a:stretch>
                  </pic:blipFill>
                  <pic:spPr>
                    <a:xfrm>
                      <a:off x="0" y="0"/>
                      <a:ext cx="4742434" cy="677418"/>
                    </a:xfrm>
                    <a:prstGeom prst="rect">
                      <a:avLst/>
                    </a:prstGeom>
                  </pic:spPr>
                </pic:pic>
              </a:graphicData>
            </a:graphic>
          </wp:inline>
        </w:drawing>
      </w:r>
    </w:p>
    <w:p w14:paraId="41F611E7" w14:textId="77777777" w:rsidR="00992684" w:rsidRDefault="00992684" w:rsidP="00992684">
      <w:r>
        <w:rPr>
          <w:b/>
          <w:bCs/>
        </w:rPr>
        <w:t xml:space="preserve">Columns: </w:t>
      </w:r>
      <w:r>
        <w:t>Certified Households, Not Registered for App, Registered for App, Percentage Registered for App.</w:t>
      </w:r>
    </w:p>
    <w:p w14:paraId="1819ACDA" w14:textId="77777777" w:rsidR="00992684" w:rsidRPr="000444DA" w:rsidRDefault="00992684" w:rsidP="00992684">
      <w:r>
        <w:rPr>
          <w:b/>
          <w:bCs/>
        </w:rPr>
        <w:t xml:space="preserve">Rows: </w:t>
      </w:r>
      <w:r>
        <w:t>MINNESOTA WIC, language.</w:t>
      </w:r>
    </w:p>
    <w:bookmarkEnd w:id="250"/>
    <w:p w14:paraId="2E76FFC3" w14:textId="57F380D6" w:rsidR="00C3708F" w:rsidRPr="00205629" w:rsidRDefault="00C3708F" w:rsidP="00C3708F">
      <w:pPr>
        <w:pStyle w:val="Toobtainthisinfo"/>
        <w:spacing w:before="400"/>
        <w:rPr>
          <w:rFonts w:asciiTheme="minorHAnsi" w:hAnsiTheme="minorHAnsi" w:cstheme="minorHAnsi"/>
          <w:sz w:val="22"/>
          <w:szCs w:val="22"/>
        </w:rPr>
      </w:pPr>
      <w:r w:rsidRPr="00205629">
        <w:rPr>
          <w:rFonts w:asciiTheme="minorHAnsi" w:hAnsiTheme="minorHAnsi" w:cstheme="minorHAnsi"/>
          <w:sz w:val="22"/>
          <w:szCs w:val="22"/>
        </w:rPr>
        <w:t xml:space="preserve">Minnesota Department of Health - WIC Program, 625 Robert St N, </w:t>
      </w:r>
      <w:r w:rsidRPr="00205629">
        <w:rPr>
          <w:rFonts w:asciiTheme="minorHAnsi" w:hAnsiTheme="minorHAnsi" w:cstheme="minorHAnsi"/>
          <w:color w:val="272833"/>
          <w:sz w:val="22"/>
          <w:szCs w:val="22"/>
        </w:rPr>
        <w:t xml:space="preserve">PO BOX 64975, ST PAUL MN 55164-0975; </w:t>
      </w:r>
      <w:r w:rsidRPr="00205629">
        <w:rPr>
          <w:rFonts w:asciiTheme="minorHAnsi" w:hAnsiTheme="minorHAnsi" w:cstheme="minorHAnsi"/>
          <w:sz w:val="22"/>
          <w:szCs w:val="22"/>
        </w:rPr>
        <w:t xml:space="preserve">1-800-657-3942, </w:t>
      </w:r>
      <w:hyperlink r:id="rId394" w:history="1">
        <w:proofErr w:type="spellStart"/>
        <w:r w:rsidRPr="00205629">
          <w:rPr>
            <w:rStyle w:val="Hyperlink"/>
            <w:rFonts w:asciiTheme="minorHAnsi" w:hAnsiTheme="minorHAnsi" w:cstheme="minorHAnsi"/>
            <w:b/>
            <w:bCs/>
            <w:sz w:val="22"/>
            <w:szCs w:val="22"/>
          </w:rPr>
          <w:t>health.wic@state.mn.us</w:t>
        </w:r>
        <w:proofErr w:type="spellEnd"/>
      </w:hyperlink>
      <w:r w:rsidRPr="00205629">
        <w:rPr>
          <w:rFonts w:asciiTheme="minorHAnsi" w:hAnsiTheme="minorHAnsi" w:cstheme="minorHAnsi"/>
          <w:sz w:val="22"/>
          <w:szCs w:val="22"/>
        </w:rPr>
        <w:t xml:space="preserve">, </w:t>
      </w:r>
      <w:hyperlink r:id="rId395" w:tooltip="MDH website" w:history="1">
        <w:proofErr w:type="spellStart"/>
        <w:r w:rsidRPr="00205629">
          <w:rPr>
            <w:rStyle w:val="Hyperlink"/>
            <w:rFonts w:asciiTheme="minorHAnsi" w:hAnsiTheme="minorHAnsi" w:cstheme="minorHAnsi"/>
            <w:b/>
            <w:bCs/>
            <w:sz w:val="22"/>
            <w:szCs w:val="22"/>
          </w:rPr>
          <w:t>www.health.state.mn.us</w:t>
        </w:r>
        <w:proofErr w:type="spellEnd"/>
      </w:hyperlink>
      <w:r w:rsidRPr="00205629">
        <w:rPr>
          <w:rFonts w:asciiTheme="minorHAnsi" w:hAnsiTheme="minorHAnsi" w:cstheme="minorHAnsi"/>
          <w:sz w:val="22"/>
          <w:szCs w:val="22"/>
        </w:rPr>
        <w:t>; to obtain this information in a different format, call: 1-800-657-3942.</w:t>
      </w:r>
    </w:p>
    <w:p w14:paraId="263EB71B" w14:textId="77777777" w:rsidR="000F07E4" w:rsidRPr="000F07E4" w:rsidRDefault="00C3708F" w:rsidP="00C854E4">
      <w:pPr>
        <w:pStyle w:val="Toobtainthisinfo"/>
        <w:spacing w:before="200"/>
      </w:pPr>
      <w:r w:rsidRPr="00205629">
        <w:rPr>
          <w:rFonts w:asciiTheme="minorHAnsi" w:hAnsiTheme="minorHAnsi" w:cstheme="minorHAnsi"/>
          <w:sz w:val="22"/>
          <w:szCs w:val="22"/>
        </w:rPr>
        <w:t>This institution is an equal opportunity provider.</w:t>
      </w:r>
      <w:r w:rsidR="000F07E4">
        <w:tab/>
      </w:r>
    </w:p>
    <w:sectPr w:rsidR="000F07E4" w:rsidRPr="000F07E4" w:rsidSect="006A41E0">
      <w:footerReference w:type="default" r:id="rId396"/>
      <w:footerReference w:type="first" r:id="rId397"/>
      <w:type w:val="continuous"/>
      <w:pgSz w:w="12240" w:h="15840" w:code="1"/>
      <w:pgMar w:top="1080" w:right="1080" w:bottom="1440" w:left="1080" w:header="0"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64EF8" w14:textId="77777777" w:rsidR="00D112AE" w:rsidRDefault="00D112AE" w:rsidP="003432CA">
      <w:r>
        <w:separator/>
      </w:r>
    </w:p>
    <w:p w14:paraId="2FA07582" w14:textId="77777777" w:rsidR="00D112AE" w:rsidRDefault="00D112AE"/>
    <w:p w14:paraId="39C8C7E8" w14:textId="77777777" w:rsidR="00D112AE" w:rsidRDefault="00D112AE"/>
  </w:endnote>
  <w:endnote w:type="continuationSeparator" w:id="0">
    <w:p w14:paraId="1C41FFE3" w14:textId="77777777" w:rsidR="00D112AE" w:rsidRDefault="00D112AE" w:rsidP="003432CA">
      <w:r>
        <w:continuationSeparator/>
      </w:r>
    </w:p>
    <w:p w14:paraId="2B027B9C" w14:textId="77777777" w:rsidR="00D112AE" w:rsidRDefault="00D112AE"/>
    <w:p w14:paraId="194CE8D7" w14:textId="77777777" w:rsidR="00D112AE" w:rsidRDefault="00D112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Caslon Pro">
    <w:altName w:val="Palatino Linotype"/>
    <w:panose1 w:val="00000000000000000000"/>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ource Code Pro">
    <w:panose1 w:val="020B0509030403020204"/>
    <w:charset w:val="00"/>
    <w:family w:val="modern"/>
    <w:pitch w:val="fixed"/>
    <w:sig w:usb0="200002F7" w:usb1="020038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77839" w14:textId="7B112D43" w:rsidR="004C5027" w:rsidRDefault="00D112AE" w:rsidP="00006359">
    <w:pPr>
      <w:pStyle w:val="Footer"/>
    </w:pPr>
    <w:sdt>
      <w:sdtPr>
        <w:alias w:val="Title"/>
        <w:tag w:val=""/>
        <w:id w:val="-1887864752"/>
        <w:dataBinding w:prefixMappings="xmlns:ns0='http://purl.org/dc/elements/1.1/' xmlns:ns1='http://schemas.openxmlformats.org/package/2006/metadata/core-properties' " w:xpath="/ns1:coreProperties[1]/ns0:title[1]" w:storeItemID="{6C3C8BC8-F283-45AE-878A-BAB7291924A1}"/>
        <w:text/>
      </w:sdtPr>
      <w:sdtEndPr/>
      <w:sdtContent>
        <w:r w:rsidR="00992684">
          <w:t>Infoview Ad-Hoc Reports Guidance</w:t>
        </w:r>
      </w:sdtContent>
    </w:sdt>
    <w:r w:rsidR="00D50D28" w:rsidRPr="00AF5107">
      <w:tab/>
    </w:r>
    <w:r w:rsidR="00D50D28" w:rsidRPr="00AF5107">
      <w:fldChar w:fldCharType="begin"/>
    </w:r>
    <w:r w:rsidR="00D50D28" w:rsidRPr="00AF5107">
      <w:instrText xml:space="preserve"> PAGE   \* MERGEFORMAT </w:instrText>
    </w:r>
    <w:r w:rsidR="00D50D28" w:rsidRPr="00AF5107">
      <w:fldChar w:fldCharType="separate"/>
    </w:r>
    <w:r w:rsidR="00F3128A">
      <w:rPr>
        <w:noProof/>
      </w:rPr>
      <w:t>1</w:t>
    </w:r>
    <w:r w:rsidR="00D50D28" w:rsidRPr="00AF5107">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9151D" w14:textId="77777777" w:rsidR="00D50D28" w:rsidRPr="00D50D28" w:rsidRDefault="001339D3" w:rsidP="00B33562">
    <w:pPr>
      <w:pStyle w:val="Footer"/>
    </w:pPr>
    <w:r>
      <w:t>Policy Template</w:t>
    </w:r>
    <w:r w:rsidR="00B33562">
      <w:tab/>
    </w:r>
    <w:r w:rsidR="00D50D28" w:rsidRPr="00D50D28">
      <w:fldChar w:fldCharType="begin"/>
    </w:r>
    <w:r w:rsidR="00D50D28" w:rsidRPr="00D50D28">
      <w:instrText xml:space="preserve"> PAGE   \* MERGEFORMAT </w:instrText>
    </w:r>
    <w:r w:rsidR="00D50D28" w:rsidRPr="00D50D28">
      <w:fldChar w:fldCharType="separate"/>
    </w:r>
    <w:r w:rsidR="001B5073">
      <w:rPr>
        <w:noProof/>
      </w:rPr>
      <w:t>1</w:t>
    </w:r>
    <w:r w:rsidR="00D50D28" w:rsidRPr="00D50D28">
      <w:rPr>
        <w:noProof/>
      </w:rPr>
      <w:fldChar w:fldCharType="end"/>
    </w:r>
  </w:p>
  <w:p w14:paraId="7B1BC8F5" w14:textId="77777777" w:rsidR="004C5027" w:rsidRDefault="004C5027"/>
  <w:p w14:paraId="73F94D85" w14:textId="77777777" w:rsidR="00941D7D" w:rsidRDefault="00941D7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165E7" w14:textId="77777777" w:rsidR="00D112AE" w:rsidRDefault="00D112AE" w:rsidP="003432CA">
      <w:r>
        <w:separator/>
      </w:r>
    </w:p>
    <w:p w14:paraId="421F27C8" w14:textId="77777777" w:rsidR="00D112AE" w:rsidRDefault="00D112AE"/>
    <w:p w14:paraId="40460DD4" w14:textId="77777777" w:rsidR="00D112AE" w:rsidRDefault="00D112AE"/>
  </w:footnote>
  <w:footnote w:type="continuationSeparator" w:id="0">
    <w:p w14:paraId="7DA684C0" w14:textId="77777777" w:rsidR="00D112AE" w:rsidRDefault="00D112AE" w:rsidP="003432CA">
      <w:r>
        <w:continuationSeparator/>
      </w:r>
    </w:p>
    <w:p w14:paraId="783FB348" w14:textId="77777777" w:rsidR="00D112AE" w:rsidRDefault="00D112AE"/>
    <w:p w14:paraId="3ECDC2F9" w14:textId="77777777" w:rsidR="00D112AE" w:rsidRDefault="00D112A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F03436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24.75pt" o:bullet="t">
        <v:imagedata r:id="rId1" o:title="Art_Bullet_Green-Svc-Descr"/>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1"/>
    <w:multiLevelType w:val="singleLevel"/>
    <w:tmpl w:val="3B129B08"/>
    <w:lvl w:ilvl="0">
      <w:start w:val="1"/>
      <w:numFmt w:val="bullet"/>
      <w:pStyle w:val="ListBullet4"/>
      <w:lvlText w:val=""/>
      <w:lvlJc w:val="left"/>
      <w:pPr>
        <w:tabs>
          <w:tab w:val="num" w:pos="1440"/>
        </w:tabs>
        <w:ind w:left="1440" w:hanging="360"/>
      </w:pPr>
      <w:rPr>
        <w:rFonts w:ascii="Symbol" w:hAnsi="Symbol" w:hint="default"/>
      </w:rPr>
    </w:lvl>
  </w:abstractNum>
  <w:abstractNum w:abstractNumId="3" w15:restartNumberingAfterBreak="0">
    <w:nsid w:val="FFFFFF88"/>
    <w:multiLevelType w:val="singleLevel"/>
    <w:tmpl w:val="69D23C14"/>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01542BC"/>
    <w:multiLevelType w:val="multilevel"/>
    <w:tmpl w:val="3D44CA50"/>
    <w:numStyleLink w:val="ListStyle123"/>
  </w:abstractNum>
  <w:abstractNum w:abstractNumId="6"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5D6D8F"/>
    <w:multiLevelType w:val="hybridMultilevel"/>
    <w:tmpl w:val="38DCA6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91352F7"/>
    <w:multiLevelType w:val="multilevel"/>
    <w:tmpl w:val="3D44CA50"/>
    <w:styleLink w:val="ListStyle123"/>
    <w:lvl w:ilvl="0">
      <w:start w:val="1"/>
      <w:numFmt w:val="decimal"/>
      <w:lvlText w:val="%1."/>
      <w:lvlJc w:val="left"/>
      <w:pPr>
        <w:ind w:left="432" w:hanging="432"/>
      </w:pPr>
      <w:rPr>
        <w:rFonts w:hint="default"/>
      </w:rPr>
    </w:lvl>
    <w:lvl w:ilvl="1">
      <w:start w:val="1"/>
      <w:numFmt w:val="lowerLetter"/>
      <w:lvlText w:val="%2."/>
      <w:lvlJc w:val="left"/>
      <w:pPr>
        <w:ind w:left="864" w:hanging="432"/>
      </w:pPr>
      <w:rPr>
        <w:rFonts w:hint="default"/>
      </w:rPr>
    </w:lvl>
    <w:lvl w:ilvl="2">
      <w:start w:val="1"/>
      <w:numFmt w:val="lowerRoman"/>
      <w:lvlText w:val="%3."/>
      <w:lvlJc w:val="left"/>
      <w:pPr>
        <w:ind w:left="1296" w:hanging="432"/>
      </w:pPr>
      <w:rPr>
        <w:rFonts w:hint="default"/>
      </w:rPr>
    </w:lvl>
    <w:lvl w:ilvl="3">
      <w:start w:val="1"/>
      <w:numFmt w:val="decimal"/>
      <w:lvlText w:val="%4."/>
      <w:lvlJc w:val="left"/>
      <w:pPr>
        <w:ind w:left="1728" w:hanging="432"/>
      </w:pPr>
      <w:rPr>
        <w:rFonts w:hint="default"/>
      </w:rPr>
    </w:lvl>
    <w:lvl w:ilvl="4">
      <w:start w:val="1"/>
      <w:numFmt w:val="lowerLetter"/>
      <w:lvlText w:val="%5."/>
      <w:lvlJc w:val="left"/>
      <w:pPr>
        <w:ind w:left="2160" w:hanging="432"/>
      </w:pPr>
      <w:rPr>
        <w:rFonts w:hint="default"/>
      </w:rPr>
    </w:lvl>
    <w:lvl w:ilvl="5">
      <w:start w:val="1"/>
      <w:numFmt w:val="lowerRoman"/>
      <w:lvlText w:val="%6."/>
      <w:lvlJc w:val="right"/>
      <w:pPr>
        <w:ind w:left="4752" w:hanging="432"/>
      </w:pPr>
      <w:rPr>
        <w:rFonts w:hint="default"/>
      </w:rPr>
    </w:lvl>
    <w:lvl w:ilvl="6">
      <w:start w:val="1"/>
      <w:numFmt w:val="decimal"/>
      <w:lvlText w:val="%7."/>
      <w:lvlJc w:val="left"/>
      <w:pPr>
        <w:ind w:left="5616" w:hanging="432"/>
      </w:pPr>
      <w:rPr>
        <w:rFonts w:hint="default"/>
      </w:rPr>
    </w:lvl>
    <w:lvl w:ilvl="7">
      <w:start w:val="1"/>
      <w:numFmt w:val="lowerLetter"/>
      <w:lvlText w:val="%8."/>
      <w:lvlJc w:val="left"/>
      <w:pPr>
        <w:ind w:left="6480" w:hanging="432"/>
      </w:pPr>
      <w:rPr>
        <w:rFonts w:hint="default"/>
      </w:rPr>
    </w:lvl>
    <w:lvl w:ilvl="8">
      <w:start w:val="1"/>
      <w:numFmt w:val="lowerRoman"/>
      <w:lvlText w:val="%9."/>
      <w:lvlJc w:val="right"/>
      <w:pPr>
        <w:ind w:left="7344" w:hanging="432"/>
      </w:pPr>
      <w:rPr>
        <w:rFonts w:hint="default"/>
      </w:rPr>
    </w:lvl>
  </w:abstractNum>
  <w:abstractNum w:abstractNumId="11"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5A17BAB"/>
    <w:multiLevelType w:val="hybridMultilevel"/>
    <w:tmpl w:val="E34A4C9A"/>
    <w:lvl w:ilvl="0" w:tplc="FFF61A34">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4"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DC13B7"/>
    <w:multiLevelType w:val="multilevel"/>
    <w:tmpl w:val="88B4C196"/>
    <w:numStyleLink w:val="Listbullets"/>
  </w:abstractNum>
  <w:abstractNum w:abstractNumId="17" w15:restartNumberingAfterBreak="0">
    <w:nsid w:val="238E4940"/>
    <w:multiLevelType w:val="hybridMultilevel"/>
    <w:tmpl w:val="5178B91C"/>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2147EF"/>
    <w:multiLevelType w:val="multilevel"/>
    <w:tmpl w:val="88B4C196"/>
    <w:numStyleLink w:val="Listbullets"/>
  </w:abstractNum>
  <w:abstractNum w:abstractNumId="19"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59684D"/>
    <w:multiLevelType w:val="hybridMultilevel"/>
    <w:tmpl w:val="59CE9B6C"/>
    <w:lvl w:ilvl="0" w:tplc="E982A02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22627D6"/>
    <w:multiLevelType w:val="hybridMultilevel"/>
    <w:tmpl w:val="F7AE8D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C3513D"/>
    <w:multiLevelType w:val="multilevel"/>
    <w:tmpl w:val="88B4C196"/>
    <w:styleLink w:val="Listbullets"/>
    <w:lvl w:ilvl="0">
      <w:start w:val="1"/>
      <w:numFmt w:val="bullet"/>
      <w:lvlText w:val="▪"/>
      <w:lvlJc w:val="left"/>
      <w:pPr>
        <w:tabs>
          <w:tab w:val="num" w:pos="432"/>
        </w:tabs>
        <w:ind w:left="360" w:hanging="360"/>
      </w:pPr>
      <w:rPr>
        <w:rFonts w:ascii="Calibri" w:hAnsi="Calibri" w:hint="default"/>
        <w:color w:val="008EAA"/>
      </w:rPr>
    </w:lvl>
    <w:lvl w:ilvl="1">
      <w:start w:val="1"/>
      <w:numFmt w:val="bullet"/>
      <w:lvlText w:val="▪"/>
      <w:lvlJc w:val="left"/>
      <w:pPr>
        <w:tabs>
          <w:tab w:val="num" w:pos="792"/>
        </w:tabs>
        <w:ind w:left="720" w:hanging="360"/>
      </w:pPr>
      <w:rPr>
        <w:rFonts w:ascii="Calibri" w:hAnsi="Calibri" w:hint="default"/>
        <w:color w:val="008EAA"/>
      </w:rPr>
    </w:lvl>
    <w:lvl w:ilvl="2">
      <w:start w:val="1"/>
      <w:numFmt w:val="bullet"/>
      <w:lvlText w:val="▪"/>
      <w:lvlJc w:val="left"/>
      <w:pPr>
        <w:tabs>
          <w:tab w:val="num" w:pos="1152"/>
        </w:tabs>
        <w:ind w:left="1080" w:hanging="360"/>
      </w:pPr>
      <w:rPr>
        <w:rFonts w:ascii="Calibri" w:hAnsi="Calibri" w:hint="default"/>
        <w:color w:val="008EAA"/>
      </w:rPr>
    </w:lvl>
    <w:lvl w:ilvl="3">
      <w:start w:val="1"/>
      <w:numFmt w:val="bullet"/>
      <w:lvlText w:val="▪"/>
      <w:lvlJc w:val="left"/>
      <w:pPr>
        <w:tabs>
          <w:tab w:val="num" w:pos="1512"/>
        </w:tabs>
        <w:ind w:left="1440" w:hanging="360"/>
      </w:pPr>
      <w:rPr>
        <w:rFonts w:ascii="Calibri" w:hAnsi="Calibri" w:hint="default"/>
        <w:color w:val="008EAA"/>
      </w:rPr>
    </w:lvl>
    <w:lvl w:ilvl="4">
      <w:start w:val="1"/>
      <w:numFmt w:val="bullet"/>
      <w:lvlText w:val="o"/>
      <w:lvlJc w:val="left"/>
      <w:pPr>
        <w:tabs>
          <w:tab w:val="num" w:pos="1872"/>
        </w:tabs>
        <w:ind w:left="1800" w:hanging="360"/>
      </w:pPr>
      <w:rPr>
        <w:rFonts w:ascii="Calibri" w:hAnsi="Calibri" w:hint="default"/>
        <w:color w:val="008EAA"/>
      </w:rPr>
    </w:lvl>
    <w:lvl w:ilvl="5">
      <w:start w:val="1"/>
      <w:numFmt w:val="bullet"/>
      <w:lvlText w:val=""/>
      <w:lvlJc w:val="left"/>
      <w:pPr>
        <w:tabs>
          <w:tab w:val="num" w:pos="2232"/>
        </w:tabs>
        <w:ind w:left="2160" w:hanging="360"/>
      </w:pPr>
      <w:rPr>
        <w:rFonts w:ascii="Wingdings" w:hAnsi="Wingdings" w:hint="default"/>
      </w:rPr>
    </w:lvl>
    <w:lvl w:ilvl="6">
      <w:start w:val="1"/>
      <w:numFmt w:val="bullet"/>
      <w:lvlText w:val=""/>
      <w:lvlJc w:val="left"/>
      <w:pPr>
        <w:tabs>
          <w:tab w:val="num" w:pos="2592"/>
        </w:tabs>
        <w:ind w:left="2520" w:hanging="360"/>
      </w:pPr>
      <w:rPr>
        <w:rFonts w:ascii="Symbol" w:hAnsi="Symbol" w:hint="default"/>
      </w:rPr>
    </w:lvl>
    <w:lvl w:ilvl="7">
      <w:start w:val="1"/>
      <w:numFmt w:val="bullet"/>
      <w:lvlText w:val="o"/>
      <w:lvlJc w:val="left"/>
      <w:pPr>
        <w:tabs>
          <w:tab w:val="num" w:pos="2952"/>
        </w:tabs>
        <w:ind w:left="2880" w:hanging="360"/>
      </w:pPr>
      <w:rPr>
        <w:rFonts w:ascii="Courier New" w:hAnsi="Courier New" w:cs="Courier New" w:hint="default"/>
      </w:rPr>
    </w:lvl>
    <w:lvl w:ilvl="8">
      <w:start w:val="1"/>
      <w:numFmt w:val="bullet"/>
      <w:lvlText w:val=""/>
      <w:lvlJc w:val="left"/>
      <w:pPr>
        <w:tabs>
          <w:tab w:val="num" w:pos="3312"/>
        </w:tabs>
        <w:ind w:left="3240" w:hanging="360"/>
      </w:pPr>
      <w:rPr>
        <w:rFonts w:ascii="Wingdings" w:hAnsi="Wingdings" w:hint="default"/>
      </w:rPr>
    </w:lvl>
  </w:abstractNum>
  <w:abstractNum w:abstractNumId="23" w15:restartNumberingAfterBreak="0">
    <w:nsid w:val="3C85754A"/>
    <w:multiLevelType w:val="hybridMultilevel"/>
    <w:tmpl w:val="F314F74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642E0A"/>
    <w:multiLevelType w:val="hybridMultilevel"/>
    <w:tmpl w:val="FBEEA3D4"/>
    <w:lvl w:ilvl="0" w:tplc="04090017">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C866650"/>
    <w:multiLevelType w:val="hybridMultilevel"/>
    <w:tmpl w:val="B0C4CE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EE85D83"/>
    <w:multiLevelType w:val="hybridMultilevel"/>
    <w:tmpl w:val="3DA656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E07644"/>
    <w:multiLevelType w:val="hybridMultilevel"/>
    <w:tmpl w:val="8D02022A"/>
    <w:lvl w:ilvl="0" w:tplc="554842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167A49"/>
    <w:multiLevelType w:val="hybridMultilevel"/>
    <w:tmpl w:val="403455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C52868"/>
    <w:multiLevelType w:val="hybridMultilevel"/>
    <w:tmpl w:val="2D4C0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D53883"/>
    <w:multiLevelType w:val="multilevel"/>
    <w:tmpl w:val="674C28D8"/>
    <w:lvl w:ilvl="0">
      <w:start w:val="1"/>
      <w:numFmt w:val="bullet"/>
      <w:lvlText w:val=""/>
      <w:lvlJc w:val="left"/>
      <w:pPr>
        <w:ind w:left="360" w:hanging="360"/>
      </w:pPr>
      <w:rPr>
        <w:rFonts w:ascii="Wingdings" w:hAnsi="Wingdings" w:hint="default"/>
        <w:color w:val="0281A2"/>
      </w:rPr>
    </w:lvl>
    <w:lvl w:ilvl="1">
      <w:start w:val="1"/>
      <w:numFmt w:val="bullet"/>
      <w:lvlText w:val="▪"/>
      <w:lvlJc w:val="left"/>
      <w:pPr>
        <w:tabs>
          <w:tab w:val="num" w:pos="864"/>
        </w:tabs>
        <w:ind w:left="864" w:hanging="432"/>
      </w:pPr>
      <w:rPr>
        <w:rFonts w:ascii="Calibri" w:hAnsi="Calibri" w:hint="default"/>
        <w:color w:val="78BE21" w:themeColor="accent2"/>
      </w:rPr>
    </w:lvl>
    <w:lvl w:ilvl="2">
      <w:start w:val="1"/>
      <w:numFmt w:val="bullet"/>
      <w:lvlText w:val="▪"/>
      <w:lvlJc w:val="left"/>
      <w:pPr>
        <w:tabs>
          <w:tab w:val="num" w:pos="1296"/>
        </w:tabs>
        <w:ind w:left="1296" w:hanging="432"/>
      </w:pPr>
      <w:rPr>
        <w:rFonts w:ascii="Calibri" w:hAnsi="Calibri" w:hint="default"/>
        <w:color w:val="78BE21" w:themeColor="accent2"/>
      </w:rPr>
    </w:lvl>
    <w:lvl w:ilvl="3">
      <w:start w:val="1"/>
      <w:numFmt w:val="bullet"/>
      <w:lvlText w:val="▪"/>
      <w:lvlJc w:val="left"/>
      <w:pPr>
        <w:tabs>
          <w:tab w:val="num" w:pos="1728"/>
        </w:tabs>
        <w:ind w:left="1728" w:hanging="432"/>
      </w:pPr>
      <w:rPr>
        <w:rFonts w:ascii="Calibri" w:hAnsi="Calibri" w:hint="default"/>
        <w:color w:val="78BE21" w:themeColor="accent2"/>
      </w:rPr>
    </w:lvl>
    <w:lvl w:ilvl="4">
      <w:start w:val="1"/>
      <w:numFmt w:val="bullet"/>
      <w:lvlText w:val="o"/>
      <w:lvlJc w:val="left"/>
      <w:pPr>
        <w:tabs>
          <w:tab w:val="num" w:pos="2160"/>
        </w:tabs>
        <w:ind w:left="2160" w:hanging="432"/>
      </w:pPr>
      <w:rPr>
        <w:rFonts w:ascii="Courier New" w:hAnsi="Courier New" w:hint="default"/>
      </w:rPr>
    </w:lvl>
    <w:lvl w:ilvl="5">
      <w:start w:val="1"/>
      <w:numFmt w:val="bullet"/>
      <w:lvlText w:val=""/>
      <w:lvlJc w:val="left"/>
      <w:pPr>
        <w:tabs>
          <w:tab w:val="num" w:pos="2160"/>
        </w:tabs>
        <w:ind w:left="2592" w:hanging="432"/>
      </w:pPr>
      <w:rPr>
        <w:rFonts w:ascii="Wingdings" w:hAnsi="Wingdings" w:hint="default"/>
      </w:rPr>
    </w:lvl>
    <w:lvl w:ilvl="6">
      <w:start w:val="1"/>
      <w:numFmt w:val="bullet"/>
      <w:lvlText w:val=""/>
      <w:lvlJc w:val="left"/>
      <w:pPr>
        <w:tabs>
          <w:tab w:val="num" w:pos="2592"/>
        </w:tabs>
        <w:ind w:left="3024" w:hanging="432"/>
      </w:pPr>
      <w:rPr>
        <w:rFonts w:ascii="Symbol" w:hAnsi="Symbol" w:hint="default"/>
      </w:rPr>
    </w:lvl>
    <w:lvl w:ilvl="7">
      <w:start w:val="1"/>
      <w:numFmt w:val="bullet"/>
      <w:lvlText w:val="o"/>
      <w:lvlJc w:val="left"/>
      <w:pPr>
        <w:tabs>
          <w:tab w:val="num" w:pos="3456"/>
        </w:tabs>
        <w:ind w:left="3456" w:hanging="432"/>
      </w:pPr>
      <w:rPr>
        <w:rFonts w:ascii="Courier New" w:hAnsi="Courier New" w:cs="Courier New" w:hint="default"/>
      </w:rPr>
    </w:lvl>
    <w:lvl w:ilvl="8">
      <w:start w:val="1"/>
      <w:numFmt w:val="bullet"/>
      <w:lvlText w:val=""/>
      <w:lvlJc w:val="left"/>
      <w:pPr>
        <w:tabs>
          <w:tab w:val="num" w:pos="3888"/>
        </w:tabs>
        <w:ind w:left="3888" w:hanging="432"/>
      </w:pPr>
      <w:rPr>
        <w:rFonts w:ascii="Wingdings" w:hAnsi="Wingdings" w:hint="default"/>
      </w:rPr>
    </w:lvl>
  </w:abstractNum>
  <w:num w:numId="1" w16cid:durableId="1089159413">
    <w:abstractNumId w:val="4"/>
  </w:num>
  <w:num w:numId="2" w16cid:durableId="963076232">
    <w:abstractNumId w:val="9"/>
  </w:num>
  <w:num w:numId="3" w16cid:durableId="1383168702">
    <w:abstractNumId w:val="35"/>
  </w:num>
  <w:num w:numId="4" w16cid:durableId="180239472">
    <w:abstractNumId w:val="31"/>
  </w:num>
  <w:num w:numId="5" w16cid:durableId="1413158553">
    <w:abstractNumId w:val="25"/>
  </w:num>
  <w:num w:numId="6" w16cid:durableId="416022879">
    <w:abstractNumId w:val="6"/>
  </w:num>
  <w:num w:numId="7" w16cid:durableId="382950703">
    <w:abstractNumId w:val="19"/>
  </w:num>
  <w:num w:numId="8" w16cid:durableId="931813456">
    <w:abstractNumId w:val="11"/>
  </w:num>
  <w:num w:numId="9" w16cid:durableId="542910794">
    <w:abstractNumId w:val="15"/>
  </w:num>
  <w:num w:numId="10" w16cid:durableId="1612467061">
    <w:abstractNumId w:val="3"/>
  </w:num>
  <w:num w:numId="11" w16cid:durableId="104232233">
    <w:abstractNumId w:val="3"/>
  </w:num>
  <w:num w:numId="12" w16cid:durableId="1669752056">
    <w:abstractNumId w:val="36"/>
  </w:num>
  <w:num w:numId="13" w16cid:durableId="155731730">
    <w:abstractNumId w:val="37"/>
  </w:num>
  <w:num w:numId="14" w16cid:durableId="1707949101">
    <w:abstractNumId w:val="24"/>
  </w:num>
  <w:num w:numId="15" w16cid:durableId="1133017807">
    <w:abstractNumId w:val="3"/>
  </w:num>
  <w:num w:numId="16" w16cid:durableId="1849169938">
    <w:abstractNumId w:val="37"/>
  </w:num>
  <w:num w:numId="17" w16cid:durableId="1615672884">
    <w:abstractNumId w:val="24"/>
  </w:num>
  <w:num w:numId="18" w16cid:durableId="1336305877">
    <w:abstractNumId w:val="14"/>
  </w:num>
  <w:num w:numId="19" w16cid:durableId="2049984539">
    <w:abstractNumId w:val="8"/>
  </w:num>
  <w:num w:numId="20" w16cid:durableId="1633052623">
    <w:abstractNumId w:val="1"/>
  </w:num>
  <w:num w:numId="21" w16cid:durableId="302586908">
    <w:abstractNumId w:val="0"/>
  </w:num>
  <w:num w:numId="22" w16cid:durableId="107622381">
    <w:abstractNumId w:val="12"/>
  </w:num>
  <w:num w:numId="23" w16cid:durableId="1848322560">
    <w:abstractNumId w:val="30"/>
  </w:num>
  <w:num w:numId="24" w16cid:durableId="696320309">
    <w:abstractNumId w:val="32"/>
  </w:num>
  <w:num w:numId="25" w16cid:durableId="2105568742">
    <w:abstractNumId w:val="20"/>
  </w:num>
  <w:num w:numId="26" w16cid:durableId="129136156">
    <w:abstractNumId w:val="13"/>
  </w:num>
  <w:num w:numId="27" w16cid:durableId="962341590">
    <w:abstractNumId w:val="27"/>
  </w:num>
  <w:num w:numId="28" w16cid:durableId="1966421920">
    <w:abstractNumId w:val="32"/>
  </w:num>
  <w:num w:numId="29" w16cid:durableId="1441606530">
    <w:abstractNumId w:val="32"/>
  </w:num>
  <w:num w:numId="30" w16cid:durableId="215703264">
    <w:abstractNumId w:val="29"/>
  </w:num>
  <w:num w:numId="31" w16cid:durableId="2088845820">
    <w:abstractNumId w:val="17"/>
  </w:num>
  <w:num w:numId="32" w16cid:durableId="1893536993">
    <w:abstractNumId w:val="23"/>
  </w:num>
  <w:num w:numId="33" w16cid:durableId="503592753">
    <w:abstractNumId w:val="26"/>
  </w:num>
  <w:num w:numId="34" w16cid:durableId="1089890184">
    <w:abstractNumId w:val="21"/>
  </w:num>
  <w:num w:numId="35" w16cid:durableId="1598096404">
    <w:abstractNumId w:val="7"/>
  </w:num>
  <w:num w:numId="36" w16cid:durableId="1917668220">
    <w:abstractNumId w:val="2"/>
  </w:num>
  <w:num w:numId="37" w16cid:durableId="1494951640">
    <w:abstractNumId w:val="22"/>
  </w:num>
  <w:num w:numId="38" w16cid:durableId="1018703398">
    <w:abstractNumId w:val="38"/>
  </w:num>
  <w:num w:numId="39" w16cid:durableId="298343041">
    <w:abstractNumId w:val="10"/>
  </w:num>
  <w:num w:numId="40" w16cid:durableId="1710105093">
    <w:abstractNumId w:val="5"/>
  </w:num>
  <w:num w:numId="41" w16cid:durableId="766730533">
    <w:abstractNumId w:val="18"/>
  </w:num>
  <w:num w:numId="42" w16cid:durableId="1049500162">
    <w:abstractNumId w:val="16"/>
  </w:num>
  <w:num w:numId="43" w16cid:durableId="1088119638">
    <w:abstractNumId w:val="33"/>
  </w:num>
  <w:num w:numId="44" w16cid:durableId="1196457254">
    <w:abstractNumId w:val="34"/>
  </w:num>
  <w:num w:numId="45" w16cid:durableId="153107313">
    <w:abstractNumId w:val="2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84"/>
    <w:rsid w:val="00002DEC"/>
    <w:rsid w:val="000041DF"/>
    <w:rsid w:val="00006359"/>
    <w:rsid w:val="000065AC"/>
    <w:rsid w:val="00006A0A"/>
    <w:rsid w:val="00037E5C"/>
    <w:rsid w:val="00042C06"/>
    <w:rsid w:val="0004311B"/>
    <w:rsid w:val="000604A4"/>
    <w:rsid w:val="00064B90"/>
    <w:rsid w:val="000735A8"/>
    <w:rsid w:val="0007374A"/>
    <w:rsid w:val="00080404"/>
    <w:rsid w:val="00084742"/>
    <w:rsid w:val="00090534"/>
    <w:rsid w:val="00095F66"/>
    <w:rsid w:val="000A334F"/>
    <w:rsid w:val="000A396E"/>
    <w:rsid w:val="000A6F5E"/>
    <w:rsid w:val="000B2E68"/>
    <w:rsid w:val="000B4CA4"/>
    <w:rsid w:val="000B663B"/>
    <w:rsid w:val="000C3708"/>
    <w:rsid w:val="000C3761"/>
    <w:rsid w:val="000C7373"/>
    <w:rsid w:val="000D7102"/>
    <w:rsid w:val="000E313B"/>
    <w:rsid w:val="000E3E9D"/>
    <w:rsid w:val="000E632A"/>
    <w:rsid w:val="000F07E4"/>
    <w:rsid w:val="000F0A15"/>
    <w:rsid w:val="000F4BB1"/>
    <w:rsid w:val="000F6B90"/>
    <w:rsid w:val="0010017C"/>
    <w:rsid w:val="001228E7"/>
    <w:rsid w:val="001339D3"/>
    <w:rsid w:val="00135082"/>
    <w:rsid w:val="00135DC7"/>
    <w:rsid w:val="001425D9"/>
    <w:rsid w:val="00147115"/>
    <w:rsid w:val="00147ED1"/>
    <w:rsid w:val="001500D6"/>
    <w:rsid w:val="00156A5D"/>
    <w:rsid w:val="00157C41"/>
    <w:rsid w:val="001658CF"/>
    <w:rsid w:val="001661D9"/>
    <w:rsid w:val="00170194"/>
    <w:rsid w:val="001708EC"/>
    <w:rsid w:val="001925A8"/>
    <w:rsid w:val="0019673D"/>
    <w:rsid w:val="001A26D9"/>
    <w:rsid w:val="001A46BB"/>
    <w:rsid w:val="001B5073"/>
    <w:rsid w:val="001B5833"/>
    <w:rsid w:val="001C1DC2"/>
    <w:rsid w:val="001C51C4"/>
    <w:rsid w:val="001C55E0"/>
    <w:rsid w:val="001C768B"/>
    <w:rsid w:val="001E5ECF"/>
    <w:rsid w:val="001E71A7"/>
    <w:rsid w:val="001F3E89"/>
    <w:rsid w:val="001F5417"/>
    <w:rsid w:val="001F5F1F"/>
    <w:rsid w:val="002005B8"/>
    <w:rsid w:val="00205629"/>
    <w:rsid w:val="00210261"/>
    <w:rsid w:val="0021036E"/>
    <w:rsid w:val="00211CA3"/>
    <w:rsid w:val="00212B67"/>
    <w:rsid w:val="002173DF"/>
    <w:rsid w:val="00222A49"/>
    <w:rsid w:val="0022552E"/>
    <w:rsid w:val="00226BD8"/>
    <w:rsid w:val="002345FA"/>
    <w:rsid w:val="002361DF"/>
    <w:rsid w:val="002379E8"/>
    <w:rsid w:val="00241FE9"/>
    <w:rsid w:val="00243CB2"/>
    <w:rsid w:val="00261247"/>
    <w:rsid w:val="002624DC"/>
    <w:rsid w:val="00264652"/>
    <w:rsid w:val="00272E52"/>
    <w:rsid w:val="0027708D"/>
    <w:rsid w:val="00282084"/>
    <w:rsid w:val="00286324"/>
    <w:rsid w:val="002878EA"/>
    <w:rsid w:val="00291052"/>
    <w:rsid w:val="002B0A70"/>
    <w:rsid w:val="002B1AFC"/>
    <w:rsid w:val="002B3785"/>
    <w:rsid w:val="002B42F9"/>
    <w:rsid w:val="002B5E79"/>
    <w:rsid w:val="002C0859"/>
    <w:rsid w:val="002D7CF1"/>
    <w:rsid w:val="002E7680"/>
    <w:rsid w:val="002F1947"/>
    <w:rsid w:val="00300148"/>
    <w:rsid w:val="00306D94"/>
    <w:rsid w:val="00310953"/>
    <w:rsid w:val="003125DF"/>
    <w:rsid w:val="00335736"/>
    <w:rsid w:val="003432CA"/>
    <w:rsid w:val="003545CC"/>
    <w:rsid w:val="003563D2"/>
    <w:rsid w:val="00363A59"/>
    <w:rsid w:val="00366DDA"/>
    <w:rsid w:val="003705B5"/>
    <w:rsid w:val="00375F67"/>
    <w:rsid w:val="00376FA5"/>
    <w:rsid w:val="0038155D"/>
    <w:rsid w:val="00385911"/>
    <w:rsid w:val="00391716"/>
    <w:rsid w:val="003963B0"/>
    <w:rsid w:val="003A1479"/>
    <w:rsid w:val="003A1813"/>
    <w:rsid w:val="003A5866"/>
    <w:rsid w:val="003A7179"/>
    <w:rsid w:val="003B17C4"/>
    <w:rsid w:val="003B3ADC"/>
    <w:rsid w:val="003B7D82"/>
    <w:rsid w:val="003C1294"/>
    <w:rsid w:val="003C4644"/>
    <w:rsid w:val="003C5BE3"/>
    <w:rsid w:val="003C7DC5"/>
    <w:rsid w:val="003D221E"/>
    <w:rsid w:val="003F78A4"/>
    <w:rsid w:val="00413A7C"/>
    <w:rsid w:val="004141DD"/>
    <w:rsid w:val="004311C0"/>
    <w:rsid w:val="00431D38"/>
    <w:rsid w:val="00434D8A"/>
    <w:rsid w:val="004377B7"/>
    <w:rsid w:val="00461804"/>
    <w:rsid w:val="00466810"/>
    <w:rsid w:val="00474627"/>
    <w:rsid w:val="004816B5"/>
    <w:rsid w:val="00483DD2"/>
    <w:rsid w:val="00494E6F"/>
    <w:rsid w:val="004A1B4D"/>
    <w:rsid w:val="004A34C0"/>
    <w:rsid w:val="004A46FD"/>
    <w:rsid w:val="004A485C"/>
    <w:rsid w:val="004A58DD"/>
    <w:rsid w:val="004A6119"/>
    <w:rsid w:val="004B23CD"/>
    <w:rsid w:val="004B47DC"/>
    <w:rsid w:val="004B6D01"/>
    <w:rsid w:val="004C0413"/>
    <w:rsid w:val="004C5027"/>
    <w:rsid w:val="004C7B0A"/>
    <w:rsid w:val="004D3C49"/>
    <w:rsid w:val="004E50B9"/>
    <w:rsid w:val="004E75B3"/>
    <w:rsid w:val="004F04BA"/>
    <w:rsid w:val="004F0EFF"/>
    <w:rsid w:val="004F6B75"/>
    <w:rsid w:val="0050093F"/>
    <w:rsid w:val="00513049"/>
    <w:rsid w:val="00514788"/>
    <w:rsid w:val="00517546"/>
    <w:rsid w:val="0052013D"/>
    <w:rsid w:val="0052061D"/>
    <w:rsid w:val="005339D8"/>
    <w:rsid w:val="00537E16"/>
    <w:rsid w:val="0054371B"/>
    <w:rsid w:val="00543AB8"/>
    <w:rsid w:val="00545944"/>
    <w:rsid w:val="00547645"/>
    <w:rsid w:val="00554787"/>
    <w:rsid w:val="0056615E"/>
    <w:rsid w:val="005666F2"/>
    <w:rsid w:val="00572D84"/>
    <w:rsid w:val="00581C91"/>
    <w:rsid w:val="005955D2"/>
    <w:rsid w:val="005A2F2F"/>
    <w:rsid w:val="005A3AB9"/>
    <w:rsid w:val="005B2DDF"/>
    <w:rsid w:val="005B4AE7"/>
    <w:rsid w:val="005B53B0"/>
    <w:rsid w:val="005B6FA4"/>
    <w:rsid w:val="005D4207"/>
    <w:rsid w:val="005D454C"/>
    <w:rsid w:val="005D45B3"/>
    <w:rsid w:val="005D5FB8"/>
    <w:rsid w:val="005F172A"/>
    <w:rsid w:val="005F1920"/>
    <w:rsid w:val="005F5444"/>
    <w:rsid w:val="005F6005"/>
    <w:rsid w:val="006064AB"/>
    <w:rsid w:val="006163BC"/>
    <w:rsid w:val="00617767"/>
    <w:rsid w:val="00620A59"/>
    <w:rsid w:val="00622BB5"/>
    <w:rsid w:val="00623D2D"/>
    <w:rsid w:val="006326D1"/>
    <w:rsid w:val="00650B4E"/>
    <w:rsid w:val="00652342"/>
    <w:rsid w:val="006526E4"/>
    <w:rsid w:val="00653339"/>
    <w:rsid w:val="00655345"/>
    <w:rsid w:val="0066129F"/>
    <w:rsid w:val="00672536"/>
    <w:rsid w:val="00672A42"/>
    <w:rsid w:val="00675FD9"/>
    <w:rsid w:val="00681EDC"/>
    <w:rsid w:val="0068649F"/>
    <w:rsid w:val="00687189"/>
    <w:rsid w:val="006935A3"/>
    <w:rsid w:val="006965C0"/>
    <w:rsid w:val="006977A9"/>
    <w:rsid w:val="00697CCC"/>
    <w:rsid w:val="006A41E0"/>
    <w:rsid w:val="006B13B7"/>
    <w:rsid w:val="006B2942"/>
    <w:rsid w:val="006B3994"/>
    <w:rsid w:val="006B41E1"/>
    <w:rsid w:val="006C0E45"/>
    <w:rsid w:val="006D36DA"/>
    <w:rsid w:val="006D4829"/>
    <w:rsid w:val="006D7356"/>
    <w:rsid w:val="006E5A51"/>
    <w:rsid w:val="006F3B38"/>
    <w:rsid w:val="00710459"/>
    <w:rsid w:val="007137A4"/>
    <w:rsid w:val="00715C45"/>
    <w:rsid w:val="0074778B"/>
    <w:rsid w:val="0077225E"/>
    <w:rsid w:val="00777EBC"/>
    <w:rsid w:val="00780E94"/>
    <w:rsid w:val="0078513A"/>
    <w:rsid w:val="00793F48"/>
    <w:rsid w:val="007A45E4"/>
    <w:rsid w:val="007B012D"/>
    <w:rsid w:val="007B35B2"/>
    <w:rsid w:val="007B4354"/>
    <w:rsid w:val="007C1642"/>
    <w:rsid w:val="007C6855"/>
    <w:rsid w:val="007D1FFF"/>
    <w:rsid w:val="007D42A0"/>
    <w:rsid w:val="007E2CAC"/>
    <w:rsid w:val="007E3A92"/>
    <w:rsid w:val="007E685C"/>
    <w:rsid w:val="007F461B"/>
    <w:rsid w:val="007F6108"/>
    <w:rsid w:val="007F7097"/>
    <w:rsid w:val="00801946"/>
    <w:rsid w:val="008067A6"/>
    <w:rsid w:val="00807B1A"/>
    <w:rsid w:val="008126D7"/>
    <w:rsid w:val="008251B3"/>
    <w:rsid w:val="00834BBF"/>
    <w:rsid w:val="00844F1D"/>
    <w:rsid w:val="0084749F"/>
    <w:rsid w:val="00852202"/>
    <w:rsid w:val="00864202"/>
    <w:rsid w:val="00896D5F"/>
    <w:rsid w:val="008B5443"/>
    <w:rsid w:val="008C7EEB"/>
    <w:rsid w:val="008D0DEF"/>
    <w:rsid w:val="008D2256"/>
    <w:rsid w:val="008D5E3D"/>
    <w:rsid w:val="008E04CA"/>
    <w:rsid w:val="008E4298"/>
    <w:rsid w:val="008F5032"/>
    <w:rsid w:val="008F5369"/>
    <w:rsid w:val="008F6CD4"/>
    <w:rsid w:val="00906FCF"/>
    <w:rsid w:val="0090737A"/>
    <w:rsid w:val="00912F27"/>
    <w:rsid w:val="00914F5A"/>
    <w:rsid w:val="009254B9"/>
    <w:rsid w:val="009264CD"/>
    <w:rsid w:val="00927274"/>
    <w:rsid w:val="00937AB4"/>
    <w:rsid w:val="00941D7D"/>
    <w:rsid w:val="0096108C"/>
    <w:rsid w:val="00961A87"/>
    <w:rsid w:val="00963BA0"/>
    <w:rsid w:val="00967764"/>
    <w:rsid w:val="009810EE"/>
    <w:rsid w:val="00984CC9"/>
    <w:rsid w:val="0099233F"/>
    <w:rsid w:val="00992684"/>
    <w:rsid w:val="009B3BAB"/>
    <w:rsid w:val="009B54A0"/>
    <w:rsid w:val="009C0A33"/>
    <w:rsid w:val="009C6405"/>
    <w:rsid w:val="009C7D10"/>
    <w:rsid w:val="009F478E"/>
    <w:rsid w:val="009F66B6"/>
    <w:rsid w:val="00A00442"/>
    <w:rsid w:val="00A14BA6"/>
    <w:rsid w:val="00A16AA0"/>
    <w:rsid w:val="00A213F6"/>
    <w:rsid w:val="00A2689B"/>
    <w:rsid w:val="00A30799"/>
    <w:rsid w:val="00A452C6"/>
    <w:rsid w:val="00A51C86"/>
    <w:rsid w:val="00A57FE8"/>
    <w:rsid w:val="00A64ECE"/>
    <w:rsid w:val="00A66185"/>
    <w:rsid w:val="00A71CAD"/>
    <w:rsid w:val="00A731A2"/>
    <w:rsid w:val="00A7627C"/>
    <w:rsid w:val="00A827C1"/>
    <w:rsid w:val="00A867CF"/>
    <w:rsid w:val="00A93F40"/>
    <w:rsid w:val="00A96F93"/>
    <w:rsid w:val="00AB39FC"/>
    <w:rsid w:val="00AB593C"/>
    <w:rsid w:val="00AB7F9B"/>
    <w:rsid w:val="00AD3BC2"/>
    <w:rsid w:val="00AE5772"/>
    <w:rsid w:val="00AF22AD"/>
    <w:rsid w:val="00AF5107"/>
    <w:rsid w:val="00B06264"/>
    <w:rsid w:val="00B07C8F"/>
    <w:rsid w:val="00B10A82"/>
    <w:rsid w:val="00B275D4"/>
    <w:rsid w:val="00B33562"/>
    <w:rsid w:val="00B44B25"/>
    <w:rsid w:val="00B47C77"/>
    <w:rsid w:val="00B554B1"/>
    <w:rsid w:val="00B55C6B"/>
    <w:rsid w:val="00B61E1A"/>
    <w:rsid w:val="00B6712B"/>
    <w:rsid w:val="00B75051"/>
    <w:rsid w:val="00B859DE"/>
    <w:rsid w:val="00B93234"/>
    <w:rsid w:val="00B9343B"/>
    <w:rsid w:val="00B934A1"/>
    <w:rsid w:val="00BB2673"/>
    <w:rsid w:val="00BD0E59"/>
    <w:rsid w:val="00BD1DC1"/>
    <w:rsid w:val="00BD2775"/>
    <w:rsid w:val="00BD760F"/>
    <w:rsid w:val="00BF794B"/>
    <w:rsid w:val="00C12D2F"/>
    <w:rsid w:val="00C22ABD"/>
    <w:rsid w:val="00C23C46"/>
    <w:rsid w:val="00C277A8"/>
    <w:rsid w:val="00C309AE"/>
    <w:rsid w:val="00C365CE"/>
    <w:rsid w:val="00C3708F"/>
    <w:rsid w:val="00C417EB"/>
    <w:rsid w:val="00C4486E"/>
    <w:rsid w:val="00C44C1D"/>
    <w:rsid w:val="00C528AE"/>
    <w:rsid w:val="00C5458F"/>
    <w:rsid w:val="00C56440"/>
    <w:rsid w:val="00C62C7C"/>
    <w:rsid w:val="00C7684A"/>
    <w:rsid w:val="00C82AED"/>
    <w:rsid w:val="00C854E4"/>
    <w:rsid w:val="00C87504"/>
    <w:rsid w:val="00CD71B9"/>
    <w:rsid w:val="00CE40B4"/>
    <w:rsid w:val="00CE45B0"/>
    <w:rsid w:val="00CF143A"/>
    <w:rsid w:val="00D0014D"/>
    <w:rsid w:val="00D112AE"/>
    <w:rsid w:val="00D22819"/>
    <w:rsid w:val="00D27282"/>
    <w:rsid w:val="00D42632"/>
    <w:rsid w:val="00D50427"/>
    <w:rsid w:val="00D50D28"/>
    <w:rsid w:val="00D511F0"/>
    <w:rsid w:val="00D5247D"/>
    <w:rsid w:val="00D54EE5"/>
    <w:rsid w:val="00D63F82"/>
    <w:rsid w:val="00D640FC"/>
    <w:rsid w:val="00D70F7D"/>
    <w:rsid w:val="00D74FE0"/>
    <w:rsid w:val="00D91CA0"/>
    <w:rsid w:val="00D92929"/>
    <w:rsid w:val="00D93C2E"/>
    <w:rsid w:val="00D9642F"/>
    <w:rsid w:val="00D967D5"/>
    <w:rsid w:val="00D970A5"/>
    <w:rsid w:val="00DA21FF"/>
    <w:rsid w:val="00DA641C"/>
    <w:rsid w:val="00DB1E99"/>
    <w:rsid w:val="00DB35CC"/>
    <w:rsid w:val="00DB4967"/>
    <w:rsid w:val="00DB7576"/>
    <w:rsid w:val="00DD2D53"/>
    <w:rsid w:val="00DE50CB"/>
    <w:rsid w:val="00E120FB"/>
    <w:rsid w:val="00E206AE"/>
    <w:rsid w:val="00E23263"/>
    <w:rsid w:val="00E23397"/>
    <w:rsid w:val="00E313C4"/>
    <w:rsid w:val="00E32CD7"/>
    <w:rsid w:val="00E44EE1"/>
    <w:rsid w:val="00E45E5F"/>
    <w:rsid w:val="00E5241D"/>
    <w:rsid w:val="00E5680C"/>
    <w:rsid w:val="00E61A16"/>
    <w:rsid w:val="00E67425"/>
    <w:rsid w:val="00E704EC"/>
    <w:rsid w:val="00E724F4"/>
    <w:rsid w:val="00E7537E"/>
    <w:rsid w:val="00E76267"/>
    <w:rsid w:val="00E91DCD"/>
    <w:rsid w:val="00E96B64"/>
    <w:rsid w:val="00EA535B"/>
    <w:rsid w:val="00EA7CCC"/>
    <w:rsid w:val="00EC13C2"/>
    <w:rsid w:val="00EC56D6"/>
    <w:rsid w:val="00EC579D"/>
    <w:rsid w:val="00ED5BDC"/>
    <w:rsid w:val="00ED7DAC"/>
    <w:rsid w:val="00EF2DF9"/>
    <w:rsid w:val="00F067A6"/>
    <w:rsid w:val="00F15DB0"/>
    <w:rsid w:val="00F20B25"/>
    <w:rsid w:val="00F3128A"/>
    <w:rsid w:val="00F334CD"/>
    <w:rsid w:val="00F43260"/>
    <w:rsid w:val="00F57BBE"/>
    <w:rsid w:val="00F70C03"/>
    <w:rsid w:val="00F8276C"/>
    <w:rsid w:val="00F9084A"/>
    <w:rsid w:val="00F97F8B"/>
    <w:rsid w:val="00FB427D"/>
    <w:rsid w:val="00FB6E40"/>
    <w:rsid w:val="00FC71C1"/>
    <w:rsid w:val="00FD1CCB"/>
    <w:rsid w:val="00FD2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A58AFA"/>
  <w15:chartTrackingRefBased/>
  <w15:docId w15:val="{9A515D68-C37F-42D4-916D-D24619A50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4" w:qFormat="1"/>
    <w:lsdException w:name="heading 2" w:uiPriority="4" w:qFormat="1"/>
    <w:lsdException w:name="heading 3" w:uiPriority="4" w:qFormat="1"/>
    <w:lsdException w:name="heading 4" w:uiPriority="4"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4" w:unhideWhenUsed="1"/>
    <w:lsdException w:name="annotation text" w:semiHidden="1" w:unhideWhenUsed="1"/>
    <w:lsdException w:name="header" w:semiHidden="1" w:uiPriority="8" w:unhideWhenUsed="1" w:qFormat="1"/>
    <w:lsdException w:name="footer" w:semiHidden="1" w:uiPriority="99" w:unhideWhenUsed="1" w:qFormat="1"/>
    <w:lsdException w:name="index heading" w:semiHidden="1" w:uiPriority="9" w:unhideWhenUsed="1"/>
    <w:lsdException w:name="caption" w:semiHidden="1" w:uiPriority="7"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4"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8"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1" w:unhideWhenUsed="1" w:qFormat="1"/>
    <w:lsdException w:name="List Number" w:uiPriority="2"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4" w:unhideWhenUsed="1"/>
    <w:lsdException w:name="Strong" w:uiPriority="22" w:qFormat="1"/>
    <w:lsdException w:name="Emphasis" w:uiPriority="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6"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uiPriority="2"/>
    <w:lsdException w:name="Subtle Reference" w:semiHidden="1" w:uiPriority="33" w:unhideWhenUsed="1"/>
    <w:lsdException w:name="Intense Reference" w:semiHidden="1" w:uiPriority="34"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61DF"/>
    <w:pPr>
      <w:spacing w:before="100" w:after="100"/>
    </w:pPr>
  </w:style>
  <w:style w:type="paragraph" w:styleId="Heading1">
    <w:name w:val="heading 1"/>
    <w:aliases w:val="H1 Title"/>
    <w:next w:val="Normal"/>
    <w:link w:val="Heading1Char"/>
    <w:uiPriority w:val="4"/>
    <w:qFormat/>
    <w:rsid w:val="003C1294"/>
    <w:pPr>
      <w:keepNext/>
      <w:keepLines/>
      <w:tabs>
        <w:tab w:val="left" w:pos="3345"/>
      </w:tabs>
      <w:spacing w:before="560" w:after="60" w:line="192" w:lineRule="auto"/>
      <w:outlineLvl w:val="0"/>
    </w:pPr>
    <w:rPr>
      <w:b/>
      <w:color w:val="003865" w:themeColor="accent1"/>
      <w:sz w:val="42"/>
      <w:szCs w:val="40"/>
    </w:rPr>
  </w:style>
  <w:style w:type="paragraph" w:styleId="Heading2">
    <w:name w:val="heading 2"/>
    <w:aliases w:val="H2 Heading"/>
    <w:next w:val="Normal"/>
    <w:link w:val="Heading2Char"/>
    <w:uiPriority w:val="4"/>
    <w:qFormat/>
    <w:rsid w:val="00A51C86"/>
    <w:pPr>
      <w:keepNext/>
      <w:keepLines/>
      <w:spacing w:before="240" w:after="60" w:line="264" w:lineRule="auto"/>
      <w:outlineLvl w:val="1"/>
    </w:pPr>
    <w:rPr>
      <w:rFonts w:asciiTheme="minorHAnsi" w:eastAsiaTheme="majorEastAsia" w:hAnsiTheme="minorHAnsi" w:cstheme="majorBidi"/>
      <w:b/>
      <w:color w:val="003865" w:themeColor="accent1"/>
      <w:sz w:val="36"/>
      <w:szCs w:val="32"/>
    </w:rPr>
  </w:style>
  <w:style w:type="paragraph" w:styleId="Heading3">
    <w:name w:val="heading 3"/>
    <w:aliases w:val="H3 Heading"/>
    <w:next w:val="Normal"/>
    <w:link w:val="Heading3Char"/>
    <w:uiPriority w:val="4"/>
    <w:qFormat/>
    <w:rsid w:val="00A7627C"/>
    <w:pPr>
      <w:keepNext/>
      <w:spacing w:before="240" w:after="60"/>
      <w:outlineLvl w:val="2"/>
    </w:pPr>
    <w:rPr>
      <w:rFonts w:asciiTheme="minorHAnsi" w:eastAsiaTheme="majorEastAsia" w:hAnsiTheme="minorHAnsi" w:cs="Arial"/>
      <w:b/>
      <w:color w:val="003865" w:themeColor="accent1"/>
      <w:sz w:val="32"/>
      <w:szCs w:val="24"/>
    </w:rPr>
  </w:style>
  <w:style w:type="paragraph" w:styleId="Heading4">
    <w:name w:val="heading 4"/>
    <w:aliases w:val="H4 Heading"/>
    <w:next w:val="Normal"/>
    <w:link w:val="Heading4Char"/>
    <w:uiPriority w:val="4"/>
    <w:qFormat/>
    <w:rsid w:val="00A7627C"/>
    <w:pPr>
      <w:keepNext/>
      <w:spacing w:before="240" w:after="60"/>
      <w:outlineLvl w:val="3"/>
    </w:pPr>
    <w:rPr>
      <w:rFonts w:eastAsiaTheme="majorEastAsia" w:cstheme="majorBidi"/>
      <w:b/>
      <w:bCs/>
      <w:iCs/>
      <w:color w:val="003865" w:themeColor="accent1"/>
      <w:sz w:val="28"/>
      <w:szCs w:val="24"/>
    </w:rPr>
  </w:style>
  <w:style w:type="paragraph" w:styleId="Heading5">
    <w:name w:val="heading 5"/>
    <w:basedOn w:val="Normal"/>
    <w:next w:val="Normal"/>
    <w:link w:val="Heading5Char"/>
    <w:uiPriority w:val="1"/>
    <w:unhideWhenUsed/>
    <w:rsid w:val="00A7627C"/>
    <w:pPr>
      <w:keepNext/>
      <w:keepLines/>
      <w:spacing w:before="120" w:after="60"/>
      <w:outlineLvl w:val="4"/>
    </w:pPr>
    <w:rPr>
      <w:rFonts w:asciiTheme="majorHAnsi" w:eastAsiaTheme="majorEastAsia" w:hAnsiTheme="majorHAnsi" w:cstheme="majorBidi"/>
      <w:b/>
      <w:sz w:val="24"/>
    </w:rPr>
  </w:style>
  <w:style w:type="paragraph" w:styleId="Heading6">
    <w:name w:val="heading 6"/>
    <w:aliases w:val="H6 Heading centered"/>
    <w:basedOn w:val="Normal"/>
    <w:next w:val="Normal"/>
    <w:link w:val="Heading6Char"/>
    <w:uiPriority w:val="9"/>
    <w:unhideWhenUsed/>
    <w:rsid w:val="005955D2"/>
    <w:pPr>
      <w:keepNext/>
      <w:keepLines/>
      <w:spacing w:before="240" w:after="60"/>
      <w:outlineLvl w:val="5"/>
    </w:pPr>
    <w:rPr>
      <w:rFonts w:asciiTheme="majorHAnsi" w:eastAsiaTheme="majorEastAsia" w:hAnsiTheme="majorHAnsi" w:cstheme="majorBidi"/>
      <w:b/>
      <w:iCs/>
      <w:color w:val="003865" w:themeColor="text1"/>
    </w:rPr>
  </w:style>
  <w:style w:type="paragraph" w:styleId="Heading7">
    <w:name w:val="heading 7"/>
    <w:aliases w:val="H7 BODY HEADING"/>
    <w:basedOn w:val="Normal"/>
    <w:next w:val="Normal"/>
    <w:link w:val="Heading7Char"/>
    <w:uiPriority w:val="9"/>
    <w:semiHidden/>
    <w:unhideWhenUsed/>
    <w:qFormat/>
    <w:rsid w:val="00C87504"/>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9"/>
    <w:semiHidden/>
    <w:unhideWhenUsed/>
    <w:qFormat/>
    <w:rsid w:val="00C87504"/>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9"/>
    <w:semiHidden/>
    <w:unhideWhenUsed/>
    <w:qFormat/>
    <w:rsid w:val="00C87504"/>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Title Char"/>
    <w:basedOn w:val="DefaultParagraphFont"/>
    <w:link w:val="Heading1"/>
    <w:uiPriority w:val="4"/>
    <w:rsid w:val="003C1294"/>
    <w:rPr>
      <w:b/>
      <w:color w:val="003865" w:themeColor="accent1"/>
      <w:sz w:val="42"/>
      <w:szCs w:val="40"/>
    </w:rPr>
  </w:style>
  <w:style w:type="character" w:customStyle="1" w:styleId="Heading2Char">
    <w:name w:val="Heading 2 Char"/>
    <w:aliases w:val="H2 Heading Char"/>
    <w:basedOn w:val="DefaultParagraphFont"/>
    <w:link w:val="Heading2"/>
    <w:uiPriority w:val="4"/>
    <w:rsid w:val="00A51C86"/>
    <w:rPr>
      <w:rFonts w:asciiTheme="minorHAnsi" w:eastAsiaTheme="majorEastAsia" w:hAnsiTheme="minorHAnsi" w:cstheme="majorBidi"/>
      <w:b/>
      <w:color w:val="003865" w:themeColor="accent1"/>
      <w:sz w:val="36"/>
      <w:szCs w:val="32"/>
    </w:rPr>
  </w:style>
  <w:style w:type="character" w:customStyle="1" w:styleId="Heading3Char">
    <w:name w:val="Heading 3 Char"/>
    <w:aliases w:val="H3 Heading Char"/>
    <w:basedOn w:val="DefaultParagraphFont"/>
    <w:link w:val="Heading3"/>
    <w:uiPriority w:val="4"/>
    <w:rsid w:val="00A7627C"/>
    <w:rPr>
      <w:rFonts w:asciiTheme="minorHAnsi" w:eastAsiaTheme="majorEastAsia" w:hAnsiTheme="minorHAnsi" w:cs="Arial"/>
      <w:b/>
      <w:color w:val="003865" w:themeColor="accent1"/>
      <w:sz w:val="32"/>
      <w:szCs w:val="24"/>
    </w:rPr>
  </w:style>
  <w:style w:type="character" w:customStyle="1" w:styleId="Heading4Char">
    <w:name w:val="Heading 4 Char"/>
    <w:aliases w:val="H4 Heading Char"/>
    <w:basedOn w:val="DefaultParagraphFont"/>
    <w:link w:val="Heading4"/>
    <w:uiPriority w:val="4"/>
    <w:rsid w:val="00A7627C"/>
    <w:rPr>
      <w:rFonts w:eastAsiaTheme="majorEastAsia" w:cstheme="majorBidi"/>
      <w:b/>
      <w:bCs/>
      <w:iCs/>
      <w:color w:val="003865" w:themeColor="accent1"/>
      <w:sz w:val="28"/>
      <w:szCs w:val="24"/>
    </w:rPr>
  </w:style>
  <w:style w:type="character" w:customStyle="1" w:styleId="Heading5Char">
    <w:name w:val="Heading 5 Char"/>
    <w:basedOn w:val="DefaultParagraphFont"/>
    <w:link w:val="Heading5"/>
    <w:uiPriority w:val="1"/>
    <w:rsid w:val="00A7627C"/>
    <w:rPr>
      <w:rFonts w:asciiTheme="majorHAnsi" w:eastAsiaTheme="majorEastAsia" w:hAnsiTheme="majorHAnsi" w:cstheme="majorBidi"/>
      <w:b/>
      <w:sz w:val="24"/>
    </w:rPr>
  </w:style>
  <w:style w:type="character" w:customStyle="1" w:styleId="Heading6Char">
    <w:name w:val="Heading 6 Char"/>
    <w:aliases w:val="H6 Heading centered Char"/>
    <w:basedOn w:val="DefaultParagraphFont"/>
    <w:link w:val="Heading6"/>
    <w:uiPriority w:val="9"/>
    <w:rsid w:val="005955D2"/>
    <w:rPr>
      <w:rFonts w:asciiTheme="majorHAnsi" w:eastAsiaTheme="majorEastAsia" w:hAnsiTheme="majorHAnsi" w:cstheme="majorBidi"/>
      <w:b/>
      <w:iCs/>
      <w:color w:val="003865" w:themeColor="text1"/>
    </w:rPr>
  </w:style>
  <w:style w:type="character" w:customStyle="1" w:styleId="Heading7Char">
    <w:name w:val="Heading 7 Char"/>
    <w:aliases w:val="H7 BODY HEADING Char"/>
    <w:basedOn w:val="DefaultParagraphFont"/>
    <w:link w:val="Heading7"/>
    <w:uiPriority w:val="9"/>
    <w:semiHidden/>
    <w:rsid w:val="00C87504"/>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9"/>
    <w:semiHidden/>
    <w:rsid w:val="00C87504"/>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9"/>
    <w:semiHidden/>
    <w:rsid w:val="00C87504"/>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asicParagraph">
    <w:name w:val="[Basic Paragraph]"/>
    <w:basedOn w:val="NoParagraphStyle"/>
    <w:link w:val="BasicParagraphChar"/>
    <w:semiHidden/>
    <w:rsid w:val="001E5ECF"/>
    <w:pPr>
      <w:spacing w:line="250" w:lineRule="atLeast"/>
    </w:pPr>
    <w:rPr>
      <w:rFonts w:ascii="Adobe Caslon Pro" w:hAnsi="Adobe Caslon Pro" w:cs="Adobe Caslon Pro"/>
      <w:sz w:val="22"/>
      <w:szCs w:val="22"/>
    </w:rPr>
  </w:style>
  <w:style w:type="character" w:styleId="FootnoteReference">
    <w:name w:val="footnote reference"/>
    <w:basedOn w:val="DefaultParagraphFont"/>
    <w:uiPriority w:val="4"/>
    <w:semiHidden/>
    <w:rsid w:val="001E5ECF"/>
    <w:rPr>
      <w:vertAlign w:val="superscript"/>
    </w:rPr>
  </w:style>
  <w:style w:type="paragraph" w:styleId="FootnoteText">
    <w:name w:val="footnote text"/>
    <w:basedOn w:val="Normal"/>
    <w:link w:val="FootnoteTextChar"/>
    <w:uiPriority w:val="4"/>
    <w:semiHidden/>
    <w:rsid w:val="001E5ECF"/>
    <w:pPr>
      <w:spacing w:before="0" w:line="240" w:lineRule="auto"/>
    </w:pPr>
  </w:style>
  <w:style w:type="character" w:customStyle="1" w:styleId="FootnoteTextChar">
    <w:name w:val="Footnote Text Char"/>
    <w:basedOn w:val="DefaultParagraphFont"/>
    <w:link w:val="FootnoteText"/>
    <w:uiPriority w:val="4"/>
    <w:semiHidden/>
    <w:rsid w:val="006C0E45"/>
    <w:rPr>
      <w:rFonts w:ascii="Arial" w:hAnsi="Arial"/>
      <w:sz w:val="20"/>
    </w:rPr>
  </w:style>
  <w:style w:type="character" w:styleId="Hyperlink">
    <w:name w:val="Hyperlink"/>
    <w:aliases w:val="Make Hyperlink"/>
    <w:basedOn w:val="DefaultParagraphFont"/>
    <w:uiPriority w:val="99"/>
    <w:qFormat/>
    <w:rsid w:val="001E5ECF"/>
    <w:rPr>
      <w:color w:val="0563C1" w:themeColor="hyperlink"/>
      <w:u w:val="single"/>
    </w:rPr>
  </w:style>
  <w:style w:type="paragraph" w:styleId="IntenseQuote">
    <w:name w:val="Intense Quote"/>
    <w:basedOn w:val="Normal"/>
    <w:next w:val="Normal"/>
    <w:link w:val="IntenseQuoteChar"/>
    <w:uiPriority w:val="30"/>
    <w:qFormat/>
    <w:rsid w:val="006526E4"/>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26E4"/>
    <w:rPr>
      <w:rFonts w:asciiTheme="minorHAnsi" w:hAnsiTheme="minorHAnsi"/>
      <w:i/>
      <w:iCs/>
      <w:color w:val="003865" w:themeColor="accent1"/>
      <w:sz w:val="26"/>
      <w:lang w:bidi="ar-SA"/>
    </w:rPr>
  </w:style>
  <w:style w:type="paragraph" w:styleId="ListNumber">
    <w:name w:val="List Number"/>
    <w:basedOn w:val="Normal"/>
    <w:uiPriority w:val="2"/>
    <w:qFormat/>
    <w:rsid w:val="003432CA"/>
    <w:pPr>
      <w:numPr>
        <w:numId w:val="15"/>
      </w:numPr>
    </w:pPr>
  </w:style>
  <w:style w:type="paragraph" w:styleId="Quote">
    <w:name w:val="Quote"/>
    <w:basedOn w:val="Normal"/>
    <w:next w:val="Normal"/>
    <w:link w:val="QuoteChar"/>
    <w:uiPriority w:val="6"/>
    <w:qFormat/>
    <w:rsid w:val="005A3AB9"/>
    <w:pPr>
      <w:spacing w:after="160"/>
      <w:ind w:left="864" w:right="864"/>
      <w:jc w:val="center"/>
    </w:pPr>
    <w:rPr>
      <w:rFonts w:asciiTheme="minorHAnsi" w:hAnsiTheme="minorHAnsi"/>
      <w:i/>
      <w:iCs/>
      <w:color w:val="003865" w:themeColor="text1"/>
      <w:lang w:bidi="ar-SA"/>
    </w:rPr>
  </w:style>
  <w:style w:type="character" w:customStyle="1" w:styleId="QuoteChar">
    <w:name w:val="Quote Char"/>
    <w:basedOn w:val="DefaultParagraphFont"/>
    <w:link w:val="Quote"/>
    <w:uiPriority w:val="6"/>
    <w:rsid w:val="005A3AB9"/>
    <w:rPr>
      <w:rFonts w:asciiTheme="minorHAnsi" w:hAnsiTheme="minorHAnsi"/>
      <w:i/>
      <w:iCs/>
      <w:color w:val="003865" w:themeColor="text1"/>
      <w:lang w:bidi="ar-SA"/>
    </w:rPr>
  </w:style>
  <w:style w:type="character" w:styleId="Strong">
    <w:name w:val="Strong"/>
    <w:uiPriority w:val="22"/>
    <w:semiHidden/>
    <w:qFormat/>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3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042C06"/>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rPr>
        <w:tblHeader/>
      </w:tr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unhideWhenUsed/>
    <w:qFormat/>
    <w:rsid w:val="009B3BAB"/>
    <w:pPr>
      <w:spacing w:before="480"/>
    </w:pPr>
    <w:rPr>
      <w:rFonts w:asciiTheme="majorHAnsi" w:hAnsiTheme="majorHAnsi"/>
      <w:b w:val="0"/>
      <w:bCs/>
      <w:szCs w:val="28"/>
    </w:rPr>
  </w:style>
  <w:style w:type="paragraph" w:styleId="Footer">
    <w:name w:val="footer"/>
    <w:link w:val="FooterChar"/>
    <w:uiPriority w:val="99"/>
    <w:qFormat/>
    <w:rsid w:val="001B5073"/>
    <w:pPr>
      <w:tabs>
        <w:tab w:val="right" w:pos="10080"/>
      </w:tabs>
      <w:spacing w:before="0" w:line="336" w:lineRule="auto"/>
    </w:pPr>
  </w:style>
  <w:style w:type="character" w:customStyle="1" w:styleId="FooterChar">
    <w:name w:val="Footer Char"/>
    <w:basedOn w:val="DefaultParagraphFont"/>
    <w:link w:val="Footer"/>
    <w:uiPriority w:val="99"/>
    <w:rsid w:val="001B5073"/>
  </w:style>
  <w:style w:type="paragraph" w:customStyle="1" w:styleId="Boldcharacter">
    <w:name w:val="Bold character"/>
    <w:basedOn w:val="Normal"/>
    <w:link w:val="BoldcharacterChar"/>
    <w:autoRedefine/>
    <w:semiHidden/>
    <w:qFormat/>
    <w:rsid w:val="00C87504"/>
    <w:pPr>
      <w:spacing w:line="280" w:lineRule="exact"/>
      <w:contextualSpacing/>
    </w:pPr>
    <w:rPr>
      <w:b/>
      <w:lang w:val="en-GB"/>
    </w:rPr>
  </w:style>
  <w:style w:type="character" w:customStyle="1" w:styleId="BoldcharacterChar">
    <w:name w:val="Bold character Char"/>
    <w:basedOn w:val="DefaultParagraphFont"/>
    <w:link w:val="Boldcharacter"/>
    <w:semiHidden/>
    <w:rsid w:val="00C87504"/>
    <w:rPr>
      <w:b/>
      <w:lang w:val="en-GB"/>
    </w:rPr>
  </w:style>
  <w:style w:type="paragraph" w:customStyle="1" w:styleId="BodytextClosingname">
    <w:name w:val="Body text Closing name"/>
    <w:basedOn w:val="Normal"/>
    <w:semiHidden/>
    <w:qFormat/>
    <w:rsid w:val="00C87504"/>
    <w:pPr>
      <w:spacing w:before="1080" w:after="240"/>
      <w:contextualSpacing/>
    </w:pPr>
  </w:style>
  <w:style w:type="paragraph" w:customStyle="1" w:styleId="BodytextDate">
    <w:name w:val="Body text Date"/>
    <w:basedOn w:val="Normal"/>
    <w:semiHidden/>
    <w:qFormat/>
    <w:rsid w:val="00C87504"/>
    <w:pPr>
      <w:spacing w:before="0" w:after="480"/>
      <w:contextualSpacing/>
    </w:pPr>
  </w:style>
  <w:style w:type="paragraph" w:customStyle="1" w:styleId="BodytextSalutation">
    <w:name w:val="Body text Salutation"/>
    <w:basedOn w:val="Normal"/>
    <w:semiHidden/>
    <w:qFormat/>
    <w:rsid w:val="00C87504"/>
    <w:pPr>
      <w:spacing w:before="480" w:after="240"/>
      <w:contextualSpacing/>
    </w:pPr>
  </w:style>
  <w:style w:type="paragraph" w:styleId="Closing">
    <w:name w:val="Closing"/>
    <w:basedOn w:val="Normal"/>
    <w:link w:val="ClosingChar"/>
    <w:semiHidden/>
    <w:qFormat/>
    <w:rsid w:val="00C87504"/>
    <w:pPr>
      <w:spacing w:before="240"/>
    </w:pPr>
  </w:style>
  <w:style w:type="character" w:customStyle="1" w:styleId="ClosingChar">
    <w:name w:val="Closing Char"/>
    <w:basedOn w:val="DefaultParagraphFont"/>
    <w:link w:val="Closing"/>
    <w:semiHidden/>
    <w:rsid w:val="00C87504"/>
  </w:style>
  <w:style w:type="paragraph" w:styleId="BodyText3">
    <w:name w:val="Body Text 3"/>
    <w:link w:val="BodyText3Char"/>
    <w:semiHidden/>
    <w:qFormat/>
    <w:rsid w:val="00C87504"/>
    <w:pPr>
      <w:widowControl w:val="0"/>
    </w:pPr>
    <w:rPr>
      <w:sz w:val="16"/>
      <w:szCs w:val="16"/>
    </w:rPr>
  </w:style>
  <w:style w:type="character" w:customStyle="1" w:styleId="BodyText3Char">
    <w:name w:val="Body Text 3 Char"/>
    <w:basedOn w:val="DefaultParagraphFont"/>
    <w:link w:val="BodyText3"/>
    <w:semiHidden/>
    <w:rsid w:val="00C87504"/>
    <w:rPr>
      <w:sz w:val="16"/>
      <w:szCs w:val="16"/>
    </w:rPr>
  </w:style>
  <w:style w:type="paragraph" w:styleId="BalloonText">
    <w:name w:val="Balloon Text"/>
    <w:basedOn w:val="Normal"/>
    <w:link w:val="BalloonTextChar"/>
    <w:semiHidden/>
    <w:rsid w:val="000F4BB1"/>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F4BB1"/>
    <w:rPr>
      <w:rFonts w:ascii="Tahoma" w:hAnsi="Tahoma" w:cs="Tahoma"/>
      <w:sz w:val="16"/>
      <w:szCs w:val="16"/>
    </w:rPr>
  </w:style>
  <w:style w:type="character" w:styleId="PlaceholderText">
    <w:name w:val="Placeholder Text"/>
    <w:basedOn w:val="DefaultParagraphFont"/>
    <w:uiPriority w:val="99"/>
    <w:semiHidden/>
    <w:rsid w:val="00E76267"/>
    <w:rPr>
      <w:color w:val="808080"/>
    </w:rPr>
  </w:style>
  <w:style w:type="paragraph" w:styleId="NoSpacing">
    <w:name w:val="No Spacing"/>
    <w:aliases w:val="IMAGE"/>
    <w:uiPriority w:val="5"/>
    <w:qFormat/>
    <w:rsid w:val="00D640FC"/>
    <w:pPr>
      <w:spacing w:before="0" w:line="240" w:lineRule="auto"/>
    </w:pPr>
    <w:rPr>
      <w:rFonts w:eastAsiaTheme="minorHAnsi" w:cstheme="minorBidi"/>
    </w:rPr>
  </w:style>
  <w:style w:type="paragraph" w:styleId="NormalWeb">
    <w:name w:val="Normal (Web)"/>
    <w:basedOn w:val="Normal"/>
    <w:uiPriority w:val="99"/>
    <w:semiHidden/>
    <w:unhideWhenUsed/>
    <w:rsid w:val="00963BA0"/>
    <w:pPr>
      <w:spacing w:beforeAutospacing="1" w:afterAutospacing="1" w:line="240" w:lineRule="auto"/>
    </w:pPr>
    <w:rPr>
      <w:rFonts w:ascii="Times New Roman" w:hAnsi="Times New Roman"/>
      <w:sz w:val="24"/>
      <w:szCs w:val="24"/>
      <w:lang w:bidi="ar-SA"/>
    </w:rPr>
  </w:style>
  <w:style w:type="paragraph" w:styleId="ListParagraph">
    <w:name w:val="List Paragraph"/>
    <w:basedOn w:val="Normal"/>
    <w:link w:val="ListParagraphChar"/>
    <w:qFormat/>
    <w:rsid w:val="001B5073"/>
    <w:pPr>
      <w:numPr>
        <w:numId w:val="31"/>
      </w:numPr>
      <w:contextualSpacing/>
    </w:pPr>
  </w:style>
  <w:style w:type="table" w:styleId="PlainTable1">
    <w:name w:val="Plain Table 1"/>
    <w:aliases w:val="Light Gray Table"/>
    <w:basedOn w:val="TableNormal"/>
    <w:uiPriority w:val="41"/>
    <w:rsid w:val="001C55E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basedOn w:val="DefaultParagraphFont"/>
    <w:link w:val="ListParagraph"/>
    <w:rsid w:val="00B33562"/>
  </w:style>
  <w:style w:type="character" w:styleId="FollowedHyperlink">
    <w:name w:val="FollowedHyperlink"/>
    <w:basedOn w:val="DefaultParagraphFont"/>
    <w:uiPriority w:val="4"/>
    <w:semiHidden/>
    <w:unhideWhenUsed/>
    <w:rsid w:val="00E23263"/>
    <w:rPr>
      <w:color w:val="5D295F" w:themeColor="followedHyperlink"/>
      <w:u w:val="single"/>
    </w:rPr>
  </w:style>
  <w:style w:type="paragraph" w:styleId="Caption">
    <w:name w:val="caption"/>
    <w:basedOn w:val="Normal"/>
    <w:next w:val="Normal"/>
    <w:uiPriority w:val="7"/>
    <w:qFormat/>
    <w:rsid w:val="00156A5D"/>
    <w:pPr>
      <w:spacing w:line="240" w:lineRule="auto"/>
    </w:pPr>
    <w:rPr>
      <w:i/>
      <w:iCs/>
      <w:color w:val="000000" w:themeColor="text2"/>
      <w:sz w:val="20"/>
      <w:szCs w:val="20"/>
    </w:rPr>
  </w:style>
  <w:style w:type="paragraph" w:styleId="Header">
    <w:name w:val="header"/>
    <w:aliases w:val="H E A D E R"/>
    <w:basedOn w:val="Normal"/>
    <w:link w:val="HeaderChar"/>
    <w:uiPriority w:val="8"/>
    <w:unhideWhenUsed/>
    <w:qFormat/>
    <w:rsid w:val="00F334CD"/>
    <w:pPr>
      <w:tabs>
        <w:tab w:val="center" w:pos="4680"/>
        <w:tab w:val="right" w:pos="9360"/>
      </w:tabs>
      <w:spacing w:before="0" w:after="0" w:line="240" w:lineRule="auto"/>
    </w:pPr>
  </w:style>
  <w:style w:type="character" w:customStyle="1" w:styleId="HeaderChar">
    <w:name w:val="Header Char"/>
    <w:aliases w:val="H E A D E R Char"/>
    <w:basedOn w:val="DefaultParagraphFont"/>
    <w:link w:val="Header"/>
    <w:uiPriority w:val="8"/>
    <w:rsid w:val="00F334CD"/>
  </w:style>
  <w:style w:type="paragraph" w:customStyle="1" w:styleId="TableText">
    <w:name w:val="Table Text"/>
    <w:basedOn w:val="Normal"/>
    <w:link w:val="TableTextChar"/>
    <w:qFormat/>
    <w:rsid w:val="00095F66"/>
    <w:pPr>
      <w:spacing w:before="60" w:after="60"/>
    </w:pPr>
  </w:style>
  <w:style w:type="character" w:customStyle="1" w:styleId="TableTextChar">
    <w:name w:val="Table Text Char"/>
    <w:basedOn w:val="DefaultParagraphFont"/>
    <w:link w:val="TableText"/>
    <w:rsid w:val="00095F66"/>
  </w:style>
  <w:style w:type="paragraph" w:customStyle="1" w:styleId="NormalFollowingTable">
    <w:name w:val="Normal Following Table"/>
    <w:basedOn w:val="Normal"/>
    <w:next w:val="Normal"/>
    <w:link w:val="NormalFollowingTableChar"/>
    <w:qFormat/>
    <w:rsid w:val="00474627"/>
    <w:pPr>
      <w:spacing w:before="240"/>
    </w:pPr>
  </w:style>
  <w:style w:type="character" w:customStyle="1" w:styleId="NormalFollowingTableChar">
    <w:name w:val="Normal Following Table Char"/>
    <w:basedOn w:val="DefaultParagraphFont"/>
    <w:link w:val="NormalFollowingTable"/>
    <w:rsid w:val="00474627"/>
  </w:style>
  <w:style w:type="character" w:customStyle="1" w:styleId="Bold">
    <w:name w:val="Bold"/>
    <w:basedOn w:val="DefaultParagraphFont"/>
    <w:uiPriority w:val="2"/>
    <w:qFormat/>
    <w:rsid w:val="00042C06"/>
    <w:rPr>
      <w:b/>
      <w:bCs/>
    </w:rPr>
  </w:style>
  <w:style w:type="character" w:customStyle="1" w:styleId="Italic">
    <w:name w:val="Italic"/>
    <w:basedOn w:val="DefaultParagraphFont"/>
    <w:uiPriority w:val="2"/>
    <w:qFormat/>
    <w:rsid w:val="00042C06"/>
    <w:rPr>
      <w:i/>
      <w:iCs/>
    </w:rPr>
  </w:style>
  <w:style w:type="paragraph" w:styleId="Subtitle">
    <w:name w:val="Subtitle"/>
    <w:aliases w:val="S U B T I T L E"/>
    <w:basedOn w:val="Normal"/>
    <w:next w:val="Normal"/>
    <w:link w:val="SubtitleChar"/>
    <w:uiPriority w:val="11"/>
    <w:qFormat/>
    <w:rsid w:val="00A7627C"/>
    <w:pPr>
      <w:numPr>
        <w:ilvl w:val="1"/>
      </w:numPr>
      <w:suppressAutoHyphens/>
      <w:spacing w:before="120" w:after="160" w:line="192" w:lineRule="auto"/>
    </w:pPr>
    <w:rPr>
      <w:rFonts w:asciiTheme="minorHAnsi" w:eastAsiaTheme="minorEastAsia" w:hAnsiTheme="minorHAnsi" w:cs="Times New Roman (Body CS)"/>
      <w:caps/>
      <w:color w:val="006A7F" w:themeColor="accent3" w:themeShade="BF"/>
      <w:spacing w:val="80"/>
      <w:sz w:val="28"/>
      <w:lang w:bidi="ar-SA"/>
    </w:rPr>
  </w:style>
  <w:style w:type="character" w:customStyle="1" w:styleId="SubtitleChar">
    <w:name w:val="Subtitle Char"/>
    <w:aliases w:val="S U B T I T L E Char"/>
    <w:basedOn w:val="DefaultParagraphFont"/>
    <w:link w:val="Subtitle"/>
    <w:uiPriority w:val="11"/>
    <w:rsid w:val="00A7627C"/>
    <w:rPr>
      <w:rFonts w:asciiTheme="minorHAnsi" w:eastAsiaTheme="minorEastAsia" w:hAnsiTheme="minorHAnsi" w:cs="Times New Roman (Body CS)"/>
      <w:caps/>
      <w:color w:val="006A7F" w:themeColor="accent3" w:themeShade="BF"/>
      <w:spacing w:val="80"/>
      <w:sz w:val="28"/>
      <w:lang w:bidi="ar-SA"/>
    </w:rPr>
  </w:style>
  <w:style w:type="paragraph" w:customStyle="1" w:styleId="Image">
    <w:name w:val="Image"/>
    <w:aliases w:val="table,or chart title"/>
    <w:basedOn w:val="Normal"/>
    <w:rsid w:val="00431D38"/>
    <w:pPr>
      <w:spacing w:before="280" w:after="120" w:line="240" w:lineRule="auto"/>
      <w:jc w:val="center"/>
    </w:pPr>
    <w:rPr>
      <w:b/>
      <w:bCs/>
      <w:color w:val="003865"/>
      <w:sz w:val="24"/>
      <w:szCs w:val="20"/>
    </w:rPr>
  </w:style>
  <w:style w:type="paragraph" w:customStyle="1" w:styleId="Quotestyle2">
    <w:name w:val="Quote style 2"/>
    <w:basedOn w:val="Quote"/>
    <w:qFormat/>
    <w:rsid w:val="005A3AB9"/>
    <w:pPr>
      <w:pBdr>
        <w:top w:val="single" w:sz="8" w:space="4" w:color="008EAA" w:themeColor="accent3"/>
        <w:bottom w:val="single" w:sz="8" w:space="4" w:color="008EAA" w:themeColor="accent3"/>
      </w:pBdr>
    </w:pPr>
    <w:rPr>
      <w:color w:val="auto"/>
    </w:rPr>
  </w:style>
  <w:style w:type="character" w:styleId="UnresolvedMention">
    <w:name w:val="Unresolved Mention"/>
    <w:basedOn w:val="DefaultParagraphFont"/>
    <w:uiPriority w:val="99"/>
    <w:semiHidden/>
    <w:unhideWhenUsed/>
    <w:rsid w:val="005A3AB9"/>
    <w:rPr>
      <w:color w:val="605E5C"/>
      <w:shd w:val="clear" w:color="auto" w:fill="E1DFDD"/>
    </w:rPr>
  </w:style>
  <w:style w:type="paragraph" w:customStyle="1" w:styleId="Lightbluebackground">
    <w:name w:val="Light blue background"/>
    <w:basedOn w:val="Normal"/>
    <w:qFormat/>
    <w:rsid w:val="006326D1"/>
    <w:pPr>
      <w:pBdr>
        <w:top w:val="single" w:sz="4" w:space="6" w:color="D5ECFF" w:themeColor="accent1" w:themeTint="1A"/>
        <w:left w:val="single" w:sz="4" w:space="6" w:color="D5ECFF" w:themeColor="accent1" w:themeTint="1A"/>
        <w:bottom w:val="single" w:sz="4" w:space="8" w:color="D5ECFF" w:themeColor="accent1" w:themeTint="1A"/>
        <w:right w:val="single" w:sz="4" w:space="6" w:color="D5ECFF" w:themeColor="accent1" w:themeTint="1A"/>
      </w:pBdr>
      <w:shd w:val="clear" w:color="auto" w:fill="D5ECFF" w:themeFill="accent1" w:themeFillTint="1A"/>
      <w:ind w:left="576" w:right="576"/>
    </w:pPr>
  </w:style>
  <w:style w:type="paragraph" w:customStyle="1" w:styleId="Lightgreenbackground">
    <w:name w:val="Light green background"/>
    <w:basedOn w:val="Lightbluebackground"/>
    <w:qFormat/>
    <w:rsid w:val="004311C0"/>
    <w:pPr>
      <w:pBdr>
        <w:top w:val="single" w:sz="4" w:space="6" w:color="E4F6CD" w:themeColor="accent2" w:themeTint="33"/>
        <w:left w:val="single" w:sz="4" w:space="6" w:color="E4F6CD" w:themeColor="accent2" w:themeTint="33"/>
        <w:bottom w:val="single" w:sz="4" w:space="8" w:color="E4F6CD" w:themeColor="accent2" w:themeTint="33"/>
        <w:right w:val="single" w:sz="4" w:space="6" w:color="E4F6CD" w:themeColor="accent2" w:themeTint="33"/>
      </w:pBdr>
      <w:shd w:val="clear" w:color="auto" w:fill="E4F6CD" w:themeFill="accent2" w:themeFillTint="33"/>
    </w:pPr>
    <w:rPr>
      <w:bCs/>
    </w:rPr>
  </w:style>
  <w:style w:type="character" w:customStyle="1" w:styleId="AddressBlockDateChar">
    <w:name w:val="Address Block/Date Char"/>
    <w:basedOn w:val="DefaultParagraphFont"/>
    <w:link w:val="AddressBlockDate"/>
    <w:uiPriority w:val="6"/>
    <w:locked/>
    <w:rsid w:val="00896D5F"/>
    <w:rPr>
      <w:sz w:val="20"/>
      <w:szCs w:val="20"/>
    </w:rPr>
  </w:style>
  <w:style w:type="paragraph" w:customStyle="1" w:styleId="AddressBlockDate">
    <w:name w:val="Address Block/Date"/>
    <w:link w:val="AddressBlockDateChar"/>
    <w:uiPriority w:val="6"/>
    <w:qFormat/>
    <w:rsid w:val="00896D5F"/>
    <w:pPr>
      <w:spacing w:before="600" w:after="120" w:line="240" w:lineRule="auto"/>
    </w:pPr>
    <w:rPr>
      <w:sz w:val="20"/>
      <w:szCs w:val="20"/>
    </w:rPr>
  </w:style>
  <w:style w:type="paragraph" w:customStyle="1" w:styleId="Toobtainthisinfo">
    <w:name w:val="&quot;To obtain this info&quot;"/>
    <w:uiPriority w:val="8"/>
    <w:qFormat/>
    <w:rsid w:val="00896D5F"/>
    <w:pPr>
      <w:spacing w:after="120" w:line="240" w:lineRule="auto"/>
    </w:pPr>
    <w:rPr>
      <w:rFonts w:eastAsiaTheme="minorEastAsia" w:cstheme="minorBidi"/>
      <w:i/>
      <w:sz w:val="20"/>
      <w:szCs w:val="20"/>
      <w:lang w:bidi="ar-SA"/>
    </w:rPr>
  </w:style>
  <w:style w:type="paragraph" w:styleId="Title">
    <w:name w:val="Title"/>
    <w:basedOn w:val="Normal"/>
    <w:next w:val="Normal"/>
    <w:link w:val="TitleChar"/>
    <w:uiPriority w:val="10"/>
    <w:rsid w:val="00366DDA"/>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6DDA"/>
    <w:rPr>
      <w:rFonts w:asciiTheme="majorHAnsi" w:eastAsiaTheme="majorEastAsia" w:hAnsiTheme="majorHAnsi" w:cstheme="majorBidi"/>
      <w:spacing w:val="-10"/>
      <w:kern w:val="28"/>
      <w:sz w:val="56"/>
      <w:szCs w:val="56"/>
    </w:rPr>
  </w:style>
  <w:style w:type="character" w:styleId="IntenseEmphasis">
    <w:name w:val="Intense Emphasis"/>
    <w:basedOn w:val="DefaultParagraphFont"/>
    <w:uiPriority w:val="2"/>
    <w:rsid w:val="00366DDA"/>
    <w:rPr>
      <w:i/>
      <w:iCs/>
      <w:color w:val="00294B" w:themeColor="accent1" w:themeShade="BF"/>
    </w:rPr>
  </w:style>
  <w:style w:type="character" w:styleId="IntenseReference">
    <w:name w:val="Intense Reference"/>
    <w:basedOn w:val="DefaultParagraphFont"/>
    <w:uiPriority w:val="34"/>
    <w:semiHidden/>
    <w:unhideWhenUsed/>
    <w:rsid w:val="00366DDA"/>
    <w:rPr>
      <w:b/>
      <w:bCs/>
      <w:smallCaps/>
      <w:color w:val="00294B" w:themeColor="accent1" w:themeShade="BF"/>
      <w:spacing w:val="5"/>
    </w:rPr>
  </w:style>
  <w:style w:type="paragraph" w:customStyle="1" w:styleId="NormalLtBlueBackground">
    <w:name w:val="Normal Lt Blue Background"/>
    <w:basedOn w:val="Normal"/>
    <w:uiPriority w:val="1"/>
    <w:qFormat/>
    <w:rsid w:val="00992684"/>
    <w:pPr>
      <w:pBdr>
        <w:top w:val="single" w:sz="4" w:space="5" w:color="E9F5FF"/>
        <w:left w:val="single" w:sz="4" w:space="5" w:color="E9F5FF"/>
        <w:bottom w:val="single" w:sz="4" w:space="8" w:color="E9F5FF"/>
        <w:right w:val="single" w:sz="4" w:space="5" w:color="E9F5FF"/>
      </w:pBdr>
      <w:shd w:val="clear" w:color="auto" w:fill="D5ECFF" w:themeFill="accent1" w:themeFillTint="1A"/>
      <w:suppressAutoHyphens/>
      <w:spacing w:before="120" w:after="120" w:line="240" w:lineRule="auto"/>
      <w:ind w:left="100" w:right="100"/>
    </w:pPr>
    <w:rPr>
      <w:rFonts w:eastAsiaTheme="minorEastAsia" w:cstheme="minorBidi"/>
      <w:sz w:val="24"/>
      <w:lang w:bidi="ar-SA"/>
    </w:rPr>
  </w:style>
  <w:style w:type="paragraph" w:styleId="TOC1">
    <w:name w:val="toc 1"/>
    <w:basedOn w:val="Normal"/>
    <w:next w:val="Normal"/>
    <w:autoRedefine/>
    <w:uiPriority w:val="39"/>
    <w:unhideWhenUsed/>
    <w:qFormat/>
    <w:rsid w:val="00992684"/>
  </w:style>
  <w:style w:type="paragraph" w:styleId="TOC2">
    <w:name w:val="toc 2"/>
    <w:basedOn w:val="Normal"/>
    <w:next w:val="Normal"/>
    <w:autoRedefine/>
    <w:uiPriority w:val="39"/>
    <w:unhideWhenUsed/>
    <w:rsid w:val="00992684"/>
    <w:pPr>
      <w:ind w:left="220"/>
    </w:pPr>
  </w:style>
  <w:style w:type="character" w:customStyle="1" w:styleId="BasicParagraphChar">
    <w:name w:val="[Basic Paragraph] Char"/>
    <w:basedOn w:val="DefaultParagraphFont"/>
    <w:link w:val="BasicParagraph"/>
    <w:semiHidden/>
    <w:rsid w:val="00992684"/>
    <w:rPr>
      <w:rFonts w:ascii="Adobe Caslon Pro" w:hAnsi="Adobe Caslon Pro" w:cs="Adobe Caslon Pro"/>
      <w:color w:val="000000"/>
      <w:lang w:bidi="ar-SA"/>
    </w:rPr>
  </w:style>
  <w:style w:type="paragraph" w:customStyle="1" w:styleId="Sourceinfo9pt">
    <w:name w:val="Source info 9pt"/>
    <w:uiPriority w:val="7"/>
    <w:qFormat/>
    <w:rsid w:val="00992684"/>
    <w:pPr>
      <w:spacing w:after="120" w:line="240" w:lineRule="auto"/>
    </w:pPr>
    <w:rPr>
      <w:rFonts w:eastAsiaTheme="minorEastAsia" w:cs="Calibri"/>
      <w:color w:val="000000"/>
      <w:sz w:val="18"/>
      <w:lang w:bidi="ar-SA"/>
    </w:rPr>
  </w:style>
  <w:style w:type="paragraph" w:styleId="Index1">
    <w:name w:val="index 1"/>
    <w:basedOn w:val="Normal"/>
    <w:next w:val="Normal"/>
    <w:uiPriority w:val="9"/>
    <w:semiHidden/>
    <w:rsid w:val="00992684"/>
    <w:pPr>
      <w:suppressAutoHyphens/>
      <w:spacing w:before="0" w:after="120" w:line="240" w:lineRule="auto"/>
      <w:ind w:left="220" w:hanging="220"/>
    </w:pPr>
    <w:rPr>
      <w:rFonts w:eastAsiaTheme="minorEastAsia" w:cstheme="minorBidi"/>
      <w:sz w:val="24"/>
      <w:lang w:bidi="ar-SA"/>
    </w:rPr>
  </w:style>
  <w:style w:type="paragraph" w:styleId="ListNumber4">
    <w:name w:val="List Number 4"/>
    <w:basedOn w:val="Normal"/>
    <w:semiHidden/>
    <w:rsid w:val="00992684"/>
    <w:pPr>
      <w:suppressAutoHyphens/>
      <w:spacing w:before="120" w:after="120" w:line="240" w:lineRule="auto"/>
      <w:contextualSpacing/>
    </w:pPr>
    <w:rPr>
      <w:rFonts w:eastAsiaTheme="minorEastAsia" w:cstheme="minorBidi"/>
      <w:sz w:val="24"/>
      <w:lang w:bidi="ar-SA"/>
    </w:rPr>
  </w:style>
  <w:style w:type="paragraph" w:customStyle="1" w:styleId="NormalSmall">
    <w:name w:val="Normal Small"/>
    <w:uiPriority w:val="1"/>
    <w:qFormat/>
    <w:rsid w:val="00992684"/>
    <w:pPr>
      <w:spacing w:after="120" w:line="240" w:lineRule="auto"/>
    </w:pPr>
    <w:rPr>
      <w:rFonts w:eastAsiaTheme="minorEastAsia" w:cs="Calibri"/>
      <w:color w:val="000000"/>
      <w:sz w:val="18"/>
      <w:lang w:bidi="ar-SA"/>
    </w:rPr>
  </w:style>
  <w:style w:type="paragraph" w:customStyle="1" w:styleId="TitlePageTitle">
    <w:name w:val="Title Page Title"/>
    <w:basedOn w:val="Normal"/>
    <w:next w:val="Normal"/>
    <w:semiHidden/>
    <w:qFormat/>
    <w:rsid w:val="00992684"/>
    <w:pPr>
      <w:suppressAutoHyphens/>
      <w:spacing w:before="6000" w:after="120" w:line="260" w:lineRule="exact"/>
    </w:pPr>
    <w:rPr>
      <w:rFonts w:eastAsiaTheme="minorEastAsia" w:cstheme="minorBidi"/>
      <w:b/>
      <w:sz w:val="26"/>
      <w:lang w:bidi="ar-SA"/>
    </w:rPr>
  </w:style>
  <w:style w:type="character" w:styleId="Emphasis">
    <w:name w:val="Emphasis"/>
    <w:aliases w:val="Make Italic"/>
    <w:basedOn w:val="DefaultParagraphFont"/>
    <w:uiPriority w:val="9"/>
    <w:qFormat/>
    <w:rsid w:val="00992684"/>
    <w:rPr>
      <w:i/>
      <w:iCs/>
    </w:rPr>
  </w:style>
  <w:style w:type="paragraph" w:styleId="ListBullet4">
    <w:name w:val="List Bullet 4"/>
    <w:basedOn w:val="Normal"/>
    <w:semiHidden/>
    <w:rsid w:val="00992684"/>
    <w:pPr>
      <w:numPr>
        <w:numId w:val="36"/>
      </w:numPr>
      <w:tabs>
        <w:tab w:val="clear" w:pos="1440"/>
      </w:tabs>
      <w:suppressAutoHyphens/>
      <w:spacing w:before="120" w:after="120" w:line="240" w:lineRule="auto"/>
      <w:ind w:left="0" w:firstLine="0"/>
      <w:contextualSpacing/>
    </w:pPr>
    <w:rPr>
      <w:rFonts w:eastAsiaTheme="minorEastAsia" w:cstheme="minorBidi"/>
      <w:sz w:val="24"/>
      <w:lang w:bidi="ar-SA"/>
    </w:rPr>
  </w:style>
  <w:style w:type="paragraph" w:styleId="ListBullet">
    <w:name w:val="List Bullet"/>
    <w:basedOn w:val="Normal"/>
    <w:uiPriority w:val="1"/>
    <w:qFormat/>
    <w:rsid w:val="00992684"/>
    <w:pPr>
      <w:suppressAutoHyphens/>
      <w:spacing w:before="120" w:after="120" w:line="240" w:lineRule="auto"/>
    </w:pPr>
    <w:rPr>
      <w:rFonts w:eastAsiaTheme="minorEastAsia" w:cstheme="minorBidi"/>
      <w:sz w:val="24"/>
      <w:lang w:bidi="ar-SA"/>
    </w:rPr>
  </w:style>
  <w:style w:type="paragraph" w:styleId="TOC3">
    <w:name w:val="toc 3"/>
    <w:basedOn w:val="Normal"/>
    <w:next w:val="Normal"/>
    <w:uiPriority w:val="39"/>
    <w:rsid w:val="00992684"/>
    <w:pPr>
      <w:suppressAutoHyphens/>
      <w:spacing w:before="120" w:line="240" w:lineRule="auto"/>
      <w:ind w:left="480"/>
    </w:pPr>
    <w:rPr>
      <w:rFonts w:eastAsiaTheme="minorEastAsia" w:cstheme="minorBidi"/>
      <w:sz w:val="24"/>
      <w:lang w:bidi="ar-SA"/>
    </w:rPr>
  </w:style>
  <w:style w:type="paragraph" w:styleId="TOC4">
    <w:name w:val="toc 4"/>
    <w:basedOn w:val="Normal"/>
    <w:next w:val="Normal"/>
    <w:uiPriority w:val="39"/>
    <w:rsid w:val="00992684"/>
    <w:pPr>
      <w:suppressAutoHyphens/>
      <w:spacing w:before="120" w:line="240" w:lineRule="auto"/>
      <w:ind w:left="648"/>
    </w:pPr>
    <w:rPr>
      <w:rFonts w:eastAsiaTheme="minorEastAsia" w:cstheme="minorBidi"/>
      <w:sz w:val="24"/>
      <w:lang w:bidi="ar-SA"/>
    </w:rPr>
  </w:style>
  <w:style w:type="paragraph" w:styleId="TOC5">
    <w:name w:val="toc 5"/>
    <w:basedOn w:val="Normal"/>
    <w:next w:val="Normal"/>
    <w:uiPriority w:val="39"/>
    <w:rsid w:val="00992684"/>
    <w:pPr>
      <w:suppressAutoHyphens/>
      <w:spacing w:before="120" w:line="240" w:lineRule="auto"/>
      <w:ind w:left="880"/>
    </w:pPr>
    <w:rPr>
      <w:rFonts w:eastAsiaTheme="minorEastAsia" w:cstheme="minorBidi"/>
      <w:sz w:val="24"/>
      <w:lang w:bidi="ar-SA"/>
    </w:rPr>
  </w:style>
  <w:style w:type="paragraph" w:styleId="TOC6">
    <w:name w:val="toc 6"/>
    <w:basedOn w:val="Normal"/>
    <w:next w:val="Normal"/>
    <w:uiPriority w:val="39"/>
    <w:rsid w:val="00992684"/>
    <w:pPr>
      <w:suppressAutoHyphens/>
      <w:spacing w:before="120" w:line="240" w:lineRule="auto"/>
      <w:ind w:left="1100"/>
    </w:pPr>
    <w:rPr>
      <w:rFonts w:eastAsiaTheme="minorEastAsia" w:cstheme="minorBidi"/>
      <w:sz w:val="24"/>
      <w:lang w:bidi="ar-SA"/>
    </w:rPr>
  </w:style>
  <w:style w:type="paragraph" w:styleId="TOC7">
    <w:name w:val="toc 7"/>
    <w:basedOn w:val="Normal"/>
    <w:next w:val="Normal"/>
    <w:uiPriority w:val="39"/>
    <w:rsid w:val="00992684"/>
    <w:pPr>
      <w:suppressAutoHyphens/>
      <w:spacing w:before="120" w:line="240" w:lineRule="auto"/>
      <w:ind w:left="1320"/>
    </w:pPr>
    <w:rPr>
      <w:rFonts w:eastAsiaTheme="minorEastAsia" w:cstheme="minorBidi"/>
      <w:sz w:val="24"/>
      <w:lang w:bidi="ar-SA"/>
    </w:rPr>
  </w:style>
  <w:style w:type="paragraph" w:styleId="TOC8">
    <w:name w:val="toc 8"/>
    <w:basedOn w:val="Normal"/>
    <w:next w:val="Normal"/>
    <w:uiPriority w:val="39"/>
    <w:rsid w:val="00992684"/>
    <w:pPr>
      <w:suppressAutoHyphens/>
      <w:spacing w:before="120" w:line="240" w:lineRule="auto"/>
      <w:ind w:left="1540"/>
    </w:pPr>
    <w:rPr>
      <w:rFonts w:eastAsiaTheme="minorEastAsia" w:cstheme="minorBidi"/>
      <w:sz w:val="24"/>
      <w:lang w:bidi="ar-SA"/>
    </w:rPr>
  </w:style>
  <w:style w:type="paragraph" w:styleId="TOC9">
    <w:name w:val="toc 9"/>
    <w:basedOn w:val="Normal"/>
    <w:next w:val="Normal"/>
    <w:uiPriority w:val="39"/>
    <w:rsid w:val="00992684"/>
    <w:pPr>
      <w:suppressAutoHyphens/>
      <w:spacing w:before="120" w:line="240" w:lineRule="auto"/>
      <w:ind w:left="1760"/>
    </w:pPr>
    <w:rPr>
      <w:rFonts w:eastAsiaTheme="minorEastAsia" w:cstheme="minorBidi"/>
      <w:sz w:val="24"/>
      <w:lang w:bidi="ar-SA"/>
    </w:rPr>
  </w:style>
  <w:style w:type="paragraph" w:styleId="List">
    <w:name w:val="List"/>
    <w:basedOn w:val="Normal"/>
    <w:unhideWhenUsed/>
    <w:qFormat/>
    <w:rsid w:val="00992684"/>
    <w:pPr>
      <w:suppressAutoHyphens/>
      <w:spacing w:before="120" w:after="120" w:line="240" w:lineRule="auto"/>
      <w:ind w:left="216" w:hanging="216"/>
      <w:contextualSpacing/>
    </w:pPr>
    <w:rPr>
      <w:rFonts w:eastAsiaTheme="minorEastAsia" w:cstheme="minorBidi"/>
      <w:sz w:val="24"/>
      <w:lang w:bidi="ar-SA"/>
    </w:rPr>
  </w:style>
  <w:style w:type="paragraph" w:styleId="Index9">
    <w:name w:val="index 9"/>
    <w:basedOn w:val="Normal"/>
    <w:next w:val="Normal"/>
    <w:uiPriority w:val="9"/>
    <w:semiHidden/>
    <w:rsid w:val="00992684"/>
    <w:pPr>
      <w:suppressAutoHyphens/>
      <w:spacing w:before="0" w:after="120" w:line="240" w:lineRule="auto"/>
      <w:ind w:left="1980" w:hanging="220"/>
    </w:pPr>
    <w:rPr>
      <w:rFonts w:eastAsiaTheme="minorEastAsia" w:cstheme="minorBidi"/>
      <w:sz w:val="24"/>
      <w:lang w:bidi="ar-SA"/>
    </w:rPr>
  </w:style>
  <w:style w:type="paragraph" w:styleId="Index8">
    <w:name w:val="index 8"/>
    <w:basedOn w:val="Normal"/>
    <w:next w:val="Normal"/>
    <w:uiPriority w:val="9"/>
    <w:semiHidden/>
    <w:rsid w:val="00992684"/>
    <w:pPr>
      <w:suppressAutoHyphens/>
      <w:spacing w:before="0" w:after="120" w:line="240" w:lineRule="auto"/>
      <w:ind w:left="1760" w:hanging="220"/>
    </w:pPr>
    <w:rPr>
      <w:rFonts w:eastAsiaTheme="minorEastAsia" w:cstheme="minorBidi"/>
      <w:sz w:val="24"/>
      <w:lang w:bidi="ar-SA"/>
    </w:rPr>
  </w:style>
  <w:style w:type="paragraph" w:styleId="Index7">
    <w:name w:val="index 7"/>
    <w:basedOn w:val="Normal"/>
    <w:next w:val="Normal"/>
    <w:uiPriority w:val="9"/>
    <w:semiHidden/>
    <w:rsid w:val="00992684"/>
    <w:pPr>
      <w:suppressAutoHyphens/>
      <w:spacing w:before="0" w:after="120" w:line="240" w:lineRule="auto"/>
      <w:ind w:left="1540" w:hanging="220"/>
    </w:pPr>
    <w:rPr>
      <w:rFonts w:eastAsiaTheme="minorEastAsia" w:cstheme="minorBidi"/>
      <w:sz w:val="24"/>
      <w:lang w:bidi="ar-SA"/>
    </w:rPr>
  </w:style>
  <w:style w:type="paragraph" w:styleId="Index6">
    <w:name w:val="index 6"/>
    <w:basedOn w:val="Normal"/>
    <w:next w:val="Normal"/>
    <w:uiPriority w:val="9"/>
    <w:semiHidden/>
    <w:rsid w:val="00992684"/>
    <w:pPr>
      <w:suppressAutoHyphens/>
      <w:spacing w:before="0" w:after="120" w:line="240" w:lineRule="auto"/>
      <w:ind w:left="1320" w:hanging="220"/>
    </w:pPr>
    <w:rPr>
      <w:rFonts w:eastAsiaTheme="minorEastAsia" w:cstheme="minorBidi"/>
      <w:sz w:val="24"/>
      <w:lang w:bidi="ar-SA"/>
    </w:rPr>
  </w:style>
  <w:style w:type="paragraph" w:styleId="Index5">
    <w:name w:val="index 5"/>
    <w:basedOn w:val="Normal"/>
    <w:next w:val="Normal"/>
    <w:uiPriority w:val="9"/>
    <w:semiHidden/>
    <w:rsid w:val="00992684"/>
    <w:pPr>
      <w:suppressAutoHyphens/>
      <w:spacing w:before="0" w:after="120" w:line="240" w:lineRule="auto"/>
      <w:ind w:left="1100" w:hanging="220"/>
    </w:pPr>
    <w:rPr>
      <w:rFonts w:eastAsiaTheme="minorEastAsia" w:cstheme="minorBidi"/>
      <w:sz w:val="24"/>
      <w:lang w:bidi="ar-SA"/>
    </w:rPr>
  </w:style>
  <w:style w:type="paragraph" w:styleId="Index4">
    <w:name w:val="index 4"/>
    <w:basedOn w:val="Normal"/>
    <w:next w:val="Normal"/>
    <w:uiPriority w:val="9"/>
    <w:semiHidden/>
    <w:rsid w:val="00992684"/>
    <w:pPr>
      <w:suppressAutoHyphens/>
      <w:spacing w:before="0" w:after="120" w:line="240" w:lineRule="auto"/>
      <w:ind w:left="880" w:hanging="220"/>
    </w:pPr>
    <w:rPr>
      <w:rFonts w:eastAsiaTheme="minorEastAsia" w:cstheme="minorBidi"/>
      <w:sz w:val="24"/>
      <w:lang w:bidi="ar-SA"/>
    </w:rPr>
  </w:style>
  <w:style w:type="paragraph" w:styleId="Index3">
    <w:name w:val="index 3"/>
    <w:basedOn w:val="Normal"/>
    <w:next w:val="Normal"/>
    <w:uiPriority w:val="9"/>
    <w:semiHidden/>
    <w:rsid w:val="00992684"/>
    <w:pPr>
      <w:suppressAutoHyphens/>
      <w:spacing w:before="0" w:after="120" w:line="240" w:lineRule="auto"/>
      <w:ind w:left="660" w:hanging="220"/>
    </w:pPr>
    <w:rPr>
      <w:rFonts w:eastAsiaTheme="minorEastAsia" w:cstheme="minorBidi"/>
      <w:sz w:val="24"/>
      <w:lang w:bidi="ar-SA"/>
    </w:rPr>
  </w:style>
  <w:style w:type="paragraph" w:styleId="Index2">
    <w:name w:val="index 2"/>
    <w:basedOn w:val="Normal"/>
    <w:next w:val="Normal"/>
    <w:uiPriority w:val="9"/>
    <w:semiHidden/>
    <w:rsid w:val="00992684"/>
    <w:pPr>
      <w:suppressAutoHyphens/>
      <w:spacing w:before="0" w:after="120" w:line="240" w:lineRule="auto"/>
      <w:ind w:left="440" w:hanging="220"/>
    </w:pPr>
    <w:rPr>
      <w:rFonts w:eastAsiaTheme="minorEastAsia" w:cstheme="minorBidi"/>
      <w:sz w:val="24"/>
      <w:lang w:bidi="ar-SA"/>
    </w:rPr>
  </w:style>
  <w:style w:type="paragraph" w:customStyle="1" w:styleId="LOGO">
    <w:name w:val="LOGO"/>
    <w:basedOn w:val="NoSpacing"/>
    <w:qFormat/>
    <w:rsid w:val="00992684"/>
    <w:rPr>
      <w:rFonts w:eastAsiaTheme="minorEastAsia"/>
      <w:noProof/>
      <w:sz w:val="24"/>
      <w:lang w:bidi="ar-SA"/>
    </w:rPr>
  </w:style>
  <w:style w:type="table" w:styleId="GridTable4-Accent2">
    <w:name w:val="Grid Table 4 Accent 2"/>
    <w:basedOn w:val="TableNormal"/>
    <w:uiPriority w:val="49"/>
    <w:rsid w:val="00992684"/>
    <w:pPr>
      <w:spacing w:before="60" w:line="240" w:lineRule="auto"/>
    </w:pPr>
    <w:rPr>
      <w:rFonts w:eastAsiaTheme="minorEastAsia" w:cstheme="minorBidi"/>
      <w:lang w:bidi="ar-SA"/>
    </w:rPr>
    <w:tblPr>
      <w:tblStyleRowBandSize w:val="1"/>
      <w:tblStyleColBandSize w:val="1"/>
      <w:tblBorders>
        <w:top w:val="single" w:sz="4" w:space="0" w:color="AFE56C" w:themeColor="accent2" w:themeTint="99"/>
        <w:left w:val="single" w:sz="4" w:space="0" w:color="AFE56C" w:themeColor="accent2" w:themeTint="99"/>
        <w:bottom w:val="single" w:sz="4" w:space="0" w:color="AFE56C" w:themeColor="accent2" w:themeTint="99"/>
        <w:right w:val="single" w:sz="4" w:space="0" w:color="AFE56C" w:themeColor="accent2" w:themeTint="99"/>
        <w:insideH w:val="single" w:sz="4" w:space="0" w:color="AFE56C" w:themeColor="accent2" w:themeTint="99"/>
        <w:insideV w:val="single" w:sz="4" w:space="0" w:color="AFE56C" w:themeColor="accent2" w:themeTint="99"/>
      </w:tblBorders>
    </w:tblPr>
    <w:tblStylePr w:type="firstRow">
      <w:rPr>
        <w:b/>
        <w:bCs/>
        <w:color w:val="FFFFFF" w:themeColor="background1"/>
      </w:rPr>
      <w:tblPr/>
      <w:tcPr>
        <w:tcBorders>
          <w:top w:val="single" w:sz="4" w:space="0" w:color="78BE21" w:themeColor="accent2"/>
          <w:left w:val="single" w:sz="4" w:space="0" w:color="78BE21" w:themeColor="accent2"/>
          <w:bottom w:val="single" w:sz="4" w:space="0" w:color="78BE21" w:themeColor="accent2"/>
          <w:right w:val="single" w:sz="4" w:space="0" w:color="78BE21" w:themeColor="accent2"/>
          <w:insideH w:val="nil"/>
          <w:insideV w:val="nil"/>
        </w:tcBorders>
        <w:shd w:val="clear" w:color="auto" w:fill="78BE21" w:themeFill="accent2"/>
      </w:tcPr>
    </w:tblStylePr>
    <w:tblStylePr w:type="lastRow">
      <w:rPr>
        <w:b/>
        <w:bCs/>
      </w:rPr>
      <w:tblPr/>
      <w:tcPr>
        <w:tcBorders>
          <w:top w:val="double" w:sz="4" w:space="0" w:color="78BE21" w:themeColor="accent2"/>
        </w:tcBorders>
      </w:tcPr>
    </w:tblStylePr>
    <w:tblStylePr w:type="firstCol">
      <w:rPr>
        <w:b/>
        <w:bCs/>
      </w:rPr>
    </w:tblStylePr>
    <w:tblStylePr w:type="lastCol">
      <w:rPr>
        <w:b/>
        <w:bCs/>
      </w:rPr>
    </w:tblStylePr>
    <w:tblStylePr w:type="band1Vert">
      <w:tblPr/>
      <w:tcPr>
        <w:shd w:val="clear" w:color="auto" w:fill="E4F6CD" w:themeFill="accent2" w:themeFillTint="33"/>
      </w:tcPr>
    </w:tblStylePr>
    <w:tblStylePr w:type="band1Horz">
      <w:tblPr/>
      <w:tcPr>
        <w:shd w:val="clear" w:color="auto" w:fill="E4F6CD" w:themeFill="accent2" w:themeFillTint="33"/>
      </w:tcPr>
    </w:tblStylePr>
  </w:style>
  <w:style w:type="table" w:customStyle="1" w:styleId="MDHstyle">
    <w:name w:val="MDH_style"/>
    <w:basedOn w:val="TableNormal"/>
    <w:uiPriority w:val="49"/>
    <w:rsid w:val="00992684"/>
    <w:pPr>
      <w:spacing w:before="40" w:after="40" w:line="240" w:lineRule="auto"/>
      <w:jc w:val="center"/>
    </w:pPr>
    <w:rPr>
      <w:rFonts w:ascii="Calibri Light" w:eastAsiaTheme="minorEastAsia" w:hAnsi="Calibri Light" w:cstheme="minorBidi"/>
      <w:lang w:bidi="ar-SA"/>
    </w:rPr>
    <w:tblPr>
      <w:tblStyleRowBandSize w:val="1"/>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CellMar>
        <w:top w:w="43" w:type="dxa"/>
        <w:left w:w="43" w:type="dxa"/>
        <w:bottom w:w="43" w:type="dxa"/>
        <w:right w:w="43" w:type="dxa"/>
      </w:tblCellMar>
    </w:tblPr>
    <w:tcPr>
      <w:shd w:val="clear" w:color="auto" w:fill="FFFFFF"/>
      <w:vAlign w:val="center"/>
    </w:tcPr>
    <w:tblStylePr w:type="firstRow">
      <w:pPr>
        <w:wordWrap/>
        <w:spacing w:beforeLines="0" w:before="40" w:beforeAutospacing="0" w:afterLines="0" w:after="40" w:afterAutospacing="0" w:line="240" w:lineRule="auto"/>
        <w:jc w:val="center"/>
      </w:pPr>
      <w:rPr>
        <w:rFonts w:ascii="Calibri" w:hAnsi="Calibri"/>
        <w:b w:val="0"/>
        <w:bCs/>
        <w:color w:val="auto"/>
        <w:sz w:val="24"/>
      </w:rPr>
      <w:tblPr/>
      <w:trPr>
        <w:tblHeader/>
      </w:trPr>
      <w:tcPr>
        <w:shd w:val="clear" w:color="auto" w:fill="BDBDB7" w:themeFill="background2" w:themeFillShade="D9"/>
      </w:tcPr>
    </w:tblStylePr>
    <w:tblStylePr w:type="lastRow">
      <w:pPr>
        <w:wordWrap/>
        <w:spacing w:beforeLines="0" w:before="40" w:beforeAutospacing="0" w:afterLines="0" w:after="40" w:afterAutospacing="0" w:line="240" w:lineRule="auto"/>
      </w:pPr>
      <w:rPr>
        <w:b/>
        <w:bCs/>
      </w:rPr>
      <w:tblPr/>
      <w:tcPr>
        <w:tcBorders>
          <w:top w:val="single" w:sz="2" w:space="0" w:color="A6A6A6"/>
          <w:bottom w:val="nil"/>
        </w:tcBorders>
        <w:shd w:val="clear" w:color="auto" w:fill="FFFFFF"/>
      </w:tcPr>
    </w:tblStylePr>
    <w:tblStylePr w:type="firstCol">
      <w:pPr>
        <w:wordWrap/>
        <w:spacing w:beforeLines="0" w:before="40" w:beforeAutospacing="0" w:afterLines="0" w:after="40" w:afterAutospacing="0" w:line="240" w:lineRule="auto"/>
        <w:jc w:val="left"/>
      </w:pPr>
      <w:rPr>
        <w:rFonts w:ascii="Calibri" w:hAnsi="Calibri"/>
        <w:b w:val="0"/>
        <w:bCs/>
      </w:rPr>
    </w:tblStylePr>
    <w:tblStylePr w:type="lastCol">
      <w:rPr>
        <w:rFonts w:ascii="Calibri" w:hAnsi="Calibri"/>
        <w:b/>
        <w:bCs/>
      </w:rPr>
    </w:tblStylePr>
    <w:tblStylePr w:type="band1Horz">
      <w:tblPr/>
      <w:tcPr>
        <w:shd w:val="clear" w:color="auto" w:fill="F2F2F2"/>
      </w:tcPr>
    </w:tblStylePr>
  </w:style>
  <w:style w:type="paragraph" w:customStyle="1" w:styleId="TableText-sourcecodepro10">
    <w:name w:val="TableText-sourcecodepro10"/>
    <w:uiPriority w:val="7"/>
    <w:rsid w:val="00992684"/>
    <w:pPr>
      <w:spacing w:before="40" w:after="40" w:line="200" w:lineRule="exact"/>
    </w:pPr>
    <w:rPr>
      <w:rFonts w:ascii="Source Code Pro" w:eastAsiaTheme="minorEastAsia" w:hAnsi="Source Code Pro" w:cstheme="minorBidi"/>
      <w:sz w:val="20"/>
      <w:lang w:bidi="ar-SA"/>
    </w:rPr>
  </w:style>
  <w:style w:type="paragraph" w:styleId="EndnoteText">
    <w:name w:val="endnote text"/>
    <w:basedOn w:val="Normal"/>
    <w:link w:val="EndnoteTextChar"/>
    <w:uiPriority w:val="8"/>
    <w:semiHidden/>
    <w:rsid w:val="00992684"/>
    <w:pPr>
      <w:suppressAutoHyphens/>
      <w:spacing w:before="60" w:after="60" w:line="240" w:lineRule="auto"/>
    </w:pPr>
    <w:rPr>
      <w:rFonts w:eastAsiaTheme="minorEastAsia" w:cstheme="minorBidi"/>
      <w:sz w:val="20"/>
      <w:szCs w:val="20"/>
      <w:lang w:bidi="ar-SA"/>
    </w:rPr>
  </w:style>
  <w:style w:type="character" w:customStyle="1" w:styleId="EndnoteTextChar">
    <w:name w:val="Endnote Text Char"/>
    <w:basedOn w:val="DefaultParagraphFont"/>
    <w:link w:val="EndnoteText"/>
    <w:uiPriority w:val="8"/>
    <w:semiHidden/>
    <w:rsid w:val="00992684"/>
    <w:rPr>
      <w:rFonts w:eastAsiaTheme="minorEastAsia" w:cstheme="minorBidi"/>
      <w:sz w:val="20"/>
      <w:szCs w:val="20"/>
      <w:lang w:bidi="ar-SA"/>
    </w:rPr>
  </w:style>
  <w:style w:type="paragraph" w:customStyle="1" w:styleId="TableorChartTitle">
    <w:name w:val="Table or Chart Title"/>
    <w:basedOn w:val="Normal"/>
    <w:next w:val="Normal"/>
    <w:uiPriority w:val="4"/>
    <w:qFormat/>
    <w:rsid w:val="00992684"/>
    <w:pPr>
      <w:keepNext/>
      <w:spacing w:before="280" w:after="120" w:line="240" w:lineRule="auto"/>
      <w:jc w:val="center"/>
    </w:pPr>
    <w:rPr>
      <w:rFonts w:eastAsiaTheme="minorEastAsia" w:cstheme="minorBidi"/>
      <w:b/>
      <w:bCs/>
      <w:color w:val="003865" w:themeColor="text1"/>
      <w:sz w:val="28"/>
      <w:lang w:bidi="ar-SA"/>
    </w:rPr>
  </w:style>
  <w:style w:type="character" w:customStyle="1" w:styleId="MakeLight">
    <w:name w:val="Make Light"/>
    <w:basedOn w:val="DefaultParagraphFont"/>
    <w:uiPriority w:val="9"/>
    <w:qFormat/>
    <w:rsid w:val="00992684"/>
    <w:rPr>
      <w:rFonts w:ascii="Calibri Light" w:hAnsi="Calibri Light"/>
    </w:rPr>
  </w:style>
  <w:style w:type="numbering" w:customStyle="1" w:styleId="Listbullets">
    <w:name w:val="List_bullets"/>
    <w:uiPriority w:val="99"/>
    <w:rsid w:val="00992684"/>
    <w:pPr>
      <w:numPr>
        <w:numId w:val="37"/>
      </w:numPr>
    </w:pPr>
  </w:style>
  <w:style w:type="numbering" w:customStyle="1" w:styleId="ListStyle123">
    <w:name w:val="List Style 123"/>
    <w:uiPriority w:val="99"/>
    <w:rsid w:val="00992684"/>
    <w:pPr>
      <w:numPr>
        <w:numId w:val="39"/>
      </w:numPr>
    </w:pPr>
  </w:style>
  <w:style w:type="paragraph" w:customStyle="1" w:styleId="TableText-calibri10">
    <w:name w:val="TableText-calibri10"/>
    <w:uiPriority w:val="7"/>
    <w:qFormat/>
    <w:rsid w:val="00992684"/>
    <w:pPr>
      <w:spacing w:before="40" w:after="40" w:line="200" w:lineRule="exact"/>
    </w:pPr>
    <w:rPr>
      <w:rFonts w:eastAsiaTheme="minorEastAsia" w:cstheme="minorBidi"/>
      <w:sz w:val="20"/>
      <w:lang w:bidi="ar-SA"/>
    </w:rPr>
  </w:style>
  <w:style w:type="paragraph" w:customStyle="1" w:styleId="ImageTitle">
    <w:name w:val="Image Title"/>
    <w:basedOn w:val="Normal"/>
    <w:uiPriority w:val="5"/>
    <w:qFormat/>
    <w:rsid w:val="00992684"/>
    <w:pPr>
      <w:spacing w:before="400" w:line="240" w:lineRule="auto"/>
    </w:pPr>
    <w:rPr>
      <w:rFonts w:eastAsiaTheme="minorEastAsia" w:cstheme="minorBidi"/>
      <w:b/>
      <w:bCs/>
      <w:color w:val="000000" w:themeColor="text2"/>
      <w:sz w:val="2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619801444">
      <w:bodyDiv w:val="1"/>
      <w:marLeft w:val="0"/>
      <w:marRight w:val="0"/>
      <w:marTop w:val="0"/>
      <w:marBottom w:val="0"/>
      <w:divBdr>
        <w:top w:val="none" w:sz="0" w:space="0" w:color="auto"/>
        <w:left w:val="none" w:sz="0" w:space="0" w:color="auto"/>
        <w:bottom w:val="none" w:sz="0" w:space="0" w:color="auto"/>
        <w:right w:val="none" w:sz="0" w:space="0" w:color="auto"/>
      </w:divBdr>
    </w:div>
    <w:div w:id="1064719227">
      <w:bodyDiv w:val="1"/>
      <w:marLeft w:val="0"/>
      <w:marRight w:val="0"/>
      <w:marTop w:val="0"/>
      <w:marBottom w:val="0"/>
      <w:divBdr>
        <w:top w:val="none" w:sz="0" w:space="0" w:color="auto"/>
        <w:left w:val="none" w:sz="0" w:space="0" w:color="auto"/>
        <w:bottom w:val="none" w:sz="0" w:space="0" w:color="auto"/>
        <w:right w:val="none" w:sz="0" w:space="0" w:color="auto"/>
      </w:divBdr>
    </w:div>
    <w:div w:id="1463383552">
      <w:bodyDiv w:val="1"/>
      <w:marLeft w:val="0"/>
      <w:marRight w:val="0"/>
      <w:marTop w:val="0"/>
      <w:marBottom w:val="0"/>
      <w:divBdr>
        <w:top w:val="none" w:sz="0" w:space="0" w:color="auto"/>
        <w:left w:val="none" w:sz="0" w:space="0" w:color="auto"/>
        <w:bottom w:val="none" w:sz="0" w:space="0" w:color="auto"/>
        <w:right w:val="none" w:sz="0" w:space="0" w:color="auto"/>
      </w:divBdr>
    </w:div>
    <w:div w:id="1563635025">
      <w:bodyDiv w:val="1"/>
      <w:marLeft w:val="0"/>
      <w:marRight w:val="0"/>
      <w:marTop w:val="0"/>
      <w:marBottom w:val="0"/>
      <w:divBdr>
        <w:top w:val="none" w:sz="0" w:space="0" w:color="auto"/>
        <w:left w:val="none" w:sz="0" w:space="0" w:color="auto"/>
        <w:bottom w:val="none" w:sz="0" w:space="0" w:color="auto"/>
        <w:right w:val="none" w:sz="0" w:space="0" w:color="auto"/>
      </w:divBdr>
    </w:div>
    <w:div w:id="210661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1.png"/><Relationship Id="rId299" Type="http://schemas.openxmlformats.org/officeDocument/2006/relationships/image" Target="media/image293.png"/><Relationship Id="rId21" Type="http://schemas.openxmlformats.org/officeDocument/2006/relationships/image" Target="media/image15.png"/><Relationship Id="rId63" Type="http://schemas.openxmlformats.org/officeDocument/2006/relationships/image" Target="media/image57.png"/><Relationship Id="rId159" Type="http://schemas.openxmlformats.org/officeDocument/2006/relationships/image" Target="media/image153.png"/><Relationship Id="rId324" Type="http://schemas.openxmlformats.org/officeDocument/2006/relationships/image" Target="media/image318.png"/><Relationship Id="rId366" Type="http://schemas.openxmlformats.org/officeDocument/2006/relationships/image" Target="media/image360.png"/><Relationship Id="rId170" Type="http://schemas.openxmlformats.org/officeDocument/2006/relationships/image" Target="media/image164.png"/><Relationship Id="rId226" Type="http://schemas.openxmlformats.org/officeDocument/2006/relationships/image" Target="media/image220.png"/><Relationship Id="rId268" Type="http://schemas.openxmlformats.org/officeDocument/2006/relationships/image" Target="media/image262.png"/><Relationship Id="rId32" Type="http://schemas.openxmlformats.org/officeDocument/2006/relationships/image" Target="media/image26.png"/><Relationship Id="rId74" Type="http://schemas.openxmlformats.org/officeDocument/2006/relationships/image" Target="media/image68.png"/><Relationship Id="rId128" Type="http://schemas.openxmlformats.org/officeDocument/2006/relationships/image" Target="media/image122.png"/><Relationship Id="rId335" Type="http://schemas.openxmlformats.org/officeDocument/2006/relationships/image" Target="media/image329.png"/><Relationship Id="rId377" Type="http://schemas.openxmlformats.org/officeDocument/2006/relationships/image" Target="media/image371.png"/><Relationship Id="rId5" Type="http://schemas.openxmlformats.org/officeDocument/2006/relationships/webSettings" Target="webSettings.xml"/><Relationship Id="rId181" Type="http://schemas.openxmlformats.org/officeDocument/2006/relationships/image" Target="media/image175.png"/><Relationship Id="rId237" Type="http://schemas.openxmlformats.org/officeDocument/2006/relationships/image" Target="media/image231.png"/><Relationship Id="rId279" Type="http://schemas.openxmlformats.org/officeDocument/2006/relationships/image" Target="media/image273.png"/><Relationship Id="rId43" Type="http://schemas.openxmlformats.org/officeDocument/2006/relationships/image" Target="media/image37.png"/><Relationship Id="rId139" Type="http://schemas.openxmlformats.org/officeDocument/2006/relationships/image" Target="media/image133.png"/><Relationship Id="rId290" Type="http://schemas.openxmlformats.org/officeDocument/2006/relationships/image" Target="media/image284.png"/><Relationship Id="rId304" Type="http://schemas.openxmlformats.org/officeDocument/2006/relationships/image" Target="media/image298.png"/><Relationship Id="rId346" Type="http://schemas.openxmlformats.org/officeDocument/2006/relationships/image" Target="media/image340.png"/><Relationship Id="rId388" Type="http://schemas.openxmlformats.org/officeDocument/2006/relationships/image" Target="media/image382.png"/><Relationship Id="rId85" Type="http://schemas.openxmlformats.org/officeDocument/2006/relationships/image" Target="media/image79.png"/><Relationship Id="rId150" Type="http://schemas.openxmlformats.org/officeDocument/2006/relationships/image" Target="media/image144.png"/><Relationship Id="rId192" Type="http://schemas.openxmlformats.org/officeDocument/2006/relationships/image" Target="media/image186.png"/><Relationship Id="rId206" Type="http://schemas.openxmlformats.org/officeDocument/2006/relationships/image" Target="media/image200.png"/><Relationship Id="rId248" Type="http://schemas.openxmlformats.org/officeDocument/2006/relationships/image" Target="media/image242.png"/><Relationship Id="rId12" Type="http://schemas.openxmlformats.org/officeDocument/2006/relationships/image" Target="media/image6.png"/><Relationship Id="rId108" Type="http://schemas.openxmlformats.org/officeDocument/2006/relationships/image" Target="media/image102.png"/><Relationship Id="rId315" Type="http://schemas.openxmlformats.org/officeDocument/2006/relationships/image" Target="media/image309.png"/><Relationship Id="rId357" Type="http://schemas.openxmlformats.org/officeDocument/2006/relationships/image" Target="media/image351.png"/><Relationship Id="rId54" Type="http://schemas.openxmlformats.org/officeDocument/2006/relationships/image" Target="media/image48.png"/><Relationship Id="rId96" Type="http://schemas.openxmlformats.org/officeDocument/2006/relationships/image" Target="media/image90.png"/><Relationship Id="rId161" Type="http://schemas.openxmlformats.org/officeDocument/2006/relationships/image" Target="media/image155.png"/><Relationship Id="rId217" Type="http://schemas.openxmlformats.org/officeDocument/2006/relationships/image" Target="media/image211.png"/><Relationship Id="rId399" Type="http://schemas.openxmlformats.org/officeDocument/2006/relationships/theme" Target="theme/theme1.xml"/><Relationship Id="rId259" Type="http://schemas.openxmlformats.org/officeDocument/2006/relationships/image" Target="media/image253.png"/><Relationship Id="rId23" Type="http://schemas.openxmlformats.org/officeDocument/2006/relationships/image" Target="media/image17.png"/><Relationship Id="rId119" Type="http://schemas.openxmlformats.org/officeDocument/2006/relationships/image" Target="media/image113.png"/><Relationship Id="rId270" Type="http://schemas.openxmlformats.org/officeDocument/2006/relationships/image" Target="media/image264.png"/><Relationship Id="rId326" Type="http://schemas.openxmlformats.org/officeDocument/2006/relationships/image" Target="media/image320.png"/><Relationship Id="rId65" Type="http://schemas.openxmlformats.org/officeDocument/2006/relationships/image" Target="media/image59.png"/><Relationship Id="rId130" Type="http://schemas.openxmlformats.org/officeDocument/2006/relationships/image" Target="media/image124.png"/><Relationship Id="rId368" Type="http://schemas.openxmlformats.org/officeDocument/2006/relationships/image" Target="media/image362.png"/><Relationship Id="rId172" Type="http://schemas.openxmlformats.org/officeDocument/2006/relationships/image" Target="media/image166.png"/><Relationship Id="rId228" Type="http://schemas.openxmlformats.org/officeDocument/2006/relationships/image" Target="media/image222.png"/><Relationship Id="rId281" Type="http://schemas.openxmlformats.org/officeDocument/2006/relationships/image" Target="media/image275.png"/><Relationship Id="rId337" Type="http://schemas.openxmlformats.org/officeDocument/2006/relationships/image" Target="media/image331.png"/><Relationship Id="rId34" Type="http://schemas.openxmlformats.org/officeDocument/2006/relationships/image" Target="media/image28.png"/><Relationship Id="rId76" Type="http://schemas.openxmlformats.org/officeDocument/2006/relationships/image" Target="media/image70.png"/><Relationship Id="rId141" Type="http://schemas.openxmlformats.org/officeDocument/2006/relationships/image" Target="media/image135.png"/><Relationship Id="rId379" Type="http://schemas.openxmlformats.org/officeDocument/2006/relationships/image" Target="media/image373.png"/><Relationship Id="rId7" Type="http://schemas.openxmlformats.org/officeDocument/2006/relationships/endnotes" Target="endnotes.xml"/><Relationship Id="rId183" Type="http://schemas.openxmlformats.org/officeDocument/2006/relationships/image" Target="media/image177.png"/><Relationship Id="rId239" Type="http://schemas.openxmlformats.org/officeDocument/2006/relationships/image" Target="media/image233.png"/><Relationship Id="rId390" Type="http://schemas.openxmlformats.org/officeDocument/2006/relationships/image" Target="media/image384.png"/><Relationship Id="rId250" Type="http://schemas.openxmlformats.org/officeDocument/2006/relationships/image" Target="media/image244.png"/><Relationship Id="rId292" Type="http://schemas.openxmlformats.org/officeDocument/2006/relationships/image" Target="media/image286.png"/><Relationship Id="rId306" Type="http://schemas.openxmlformats.org/officeDocument/2006/relationships/image" Target="media/image300.png"/><Relationship Id="rId45" Type="http://schemas.openxmlformats.org/officeDocument/2006/relationships/image" Target="media/image39.png"/><Relationship Id="rId87" Type="http://schemas.openxmlformats.org/officeDocument/2006/relationships/image" Target="media/image81.png"/><Relationship Id="rId110" Type="http://schemas.openxmlformats.org/officeDocument/2006/relationships/image" Target="media/image104.png"/><Relationship Id="rId348" Type="http://schemas.openxmlformats.org/officeDocument/2006/relationships/image" Target="media/image342.png"/><Relationship Id="rId152" Type="http://schemas.openxmlformats.org/officeDocument/2006/relationships/image" Target="media/image146.png"/><Relationship Id="rId194" Type="http://schemas.openxmlformats.org/officeDocument/2006/relationships/image" Target="media/image188.png"/><Relationship Id="rId208" Type="http://schemas.openxmlformats.org/officeDocument/2006/relationships/image" Target="media/image202.png"/><Relationship Id="rId261" Type="http://schemas.openxmlformats.org/officeDocument/2006/relationships/image" Target="media/image255.png"/><Relationship Id="rId14" Type="http://schemas.openxmlformats.org/officeDocument/2006/relationships/image" Target="media/image8.png"/><Relationship Id="rId56" Type="http://schemas.openxmlformats.org/officeDocument/2006/relationships/image" Target="media/image50.png"/><Relationship Id="rId317" Type="http://schemas.openxmlformats.org/officeDocument/2006/relationships/image" Target="media/image311.png"/><Relationship Id="rId359" Type="http://schemas.openxmlformats.org/officeDocument/2006/relationships/image" Target="media/image353.png"/><Relationship Id="rId98" Type="http://schemas.openxmlformats.org/officeDocument/2006/relationships/image" Target="media/image92.png"/><Relationship Id="rId121" Type="http://schemas.openxmlformats.org/officeDocument/2006/relationships/image" Target="media/image115.png"/><Relationship Id="rId163" Type="http://schemas.openxmlformats.org/officeDocument/2006/relationships/image" Target="media/image157.png"/><Relationship Id="rId219" Type="http://schemas.openxmlformats.org/officeDocument/2006/relationships/image" Target="media/image213.png"/><Relationship Id="rId370" Type="http://schemas.openxmlformats.org/officeDocument/2006/relationships/image" Target="media/image364.png"/><Relationship Id="rId230" Type="http://schemas.openxmlformats.org/officeDocument/2006/relationships/image" Target="media/image224.png"/><Relationship Id="rId25" Type="http://schemas.openxmlformats.org/officeDocument/2006/relationships/image" Target="media/image19.png"/><Relationship Id="rId67" Type="http://schemas.openxmlformats.org/officeDocument/2006/relationships/image" Target="media/image61.png"/><Relationship Id="rId272" Type="http://schemas.openxmlformats.org/officeDocument/2006/relationships/image" Target="media/image266.png"/><Relationship Id="rId328" Type="http://schemas.openxmlformats.org/officeDocument/2006/relationships/image" Target="media/image322.png"/><Relationship Id="rId132" Type="http://schemas.openxmlformats.org/officeDocument/2006/relationships/image" Target="media/image126.png"/><Relationship Id="rId174" Type="http://schemas.openxmlformats.org/officeDocument/2006/relationships/image" Target="media/image168.png"/><Relationship Id="rId381" Type="http://schemas.openxmlformats.org/officeDocument/2006/relationships/image" Target="media/image375.png"/><Relationship Id="rId241" Type="http://schemas.openxmlformats.org/officeDocument/2006/relationships/image" Target="media/image235.png"/><Relationship Id="rId36" Type="http://schemas.openxmlformats.org/officeDocument/2006/relationships/image" Target="media/image30.png"/><Relationship Id="rId283" Type="http://schemas.openxmlformats.org/officeDocument/2006/relationships/image" Target="media/image277.png"/><Relationship Id="rId339" Type="http://schemas.openxmlformats.org/officeDocument/2006/relationships/image" Target="media/image333.png"/><Relationship Id="rId78" Type="http://schemas.openxmlformats.org/officeDocument/2006/relationships/image" Target="media/image72.png"/><Relationship Id="rId101" Type="http://schemas.openxmlformats.org/officeDocument/2006/relationships/image" Target="media/image95.png"/><Relationship Id="rId143" Type="http://schemas.openxmlformats.org/officeDocument/2006/relationships/image" Target="media/image137.png"/><Relationship Id="rId185" Type="http://schemas.openxmlformats.org/officeDocument/2006/relationships/image" Target="media/image179.png"/><Relationship Id="rId350" Type="http://schemas.openxmlformats.org/officeDocument/2006/relationships/image" Target="media/image344.png"/><Relationship Id="rId9" Type="http://schemas.openxmlformats.org/officeDocument/2006/relationships/image" Target="media/image3.png"/><Relationship Id="rId210" Type="http://schemas.openxmlformats.org/officeDocument/2006/relationships/image" Target="media/image204.png"/><Relationship Id="rId392" Type="http://schemas.openxmlformats.org/officeDocument/2006/relationships/image" Target="media/image386.png"/><Relationship Id="rId252" Type="http://schemas.openxmlformats.org/officeDocument/2006/relationships/image" Target="media/image246.png"/><Relationship Id="rId294" Type="http://schemas.openxmlformats.org/officeDocument/2006/relationships/image" Target="media/image288.png"/><Relationship Id="rId308" Type="http://schemas.openxmlformats.org/officeDocument/2006/relationships/image" Target="media/image302.png"/><Relationship Id="rId47" Type="http://schemas.openxmlformats.org/officeDocument/2006/relationships/image" Target="media/image41.png"/><Relationship Id="rId89" Type="http://schemas.openxmlformats.org/officeDocument/2006/relationships/image" Target="media/image83.png"/><Relationship Id="rId112" Type="http://schemas.openxmlformats.org/officeDocument/2006/relationships/image" Target="media/image106.png"/><Relationship Id="rId154" Type="http://schemas.openxmlformats.org/officeDocument/2006/relationships/image" Target="media/image148.png"/><Relationship Id="rId361" Type="http://schemas.openxmlformats.org/officeDocument/2006/relationships/image" Target="media/image355.png"/><Relationship Id="rId196" Type="http://schemas.openxmlformats.org/officeDocument/2006/relationships/image" Target="media/image190.png"/><Relationship Id="rId16" Type="http://schemas.openxmlformats.org/officeDocument/2006/relationships/image" Target="media/image10.png"/><Relationship Id="rId221" Type="http://schemas.openxmlformats.org/officeDocument/2006/relationships/image" Target="media/image215.png"/><Relationship Id="rId263" Type="http://schemas.openxmlformats.org/officeDocument/2006/relationships/image" Target="media/image257.png"/><Relationship Id="rId319" Type="http://schemas.openxmlformats.org/officeDocument/2006/relationships/image" Target="media/image313.png"/><Relationship Id="rId37" Type="http://schemas.openxmlformats.org/officeDocument/2006/relationships/image" Target="media/image31.png"/><Relationship Id="rId58" Type="http://schemas.openxmlformats.org/officeDocument/2006/relationships/image" Target="media/image52.png"/><Relationship Id="rId79" Type="http://schemas.openxmlformats.org/officeDocument/2006/relationships/image" Target="media/image73.png"/><Relationship Id="rId102" Type="http://schemas.openxmlformats.org/officeDocument/2006/relationships/image" Target="media/image96.png"/><Relationship Id="rId123" Type="http://schemas.openxmlformats.org/officeDocument/2006/relationships/image" Target="media/image117.png"/><Relationship Id="rId144" Type="http://schemas.openxmlformats.org/officeDocument/2006/relationships/image" Target="media/image138.png"/><Relationship Id="rId330" Type="http://schemas.openxmlformats.org/officeDocument/2006/relationships/image" Target="media/image324.png"/><Relationship Id="rId90" Type="http://schemas.openxmlformats.org/officeDocument/2006/relationships/image" Target="media/image84.png"/><Relationship Id="rId165" Type="http://schemas.openxmlformats.org/officeDocument/2006/relationships/image" Target="media/image159.png"/><Relationship Id="rId186" Type="http://schemas.openxmlformats.org/officeDocument/2006/relationships/image" Target="media/image180.png"/><Relationship Id="rId351" Type="http://schemas.openxmlformats.org/officeDocument/2006/relationships/image" Target="media/image345.png"/><Relationship Id="rId372" Type="http://schemas.openxmlformats.org/officeDocument/2006/relationships/image" Target="media/image366.png"/><Relationship Id="rId393" Type="http://schemas.openxmlformats.org/officeDocument/2006/relationships/image" Target="media/image387.png"/><Relationship Id="rId211" Type="http://schemas.openxmlformats.org/officeDocument/2006/relationships/image" Target="media/image205.png"/><Relationship Id="rId232" Type="http://schemas.openxmlformats.org/officeDocument/2006/relationships/image" Target="media/image226.png"/><Relationship Id="rId253" Type="http://schemas.openxmlformats.org/officeDocument/2006/relationships/image" Target="media/image247.png"/><Relationship Id="rId274" Type="http://schemas.openxmlformats.org/officeDocument/2006/relationships/image" Target="media/image268.png"/><Relationship Id="rId295" Type="http://schemas.openxmlformats.org/officeDocument/2006/relationships/image" Target="media/image289.png"/><Relationship Id="rId309" Type="http://schemas.openxmlformats.org/officeDocument/2006/relationships/image" Target="media/image303.png"/><Relationship Id="rId27" Type="http://schemas.openxmlformats.org/officeDocument/2006/relationships/image" Target="media/image21.png"/><Relationship Id="rId48" Type="http://schemas.openxmlformats.org/officeDocument/2006/relationships/image" Target="media/image42.png"/><Relationship Id="rId69" Type="http://schemas.openxmlformats.org/officeDocument/2006/relationships/image" Target="media/image63.png"/><Relationship Id="rId113" Type="http://schemas.openxmlformats.org/officeDocument/2006/relationships/image" Target="media/image107.png"/><Relationship Id="rId134" Type="http://schemas.openxmlformats.org/officeDocument/2006/relationships/image" Target="media/image128.png"/><Relationship Id="rId320" Type="http://schemas.openxmlformats.org/officeDocument/2006/relationships/image" Target="media/image314.png"/><Relationship Id="rId80" Type="http://schemas.openxmlformats.org/officeDocument/2006/relationships/image" Target="media/image74.png"/><Relationship Id="rId155" Type="http://schemas.openxmlformats.org/officeDocument/2006/relationships/image" Target="media/image149.png"/><Relationship Id="rId176" Type="http://schemas.openxmlformats.org/officeDocument/2006/relationships/image" Target="media/image170.png"/><Relationship Id="rId197" Type="http://schemas.openxmlformats.org/officeDocument/2006/relationships/image" Target="media/image191.png"/><Relationship Id="rId341" Type="http://schemas.openxmlformats.org/officeDocument/2006/relationships/image" Target="media/image335.png"/><Relationship Id="rId362" Type="http://schemas.openxmlformats.org/officeDocument/2006/relationships/image" Target="media/image356.png"/><Relationship Id="rId383" Type="http://schemas.openxmlformats.org/officeDocument/2006/relationships/image" Target="media/image377.png"/><Relationship Id="rId201" Type="http://schemas.openxmlformats.org/officeDocument/2006/relationships/image" Target="media/image195.png"/><Relationship Id="rId222" Type="http://schemas.openxmlformats.org/officeDocument/2006/relationships/image" Target="media/image216.png"/><Relationship Id="rId243" Type="http://schemas.openxmlformats.org/officeDocument/2006/relationships/image" Target="media/image237.png"/><Relationship Id="rId264" Type="http://schemas.openxmlformats.org/officeDocument/2006/relationships/image" Target="media/image258.png"/><Relationship Id="rId285" Type="http://schemas.openxmlformats.org/officeDocument/2006/relationships/image" Target="media/image279.png"/><Relationship Id="rId17" Type="http://schemas.openxmlformats.org/officeDocument/2006/relationships/image" Target="media/image11.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97.png"/><Relationship Id="rId124" Type="http://schemas.openxmlformats.org/officeDocument/2006/relationships/image" Target="media/image118.png"/><Relationship Id="rId310" Type="http://schemas.openxmlformats.org/officeDocument/2006/relationships/image" Target="media/image304.png"/><Relationship Id="rId70" Type="http://schemas.openxmlformats.org/officeDocument/2006/relationships/image" Target="media/image64.png"/><Relationship Id="rId91" Type="http://schemas.openxmlformats.org/officeDocument/2006/relationships/image" Target="media/image85.png"/><Relationship Id="rId145" Type="http://schemas.openxmlformats.org/officeDocument/2006/relationships/image" Target="media/image139.png"/><Relationship Id="rId166" Type="http://schemas.openxmlformats.org/officeDocument/2006/relationships/image" Target="media/image160.png"/><Relationship Id="rId187" Type="http://schemas.openxmlformats.org/officeDocument/2006/relationships/image" Target="media/image181.png"/><Relationship Id="rId331" Type="http://schemas.openxmlformats.org/officeDocument/2006/relationships/image" Target="media/image325.png"/><Relationship Id="rId352" Type="http://schemas.openxmlformats.org/officeDocument/2006/relationships/image" Target="media/image346.png"/><Relationship Id="rId373" Type="http://schemas.openxmlformats.org/officeDocument/2006/relationships/image" Target="media/image367.png"/><Relationship Id="rId394" Type="http://schemas.openxmlformats.org/officeDocument/2006/relationships/hyperlink" Target="mailto:health.wic@state.mn.us" TargetMode="External"/><Relationship Id="rId1" Type="http://schemas.openxmlformats.org/officeDocument/2006/relationships/customXml" Target="../customXml/item1.xml"/><Relationship Id="rId212" Type="http://schemas.openxmlformats.org/officeDocument/2006/relationships/image" Target="media/image206.png"/><Relationship Id="rId233" Type="http://schemas.openxmlformats.org/officeDocument/2006/relationships/image" Target="media/image227.png"/><Relationship Id="rId254" Type="http://schemas.openxmlformats.org/officeDocument/2006/relationships/image" Target="media/image248.png"/><Relationship Id="rId28" Type="http://schemas.openxmlformats.org/officeDocument/2006/relationships/image" Target="media/image22.png"/><Relationship Id="rId49" Type="http://schemas.openxmlformats.org/officeDocument/2006/relationships/image" Target="media/image43.png"/><Relationship Id="rId114" Type="http://schemas.openxmlformats.org/officeDocument/2006/relationships/image" Target="media/image108.png"/><Relationship Id="rId275" Type="http://schemas.openxmlformats.org/officeDocument/2006/relationships/image" Target="media/image269.png"/><Relationship Id="rId296" Type="http://schemas.openxmlformats.org/officeDocument/2006/relationships/image" Target="media/image290.png"/><Relationship Id="rId300" Type="http://schemas.openxmlformats.org/officeDocument/2006/relationships/image" Target="media/image294.png"/><Relationship Id="rId60" Type="http://schemas.openxmlformats.org/officeDocument/2006/relationships/image" Target="media/image54.png"/><Relationship Id="rId81" Type="http://schemas.openxmlformats.org/officeDocument/2006/relationships/image" Target="media/image75.png"/><Relationship Id="rId135" Type="http://schemas.openxmlformats.org/officeDocument/2006/relationships/image" Target="media/image129.png"/><Relationship Id="rId156" Type="http://schemas.openxmlformats.org/officeDocument/2006/relationships/image" Target="media/image150.png"/><Relationship Id="rId177" Type="http://schemas.openxmlformats.org/officeDocument/2006/relationships/image" Target="media/image171.png"/><Relationship Id="rId198" Type="http://schemas.openxmlformats.org/officeDocument/2006/relationships/image" Target="media/image192.png"/><Relationship Id="rId321" Type="http://schemas.openxmlformats.org/officeDocument/2006/relationships/image" Target="media/image315.png"/><Relationship Id="rId342" Type="http://schemas.openxmlformats.org/officeDocument/2006/relationships/image" Target="media/image336.png"/><Relationship Id="rId363" Type="http://schemas.openxmlformats.org/officeDocument/2006/relationships/image" Target="media/image357.png"/><Relationship Id="rId384" Type="http://schemas.openxmlformats.org/officeDocument/2006/relationships/image" Target="media/image378.png"/><Relationship Id="rId202" Type="http://schemas.openxmlformats.org/officeDocument/2006/relationships/image" Target="media/image196.png"/><Relationship Id="rId223" Type="http://schemas.openxmlformats.org/officeDocument/2006/relationships/image" Target="media/image217.png"/><Relationship Id="rId244" Type="http://schemas.openxmlformats.org/officeDocument/2006/relationships/image" Target="media/image238.png"/><Relationship Id="rId18" Type="http://schemas.openxmlformats.org/officeDocument/2006/relationships/image" Target="media/image12.png"/><Relationship Id="rId39" Type="http://schemas.openxmlformats.org/officeDocument/2006/relationships/image" Target="media/image33.png"/><Relationship Id="rId265" Type="http://schemas.openxmlformats.org/officeDocument/2006/relationships/image" Target="media/image259.png"/><Relationship Id="rId286" Type="http://schemas.openxmlformats.org/officeDocument/2006/relationships/image" Target="media/image280.png"/><Relationship Id="rId50" Type="http://schemas.openxmlformats.org/officeDocument/2006/relationships/image" Target="media/image44.png"/><Relationship Id="rId104" Type="http://schemas.openxmlformats.org/officeDocument/2006/relationships/image" Target="media/image98.png"/><Relationship Id="rId125" Type="http://schemas.openxmlformats.org/officeDocument/2006/relationships/image" Target="media/image119.png"/><Relationship Id="rId146" Type="http://schemas.openxmlformats.org/officeDocument/2006/relationships/image" Target="media/image140.png"/><Relationship Id="rId167" Type="http://schemas.openxmlformats.org/officeDocument/2006/relationships/image" Target="media/image161.png"/><Relationship Id="rId188" Type="http://schemas.openxmlformats.org/officeDocument/2006/relationships/image" Target="media/image182.png"/><Relationship Id="rId311" Type="http://schemas.openxmlformats.org/officeDocument/2006/relationships/image" Target="media/image305.png"/><Relationship Id="rId332" Type="http://schemas.openxmlformats.org/officeDocument/2006/relationships/image" Target="media/image326.png"/><Relationship Id="rId353" Type="http://schemas.openxmlformats.org/officeDocument/2006/relationships/image" Target="media/image347.png"/><Relationship Id="rId374" Type="http://schemas.openxmlformats.org/officeDocument/2006/relationships/image" Target="media/image368.png"/><Relationship Id="rId395" Type="http://schemas.openxmlformats.org/officeDocument/2006/relationships/hyperlink" Target="http://www.health.state.mn.us/" TargetMode="External"/><Relationship Id="rId71" Type="http://schemas.openxmlformats.org/officeDocument/2006/relationships/image" Target="media/image65.png"/><Relationship Id="rId92" Type="http://schemas.openxmlformats.org/officeDocument/2006/relationships/image" Target="media/image86.png"/><Relationship Id="rId213" Type="http://schemas.openxmlformats.org/officeDocument/2006/relationships/image" Target="media/image207.png"/><Relationship Id="rId234" Type="http://schemas.openxmlformats.org/officeDocument/2006/relationships/image" Target="media/image228.png"/><Relationship Id="rId2" Type="http://schemas.openxmlformats.org/officeDocument/2006/relationships/numbering" Target="numbering.xml"/><Relationship Id="rId29" Type="http://schemas.openxmlformats.org/officeDocument/2006/relationships/image" Target="media/image23.png"/><Relationship Id="rId255" Type="http://schemas.openxmlformats.org/officeDocument/2006/relationships/image" Target="media/image249.png"/><Relationship Id="rId276" Type="http://schemas.openxmlformats.org/officeDocument/2006/relationships/image" Target="media/image270.png"/><Relationship Id="rId297" Type="http://schemas.openxmlformats.org/officeDocument/2006/relationships/image" Target="media/image291.png"/><Relationship Id="rId40" Type="http://schemas.openxmlformats.org/officeDocument/2006/relationships/image" Target="media/image34.png"/><Relationship Id="rId115" Type="http://schemas.openxmlformats.org/officeDocument/2006/relationships/image" Target="media/image109.png"/><Relationship Id="rId136" Type="http://schemas.openxmlformats.org/officeDocument/2006/relationships/image" Target="media/image130.png"/><Relationship Id="rId157" Type="http://schemas.openxmlformats.org/officeDocument/2006/relationships/image" Target="media/image151.png"/><Relationship Id="rId178" Type="http://schemas.openxmlformats.org/officeDocument/2006/relationships/image" Target="media/image172.png"/><Relationship Id="rId301" Type="http://schemas.openxmlformats.org/officeDocument/2006/relationships/image" Target="media/image295.png"/><Relationship Id="rId322" Type="http://schemas.openxmlformats.org/officeDocument/2006/relationships/image" Target="media/image316.png"/><Relationship Id="rId343" Type="http://schemas.openxmlformats.org/officeDocument/2006/relationships/image" Target="media/image337.png"/><Relationship Id="rId364" Type="http://schemas.openxmlformats.org/officeDocument/2006/relationships/image" Target="media/image358.png"/><Relationship Id="rId61" Type="http://schemas.openxmlformats.org/officeDocument/2006/relationships/image" Target="media/image55.png"/><Relationship Id="rId82" Type="http://schemas.openxmlformats.org/officeDocument/2006/relationships/image" Target="media/image76.png"/><Relationship Id="rId199" Type="http://schemas.openxmlformats.org/officeDocument/2006/relationships/image" Target="media/image193.png"/><Relationship Id="rId203" Type="http://schemas.openxmlformats.org/officeDocument/2006/relationships/image" Target="media/image197.png"/><Relationship Id="rId385" Type="http://schemas.openxmlformats.org/officeDocument/2006/relationships/image" Target="media/image379.png"/><Relationship Id="rId19" Type="http://schemas.openxmlformats.org/officeDocument/2006/relationships/image" Target="media/image13.png"/><Relationship Id="rId224" Type="http://schemas.openxmlformats.org/officeDocument/2006/relationships/image" Target="media/image218.png"/><Relationship Id="rId245" Type="http://schemas.openxmlformats.org/officeDocument/2006/relationships/image" Target="media/image239.png"/><Relationship Id="rId266" Type="http://schemas.openxmlformats.org/officeDocument/2006/relationships/image" Target="media/image260.png"/><Relationship Id="rId287" Type="http://schemas.openxmlformats.org/officeDocument/2006/relationships/image" Target="media/image281.png"/><Relationship Id="rId30" Type="http://schemas.openxmlformats.org/officeDocument/2006/relationships/image" Target="media/image24.png"/><Relationship Id="rId105" Type="http://schemas.openxmlformats.org/officeDocument/2006/relationships/image" Target="media/image99.png"/><Relationship Id="rId126" Type="http://schemas.openxmlformats.org/officeDocument/2006/relationships/image" Target="media/image120.png"/><Relationship Id="rId147" Type="http://schemas.openxmlformats.org/officeDocument/2006/relationships/image" Target="media/image141.png"/><Relationship Id="rId168" Type="http://schemas.openxmlformats.org/officeDocument/2006/relationships/image" Target="media/image162.png"/><Relationship Id="rId312" Type="http://schemas.openxmlformats.org/officeDocument/2006/relationships/image" Target="media/image306.png"/><Relationship Id="rId333" Type="http://schemas.openxmlformats.org/officeDocument/2006/relationships/image" Target="media/image327.png"/><Relationship Id="rId354" Type="http://schemas.openxmlformats.org/officeDocument/2006/relationships/image" Target="media/image348.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189" Type="http://schemas.openxmlformats.org/officeDocument/2006/relationships/image" Target="media/image183.png"/><Relationship Id="rId375" Type="http://schemas.openxmlformats.org/officeDocument/2006/relationships/image" Target="media/image369.png"/><Relationship Id="rId396" Type="http://schemas.openxmlformats.org/officeDocument/2006/relationships/footer" Target="footer1.xml"/><Relationship Id="rId3" Type="http://schemas.openxmlformats.org/officeDocument/2006/relationships/styles" Target="styles.xml"/><Relationship Id="rId214" Type="http://schemas.openxmlformats.org/officeDocument/2006/relationships/image" Target="media/image208.png"/><Relationship Id="rId235" Type="http://schemas.openxmlformats.org/officeDocument/2006/relationships/image" Target="media/image229.png"/><Relationship Id="rId256" Type="http://schemas.openxmlformats.org/officeDocument/2006/relationships/image" Target="media/image250.png"/><Relationship Id="rId277" Type="http://schemas.openxmlformats.org/officeDocument/2006/relationships/image" Target="media/image271.png"/><Relationship Id="rId298" Type="http://schemas.openxmlformats.org/officeDocument/2006/relationships/image" Target="media/image292.png"/><Relationship Id="rId116" Type="http://schemas.openxmlformats.org/officeDocument/2006/relationships/image" Target="media/image110.png"/><Relationship Id="rId137" Type="http://schemas.openxmlformats.org/officeDocument/2006/relationships/image" Target="media/image131.png"/><Relationship Id="rId158" Type="http://schemas.openxmlformats.org/officeDocument/2006/relationships/image" Target="media/image152.png"/><Relationship Id="rId302" Type="http://schemas.openxmlformats.org/officeDocument/2006/relationships/image" Target="media/image296.png"/><Relationship Id="rId323" Type="http://schemas.openxmlformats.org/officeDocument/2006/relationships/image" Target="media/image317.png"/><Relationship Id="rId344" Type="http://schemas.openxmlformats.org/officeDocument/2006/relationships/image" Target="media/image338.png"/><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7.png"/><Relationship Id="rId179" Type="http://schemas.openxmlformats.org/officeDocument/2006/relationships/image" Target="media/image173.png"/><Relationship Id="rId365" Type="http://schemas.openxmlformats.org/officeDocument/2006/relationships/image" Target="media/image359.png"/><Relationship Id="rId386" Type="http://schemas.openxmlformats.org/officeDocument/2006/relationships/image" Target="media/image380.png"/><Relationship Id="rId190" Type="http://schemas.openxmlformats.org/officeDocument/2006/relationships/image" Target="media/image184.png"/><Relationship Id="rId204" Type="http://schemas.openxmlformats.org/officeDocument/2006/relationships/image" Target="media/image198.png"/><Relationship Id="rId225" Type="http://schemas.openxmlformats.org/officeDocument/2006/relationships/image" Target="media/image219.png"/><Relationship Id="rId246" Type="http://schemas.openxmlformats.org/officeDocument/2006/relationships/image" Target="media/image240.png"/><Relationship Id="rId267" Type="http://schemas.openxmlformats.org/officeDocument/2006/relationships/image" Target="media/image261.png"/><Relationship Id="rId288" Type="http://schemas.openxmlformats.org/officeDocument/2006/relationships/image" Target="media/image282.png"/><Relationship Id="rId106" Type="http://schemas.openxmlformats.org/officeDocument/2006/relationships/image" Target="media/image100.png"/><Relationship Id="rId127" Type="http://schemas.openxmlformats.org/officeDocument/2006/relationships/image" Target="media/image121.png"/><Relationship Id="rId313" Type="http://schemas.openxmlformats.org/officeDocument/2006/relationships/image" Target="media/image307.png"/><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6.png"/><Relationship Id="rId73" Type="http://schemas.openxmlformats.org/officeDocument/2006/relationships/image" Target="media/image67.png"/><Relationship Id="rId94" Type="http://schemas.openxmlformats.org/officeDocument/2006/relationships/image" Target="media/image88.png"/><Relationship Id="rId148" Type="http://schemas.openxmlformats.org/officeDocument/2006/relationships/image" Target="media/image142.png"/><Relationship Id="rId169" Type="http://schemas.openxmlformats.org/officeDocument/2006/relationships/image" Target="media/image163.png"/><Relationship Id="rId334" Type="http://schemas.openxmlformats.org/officeDocument/2006/relationships/image" Target="media/image328.png"/><Relationship Id="rId355" Type="http://schemas.openxmlformats.org/officeDocument/2006/relationships/image" Target="media/image349.png"/><Relationship Id="rId376" Type="http://schemas.openxmlformats.org/officeDocument/2006/relationships/image" Target="media/image370.png"/><Relationship Id="rId397" Type="http://schemas.openxmlformats.org/officeDocument/2006/relationships/footer" Target="footer2.xml"/><Relationship Id="rId4" Type="http://schemas.openxmlformats.org/officeDocument/2006/relationships/settings" Target="settings.xml"/><Relationship Id="rId180" Type="http://schemas.openxmlformats.org/officeDocument/2006/relationships/image" Target="media/image174.png"/><Relationship Id="rId215" Type="http://schemas.openxmlformats.org/officeDocument/2006/relationships/image" Target="media/image209.png"/><Relationship Id="rId236" Type="http://schemas.openxmlformats.org/officeDocument/2006/relationships/image" Target="media/image230.png"/><Relationship Id="rId257" Type="http://schemas.openxmlformats.org/officeDocument/2006/relationships/image" Target="media/image251.png"/><Relationship Id="rId278" Type="http://schemas.openxmlformats.org/officeDocument/2006/relationships/image" Target="media/image272.png"/><Relationship Id="rId303" Type="http://schemas.openxmlformats.org/officeDocument/2006/relationships/image" Target="media/image297.png"/><Relationship Id="rId42" Type="http://schemas.openxmlformats.org/officeDocument/2006/relationships/image" Target="media/image36.png"/><Relationship Id="rId84" Type="http://schemas.openxmlformats.org/officeDocument/2006/relationships/image" Target="media/image78.png"/><Relationship Id="rId138" Type="http://schemas.openxmlformats.org/officeDocument/2006/relationships/image" Target="media/image132.png"/><Relationship Id="rId345" Type="http://schemas.openxmlformats.org/officeDocument/2006/relationships/image" Target="media/image339.png"/><Relationship Id="rId387" Type="http://schemas.openxmlformats.org/officeDocument/2006/relationships/image" Target="media/image381.png"/><Relationship Id="rId191" Type="http://schemas.openxmlformats.org/officeDocument/2006/relationships/image" Target="media/image185.png"/><Relationship Id="rId205" Type="http://schemas.openxmlformats.org/officeDocument/2006/relationships/image" Target="media/image199.png"/><Relationship Id="rId247" Type="http://schemas.openxmlformats.org/officeDocument/2006/relationships/image" Target="media/image241.png"/><Relationship Id="rId107" Type="http://schemas.openxmlformats.org/officeDocument/2006/relationships/image" Target="media/image101.png"/><Relationship Id="rId289" Type="http://schemas.openxmlformats.org/officeDocument/2006/relationships/image" Target="media/image283.png"/><Relationship Id="rId11" Type="http://schemas.openxmlformats.org/officeDocument/2006/relationships/image" Target="media/image5.png"/><Relationship Id="rId53" Type="http://schemas.openxmlformats.org/officeDocument/2006/relationships/image" Target="media/image47.png"/><Relationship Id="rId149" Type="http://schemas.openxmlformats.org/officeDocument/2006/relationships/image" Target="media/image143.png"/><Relationship Id="rId314" Type="http://schemas.openxmlformats.org/officeDocument/2006/relationships/image" Target="media/image308.png"/><Relationship Id="rId356" Type="http://schemas.openxmlformats.org/officeDocument/2006/relationships/image" Target="media/image350.png"/><Relationship Id="rId398" Type="http://schemas.openxmlformats.org/officeDocument/2006/relationships/fontTable" Target="fontTable.xml"/><Relationship Id="rId95" Type="http://schemas.openxmlformats.org/officeDocument/2006/relationships/image" Target="media/image89.png"/><Relationship Id="rId160" Type="http://schemas.openxmlformats.org/officeDocument/2006/relationships/image" Target="media/image154.png"/><Relationship Id="rId216" Type="http://schemas.openxmlformats.org/officeDocument/2006/relationships/image" Target="media/image210.png"/><Relationship Id="rId258" Type="http://schemas.openxmlformats.org/officeDocument/2006/relationships/image" Target="media/image252.png"/><Relationship Id="rId22" Type="http://schemas.openxmlformats.org/officeDocument/2006/relationships/image" Target="media/image16.png"/><Relationship Id="rId64" Type="http://schemas.openxmlformats.org/officeDocument/2006/relationships/image" Target="media/image58.png"/><Relationship Id="rId118" Type="http://schemas.openxmlformats.org/officeDocument/2006/relationships/image" Target="media/image112.png"/><Relationship Id="rId325" Type="http://schemas.openxmlformats.org/officeDocument/2006/relationships/image" Target="media/image319.png"/><Relationship Id="rId367" Type="http://schemas.openxmlformats.org/officeDocument/2006/relationships/image" Target="media/image361.png"/><Relationship Id="rId171" Type="http://schemas.openxmlformats.org/officeDocument/2006/relationships/image" Target="media/image165.png"/><Relationship Id="rId227" Type="http://schemas.openxmlformats.org/officeDocument/2006/relationships/image" Target="media/image221.png"/><Relationship Id="rId269" Type="http://schemas.openxmlformats.org/officeDocument/2006/relationships/image" Target="media/image263.png"/><Relationship Id="rId33" Type="http://schemas.openxmlformats.org/officeDocument/2006/relationships/image" Target="media/image27.png"/><Relationship Id="rId129" Type="http://schemas.openxmlformats.org/officeDocument/2006/relationships/image" Target="media/image123.png"/><Relationship Id="rId280" Type="http://schemas.openxmlformats.org/officeDocument/2006/relationships/image" Target="media/image274.png"/><Relationship Id="rId336" Type="http://schemas.openxmlformats.org/officeDocument/2006/relationships/image" Target="media/image330.png"/><Relationship Id="rId75" Type="http://schemas.openxmlformats.org/officeDocument/2006/relationships/image" Target="media/image69.png"/><Relationship Id="rId140" Type="http://schemas.openxmlformats.org/officeDocument/2006/relationships/image" Target="media/image134.png"/><Relationship Id="rId182" Type="http://schemas.openxmlformats.org/officeDocument/2006/relationships/image" Target="media/image176.png"/><Relationship Id="rId378" Type="http://schemas.openxmlformats.org/officeDocument/2006/relationships/image" Target="media/image372.png"/><Relationship Id="rId6" Type="http://schemas.openxmlformats.org/officeDocument/2006/relationships/footnotes" Target="footnotes.xml"/><Relationship Id="rId238" Type="http://schemas.openxmlformats.org/officeDocument/2006/relationships/image" Target="media/image232.png"/><Relationship Id="rId291" Type="http://schemas.openxmlformats.org/officeDocument/2006/relationships/image" Target="media/image285.png"/><Relationship Id="rId305" Type="http://schemas.openxmlformats.org/officeDocument/2006/relationships/image" Target="media/image299.png"/><Relationship Id="rId347" Type="http://schemas.openxmlformats.org/officeDocument/2006/relationships/image" Target="media/image341.png"/><Relationship Id="rId44" Type="http://schemas.openxmlformats.org/officeDocument/2006/relationships/image" Target="media/image38.png"/><Relationship Id="rId86" Type="http://schemas.openxmlformats.org/officeDocument/2006/relationships/image" Target="media/image80.png"/><Relationship Id="rId151" Type="http://schemas.openxmlformats.org/officeDocument/2006/relationships/image" Target="media/image145.png"/><Relationship Id="rId389" Type="http://schemas.openxmlformats.org/officeDocument/2006/relationships/image" Target="media/image383.png"/><Relationship Id="rId193" Type="http://schemas.openxmlformats.org/officeDocument/2006/relationships/image" Target="media/image187.png"/><Relationship Id="rId207" Type="http://schemas.openxmlformats.org/officeDocument/2006/relationships/image" Target="media/image201.png"/><Relationship Id="rId249" Type="http://schemas.openxmlformats.org/officeDocument/2006/relationships/image" Target="media/image243.png"/><Relationship Id="rId13" Type="http://schemas.openxmlformats.org/officeDocument/2006/relationships/image" Target="media/image7.png"/><Relationship Id="rId109" Type="http://schemas.openxmlformats.org/officeDocument/2006/relationships/image" Target="media/image103.png"/><Relationship Id="rId260" Type="http://schemas.openxmlformats.org/officeDocument/2006/relationships/image" Target="media/image254.png"/><Relationship Id="rId316" Type="http://schemas.openxmlformats.org/officeDocument/2006/relationships/image" Target="media/image310.png"/><Relationship Id="rId55" Type="http://schemas.openxmlformats.org/officeDocument/2006/relationships/image" Target="media/image49.png"/><Relationship Id="rId97" Type="http://schemas.openxmlformats.org/officeDocument/2006/relationships/image" Target="media/image91.png"/><Relationship Id="rId120" Type="http://schemas.openxmlformats.org/officeDocument/2006/relationships/image" Target="media/image114.png"/><Relationship Id="rId358" Type="http://schemas.openxmlformats.org/officeDocument/2006/relationships/image" Target="media/image352.png"/><Relationship Id="rId162" Type="http://schemas.openxmlformats.org/officeDocument/2006/relationships/image" Target="media/image156.png"/><Relationship Id="rId218" Type="http://schemas.openxmlformats.org/officeDocument/2006/relationships/image" Target="media/image212.png"/><Relationship Id="rId271" Type="http://schemas.openxmlformats.org/officeDocument/2006/relationships/image" Target="media/image265.png"/><Relationship Id="rId24" Type="http://schemas.openxmlformats.org/officeDocument/2006/relationships/image" Target="media/image18.png"/><Relationship Id="rId66" Type="http://schemas.openxmlformats.org/officeDocument/2006/relationships/image" Target="media/image60.png"/><Relationship Id="rId131" Type="http://schemas.openxmlformats.org/officeDocument/2006/relationships/image" Target="media/image125.png"/><Relationship Id="rId327" Type="http://schemas.openxmlformats.org/officeDocument/2006/relationships/image" Target="media/image321.png"/><Relationship Id="rId369" Type="http://schemas.openxmlformats.org/officeDocument/2006/relationships/image" Target="media/image363.png"/><Relationship Id="rId173" Type="http://schemas.openxmlformats.org/officeDocument/2006/relationships/image" Target="media/image167.png"/><Relationship Id="rId229" Type="http://schemas.openxmlformats.org/officeDocument/2006/relationships/image" Target="media/image223.png"/><Relationship Id="rId380" Type="http://schemas.openxmlformats.org/officeDocument/2006/relationships/image" Target="media/image374.png"/><Relationship Id="rId240" Type="http://schemas.openxmlformats.org/officeDocument/2006/relationships/image" Target="media/image234.png"/><Relationship Id="rId35" Type="http://schemas.openxmlformats.org/officeDocument/2006/relationships/image" Target="media/image29.png"/><Relationship Id="rId77" Type="http://schemas.openxmlformats.org/officeDocument/2006/relationships/image" Target="media/image71.png"/><Relationship Id="rId100" Type="http://schemas.openxmlformats.org/officeDocument/2006/relationships/image" Target="media/image94.png"/><Relationship Id="rId282" Type="http://schemas.openxmlformats.org/officeDocument/2006/relationships/image" Target="media/image276.png"/><Relationship Id="rId338" Type="http://schemas.openxmlformats.org/officeDocument/2006/relationships/image" Target="media/image332.png"/><Relationship Id="rId8" Type="http://schemas.openxmlformats.org/officeDocument/2006/relationships/image" Target="media/image2.png"/><Relationship Id="rId142" Type="http://schemas.openxmlformats.org/officeDocument/2006/relationships/image" Target="media/image136.png"/><Relationship Id="rId184" Type="http://schemas.openxmlformats.org/officeDocument/2006/relationships/image" Target="media/image178.png"/><Relationship Id="rId391" Type="http://schemas.openxmlformats.org/officeDocument/2006/relationships/image" Target="media/image385.png"/><Relationship Id="rId251" Type="http://schemas.openxmlformats.org/officeDocument/2006/relationships/image" Target="media/image245.png"/><Relationship Id="rId46" Type="http://schemas.openxmlformats.org/officeDocument/2006/relationships/image" Target="media/image40.png"/><Relationship Id="rId293" Type="http://schemas.openxmlformats.org/officeDocument/2006/relationships/image" Target="media/image287.png"/><Relationship Id="rId307" Type="http://schemas.openxmlformats.org/officeDocument/2006/relationships/image" Target="media/image301.png"/><Relationship Id="rId349" Type="http://schemas.openxmlformats.org/officeDocument/2006/relationships/image" Target="media/image343.png"/><Relationship Id="rId88" Type="http://schemas.openxmlformats.org/officeDocument/2006/relationships/image" Target="media/image82.png"/><Relationship Id="rId111" Type="http://schemas.openxmlformats.org/officeDocument/2006/relationships/image" Target="media/image105.png"/><Relationship Id="rId153" Type="http://schemas.openxmlformats.org/officeDocument/2006/relationships/image" Target="media/image147.png"/><Relationship Id="rId195" Type="http://schemas.openxmlformats.org/officeDocument/2006/relationships/image" Target="media/image189.png"/><Relationship Id="rId209" Type="http://schemas.openxmlformats.org/officeDocument/2006/relationships/image" Target="media/image203.png"/><Relationship Id="rId360" Type="http://schemas.openxmlformats.org/officeDocument/2006/relationships/image" Target="media/image354.png"/><Relationship Id="rId220" Type="http://schemas.openxmlformats.org/officeDocument/2006/relationships/image" Target="media/image214.png"/><Relationship Id="rId15" Type="http://schemas.openxmlformats.org/officeDocument/2006/relationships/image" Target="media/image9.png"/><Relationship Id="rId57" Type="http://schemas.openxmlformats.org/officeDocument/2006/relationships/image" Target="media/image51.png"/><Relationship Id="rId262" Type="http://schemas.openxmlformats.org/officeDocument/2006/relationships/image" Target="media/image256.png"/><Relationship Id="rId318" Type="http://schemas.openxmlformats.org/officeDocument/2006/relationships/image" Target="media/image312.png"/><Relationship Id="rId99" Type="http://schemas.openxmlformats.org/officeDocument/2006/relationships/image" Target="media/image93.png"/><Relationship Id="rId122" Type="http://schemas.openxmlformats.org/officeDocument/2006/relationships/image" Target="media/image116.png"/><Relationship Id="rId164" Type="http://schemas.openxmlformats.org/officeDocument/2006/relationships/image" Target="media/image158.png"/><Relationship Id="rId371" Type="http://schemas.openxmlformats.org/officeDocument/2006/relationships/image" Target="media/image365.png"/><Relationship Id="rId26" Type="http://schemas.openxmlformats.org/officeDocument/2006/relationships/image" Target="media/image20.png"/><Relationship Id="rId231" Type="http://schemas.openxmlformats.org/officeDocument/2006/relationships/image" Target="media/image225.png"/><Relationship Id="rId273" Type="http://schemas.openxmlformats.org/officeDocument/2006/relationships/image" Target="media/image267.png"/><Relationship Id="rId329" Type="http://schemas.openxmlformats.org/officeDocument/2006/relationships/image" Target="media/image323.png"/><Relationship Id="rId68" Type="http://schemas.openxmlformats.org/officeDocument/2006/relationships/image" Target="media/image62.png"/><Relationship Id="rId133" Type="http://schemas.openxmlformats.org/officeDocument/2006/relationships/image" Target="media/image127.png"/><Relationship Id="rId175" Type="http://schemas.openxmlformats.org/officeDocument/2006/relationships/image" Target="media/image169.png"/><Relationship Id="rId340" Type="http://schemas.openxmlformats.org/officeDocument/2006/relationships/image" Target="media/image334.png"/><Relationship Id="rId200" Type="http://schemas.openxmlformats.org/officeDocument/2006/relationships/image" Target="media/image194.png"/><Relationship Id="rId382" Type="http://schemas.openxmlformats.org/officeDocument/2006/relationships/image" Target="media/image376.png"/><Relationship Id="rId242" Type="http://schemas.openxmlformats.org/officeDocument/2006/relationships/image" Target="media/image236.png"/><Relationship Id="rId284" Type="http://schemas.openxmlformats.org/officeDocument/2006/relationships/image" Target="media/image278.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llbs1\Documents\Custom%20Office%20Templates\2026%20MDH%20WIC%20Template.dotx" TargetMode="External"/></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Joh37</b:Tag>
    <b:SourceType>Book</b:SourceType>
    <b:Guid>{D5B2C56B-24A4-4208-9B6D-27D761A1D275}</b:Guid>
    <b:Author>
      <b:Author>
        <b:NameList>
          <b:Person>
            <b:Last>Steinbeck</b:Last>
            <b:First>John</b:First>
          </b:Person>
        </b:NameList>
      </b:Author>
    </b:Author>
    <b:Title>Of Mice and Men</b:Title>
    <b:Year>1937</b:Year>
    <b:RefOrder>1</b:RefOrder>
  </b:Source>
</b:Sources>
</file>

<file path=customXml/itemProps1.xml><?xml version="1.0" encoding="utf-8"?>
<ds:datastoreItem xmlns:ds="http://schemas.openxmlformats.org/officeDocument/2006/customXml" ds:itemID="{0AD80FCA-D602-43DB-99FE-3351E386D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2026 MDH WIC Template.dotx</Template>
  <TotalTime>3</TotalTime>
  <Pages>181</Pages>
  <Words>29023</Words>
  <Characters>165434</Characters>
  <Application>Microsoft Office Word</Application>
  <DocSecurity>0</DocSecurity>
  <Lines>1378</Lines>
  <Paragraphs>388</Paragraphs>
  <ScaleCrop>false</ScaleCrop>
  <HeadingPairs>
    <vt:vector size="2" baseType="variant">
      <vt:variant>
        <vt:lpstr>Title</vt:lpstr>
      </vt:variant>
      <vt:variant>
        <vt:i4>1</vt:i4>
      </vt:variant>
    </vt:vector>
  </HeadingPairs>
  <TitlesOfParts>
    <vt:vector size="1" baseType="lpstr">
      <vt:lpstr>Infoview Ad-Hoc Reports Guidance</vt:lpstr>
    </vt:vector>
  </TitlesOfParts>
  <Company>State of Minnesota</Company>
  <LinksUpToDate>false</LinksUpToDate>
  <CharactersWithSpaces>194069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Infoview Ad-Hoc Reports Guidance</dc:title>
  <dc:subject>Infoview reports revised since transition to WINNIE Information System</dc:subject>
  <dc:creator>Minnesota Department of Health - WIC Program</dc:creator>
  <cp:keywords/>
  <dc:description/>
  <cp:lastModifiedBy>Mallberg, Sarah (MDH)</cp:lastModifiedBy>
  <cp:revision>2</cp:revision>
  <dcterms:created xsi:type="dcterms:W3CDTF">2026-10-14T18:05:00Z</dcterms:created>
  <dcterms:modified xsi:type="dcterms:W3CDTF">2026-10-14T18:05:00Z</dcterms:modified>
</cp:coreProperties>
</file>